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27008" behindDoc="0" locked="0" layoutInCell="1" allowOverlap="1" wp14:anchorId="5E1B55C5" wp14:editId="7F6DC4F9">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27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25984" behindDoc="0" locked="0" layoutInCell="1" allowOverlap="1" wp14:anchorId="7E904A01" wp14:editId="312A7B98">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1E73D5EC" id="Groupe 50" o:spid="_x0000_s1026" style="position:absolute;margin-left:12pt;margin-top:-29.3pt;width:118.95pt;height:756pt;z-index:251625984"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3152" behindDoc="0" locked="0" layoutInCell="1" allowOverlap="1" wp14:anchorId="01EEE829" wp14:editId="45D448DD">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F24B4" id="Rectangle 5" o:spid="_x0000_s1026" style="position:absolute;margin-left:175.2pt;margin-top:-20.3pt;width:78.5pt;height:94.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19840" behindDoc="0" locked="0" layoutInCell="1" allowOverlap="1" wp14:anchorId="525C153A" wp14:editId="7BFC2D88">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2E624" id="Forme libre 33" o:spid="_x0000_s1026" style="position:absolute;margin-left:-32pt;margin-top:-21pt;width:147.55pt;height:75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24960" behindDoc="0" locked="0" layoutInCell="1" allowOverlap="1" wp14:anchorId="7BE4522A" wp14:editId="146BC627">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1E6DD7CE" id="Groupe 49" o:spid="_x0000_s1026" style="position:absolute;margin-left:1059.05pt;margin-top:-14.25pt;width:107.8pt;height:756pt;z-index:251624960"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23936" behindDoc="0" locked="0" layoutInCell="1" allowOverlap="1" wp14:anchorId="73BCD8C1" wp14:editId="059D7082">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180FB" id="Forme libre 25" o:spid="_x0000_s1026" style="position:absolute;margin-left:1064.75pt;margin-top:18pt;width:123.25pt;height:75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31A241C8" w:rsidR="00902688" w:rsidRDefault="00A51A63" w:rsidP="00F576BD">
      <w:pPr>
        <w:rPr>
          <w:noProof/>
          <w:lang w:bidi="fr-FR"/>
        </w:rPr>
      </w:pPr>
      <w:r w:rsidRPr="00D80D05">
        <w:rPr>
          <w:noProof/>
          <w:lang w:bidi="fr-FR"/>
        </w:rPr>
        <mc:AlternateContent>
          <mc:Choice Requires="wps">
            <w:drawing>
              <wp:anchor distT="0" distB="0" distL="114300" distR="114300" simplePos="0" relativeHeight="251639296" behindDoc="0" locked="0" layoutInCell="1" allowOverlap="1" wp14:anchorId="5C753A8E" wp14:editId="4E461F93">
                <wp:simplePos x="0" y="0"/>
                <wp:positionH relativeFrom="leftMargin">
                  <wp:posOffset>1637905</wp:posOffset>
                </wp:positionH>
                <wp:positionV relativeFrom="paragraph">
                  <wp:posOffset>6211442</wp:posOffset>
                </wp:positionV>
                <wp:extent cx="2323465" cy="919220"/>
                <wp:effectExtent l="0" t="2540" r="0" b="0"/>
                <wp:wrapNone/>
                <wp:docPr id="1124" name="Rectangle 1124"/>
                <wp:cNvGraphicFramePr/>
                <a:graphic xmlns:a="http://schemas.openxmlformats.org/drawingml/2006/main">
                  <a:graphicData uri="http://schemas.microsoft.com/office/word/2010/wordprocessingShape">
                    <wps:wsp>
                      <wps:cNvSpPr/>
                      <wps:spPr>
                        <a:xfrm rot="16200000">
                          <a:off x="0" y="0"/>
                          <a:ext cx="2323465" cy="919220"/>
                        </a:xfrm>
                        <a:prstGeom prst="rect">
                          <a:avLst/>
                        </a:prstGeom>
                        <a:solidFill>
                          <a:srgbClr val="63A7DA"/>
                        </a:solidFill>
                        <a:ln w="12700" cap="flat" cmpd="sng" algn="ctr">
                          <a:noFill/>
                          <a:prstDash val="solid"/>
                          <a:miter lim="800000"/>
                        </a:ln>
                        <a:effectLst/>
                      </wps:spPr>
                      <wps:txbx>
                        <w:txbxContent>
                          <w:p w14:paraId="06F157E7" w14:textId="3A6BCF3F" w:rsidR="00A72224" w:rsidRPr="00A51A63" w:rsidRDefault="00A51A63" w:rsidP="00D80D05">
                            <w:pPr>
                              <w:jc w:val="center"/>
                              <w:rPr>
                                <w:rFonts w:ascii="Calibri" w:hAnsi="Calibri" w:cs="Calibri"/>
                                <w:color w:val="FFFFFF"/>
                                <w:sz w:val="96"/>
                                <w:szCs w:val="96"/>
                                <w:lang w:val="fr-BE"/>
                              </w:rPr>
                            </w:pPr>
                            <w:r>
                              <w:rPr>
                                <w:rFonts w:ascii="Calibri" w:hAnsi="Calibri" w:cs="Calibri"/>
                                <w:color w:val="FFFFFF"/>
                                <w:sz w:val="44"/>
                                <w:szCs w:val="44"/>
                              </w:rPr>
                              <w:t xml:space="preserve">Dessinateur de la </w:t>
                            </w:r>
                            <w:proofErr w:type="spellStart"/>
                            <w:r>
                              <w:rPr>
                                <w:rFonts w:ascii="Calibri" w:hAnsi="Calibri" w:cs="Calibri"/>
                                <w:color w:val="FFFFFF"/>
                                <w:sz w:val="44"/>
                                <w:szCs w:val="44"/>
                              </w:rPr>
                              <w:t>construction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28.95pt;margin-top:489.1pt;width:182.95pt;height:72.4pt;rotation:-90;z-index:251639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" fillcolor="#63a7da" stroked="f" strokeweight="1pt">
                <v:textbox>
                  <w:txbxContent>
                    <w:p w14:paraId="06F157E7" w14:textId="3A6BCF3F" w:rsidR="00A72224" w:rsidRPr="00A51A63" w:rsidRDefault="00A51A63" w:rsidP="00D80D05">
                      <w:pPr>
                        <w:jc w:val="center"/>
                        <w:rPr>
                          <w:rFonts w:ascii="Calibri" w:hAnsi="Calibri" w:cs="Calibri"/>
                          <w:color w:val="FFFFFF"/>
                          <w:sz w:val="96"/>
                          <w:szCs w:val="96"/>
                          <w:lang w:val="fr-BE"/>
                        </w:rPr>
                      </w:pPr>
                      <w:r>
                        <w:rPr>
                          <w:rFonts w:ascii="Calibri" w:hAnsi="Calibri" w:cs="Calibri"/>
                          <w:color w:val="FFFFFF"/>
                          <w:sz w:val="44"/>
                          <w:szCs w:val="44"/>
                        </w:rPr>
                        <w:t xml:space="preserve">Dessinateur de la </w:t>
                      </w:r>
                      <w:proofErr w:type="spellStart"/>
                      <w:r>
                        <w:rPr>
                          <w:rFonts w:ascii="Calibri" w:hAnsi="Calibri" w:cs="Calibri"/>
                          <w:color w:val="FFFFFF"/>
                          <w:sz w:val="44"/>
                          <w:szCs w:val="44"/>
                        </w:rPr>
                        <w:t>construction</w:t>
                      </w:r>
                      <w:proofErr w:type="spellEnd"/>
                    </w:p>
                  </w:txbxContent>
                </v:textbox>
                <w10:wrap anchorx="margin"/>
              </v:rect>
            </w:pict>
          </mc:Fallback>
        </mc:AlternateContent>
      </w:r>
      <w:r w:rsidR="0017418E" w:rsidRPr="006261B0">
        <w:rPr>
          <w:noProof/>
          <w:lang w:bidi="fr-FR"/>
        </w:rPr>
        <mc:AlternateContent>
          <mc:Choice Requires="wps">
            <w:drawing>
              <wp:anchor distT="0" distB="0" distL="114300" distR="114300" simplePos="0" relativeHeight="251682303" behindDoc="0" locked="0" layoutInCell="1" allowOverlap="1" wp14:anchorId="08C5DAF7" wp14:editId="03F1D065">
                <wp:simplePos x="0" y="0"/>
                <wp:positionH relativeFrom="column">
                  <wp:posOffset>11632777</wp:posOffset>
                </wp:positionH>
                <wp:positionV relativeFrom="paragraph">
                  <wp:posOffset>3595370</wp:posOffset>
                </wp:positionV>
                <wp:extent cx="82550" cy="88900"/>
                <wp:effectExtent l="0" t="0" r="0" b="6350"/>
                <wp:wrapNone/>
                <wp:docPr id="42" name="Ellipse 42">
                  <a:hlinkClick xmlns:a="http://schemas.openxmlformats.org/drawingml/2006/main" r:id="rId14" tooltip="IFAPME : Bim coordinatio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AF0DD" id="Ellipse 42" o:spid="_x0000_s1026" href="https://www.ifapme.be/centre-de-formations/braine-le-comte" title="IFAPME : Bim coordination" style="position:absolute;margin-left:915.95pt;margin-top:283.1pt;width:6.5pt;height:7pt;z-index:251682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" o:button="t" fillcolor="#63a7da" stroked="f" strokeweight=".5pt">
                <v:fill o:detectmouseclick="t"/>
                <v:stroke joinstyle="miter"/>
              </v:oval>
            </w:pict>
          </mc:Fallback>
        </mc:AlternateContent>
      </w:r>
      <w:r w:rsidR="0017418E" w:rsidRPr="00AD3CF0">
        <w:rPr>
          <w:noProof/>
          <w:lang w:bidi="fr-FR"/>
        </w:rPr>
        <mc:AlternateContent>
          <mc:Choice Requires="wps">
            <w:drawing>
              <wp:anchor distT="0" distB="0" distL="114300" distR="114300" simplePos="0" relativeHeight="251612670" behindDoc="0" locked="0" layoutInCell="1" allowOverlap="1" wp14:anchorId="5BA7A093" wp14:editId="6ED469C3">
                <wp:simplePos x="0" y="0"/>
                <wp:positionH relativeFrom="column">
                  <wp:posOffset>8372899</wp:posOffset>
                </wp:positionH>
                <wp:positionV relativeFrom="paragraph">
                  <wp:posOffset>2978362</wp:posOffset>
                </wp:positionV>
                <wp:extent cx="5111750" cy="3434715"/>
                <wp:effectExtent l="0" t="0" r="0" b="0"/>
                <wp:wrapNone/>
                <wp:docPr id="9" name="Rectangle 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5"/>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E1D6A6" id="Rectangle 9" o:spid="_x0000_s1026" style="position:absolute;margin-left:659.3pt;margin-top:234.5pt;width:402.5pt;height:270.45pt;z-index:2516126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zAEGvwIAAIQ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&#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" stroked="f" strokeweight="1pt">
                <v:fill r:id="rId16" o:title="" recolor="t" rotate="t" type="frame"/>
              </v:rect>
            </w:pict>
          </mc:Fallback>
        </mc:AlternateContent>
      </w:r>
      <w:r w:rsidR="003F5134" w:rsidRPr="00AD3CF0">
        <w:rPr>
          <w:noProof/>
          <w:lang w:bidi="fr-FR"/>
        </w:rPr>
        <mc:AlternateContent>
          <mc:Choice Requires="wps">
            <w:drawing>
              <wp:anchor distT="0" distB="0" distL="114300" distR="114300" simplePos="0" relativeHeight="251699712" behindDoc="0" locked="0" layoutInCell="1" allowOverlap="1" wp14:anchorId="3C8851D3" wp14:editId="65EA4B15">
                <wp:simplePos x="0" y="0"/>
                <wp:positionH relativeFrom="column">
                  <wp:posOffset>9291744</wp:posOffset>
                </wp:positionH>
                <wp:positionV relativeFrom="paragraph">
                  <wp:posOffset>5193242</wp:posOffset>
                </wp:positionV>
                <wp:extent cx="82550" cy="88900"/>
                <wp:effectExtent l="0" t="0" r="0" b="6350"/>
                <wp:wrapNone/>
                <wp:docPr id="12" name="Ellipse 12">
                  <a:hlinkClick xmlns:a="http://schemas.openxmlformats.org/drawingml/2006/main" r:id="rId17" tooltip="Lycée Institut provincial Hornu -Colfontaine : Dessinateur de la constructio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5">
                            <a:lumMod val="40000"/>
                            <a:lumOff val="60000"/>
                          </a:scheme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64CF69" id="Ellipse 12" o:spid="_x0000_s1026" href="https://www.etudierenhainaut.be/lycee-provincial-hornu-colfontaine.html" title="Lycée Institut provincial Hornu -Colfontaine : Dessinateur de la construction" style="position:absolute;margin-left:731.65pt;margin-top:408.9pt;width:6.5pt;height: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" o:button="t" fillcolor="#f9e0c6 [1304]" stroked="f" strokeweight=".5pt">
                <v:fill o:detectmouseclick="t"/>
                <v:stroke joinstyle="miter"/>
              </v:oval>
            </w:pict>
          </mc:Fallback>
        </mc:AlternateContent>
      </w:r>
      <w:r w:rsidR="00EA1432" w:rsidRPr="00AD3CF0">
        <w:rPr>
          <w:noProof/>
          <w:lang w:bidi="fr-FR"/>
        </w:rPr>
        <mc:AlternateContent>
          <mc:Choice Requires="wps">
            <w:drawing>
              <wp:anchor distT="0" distB="0" distL="114300" distR="114300" simplePos="0" relativeHeight="251702784" behindDoc="0" locked="0" layoutInCell="1" allowOverlap="1" wp14:anchorId="0B51BCCE" wp14:editId="684F5E89">
                <wp:simplePos x="0" y="0"/>
                <wp:positionH relativeFrom="column">
                  <wp:posOffset>12039177</wp:posOffset>
                </wp:positionH>
                <wp:positionV relativeFrom="paragraph">
                  <wp:posOffset>5543126</wp:posOffset>
                </wp:positionV>
                <wp:extent cx="82550" cy="88900"/>
                <wp:effectExtent l="0" t="0" r="0" b="6350"/>
                <wp:wrapNone/>
                <wp:docPr id="15" name="Ellipse 15">
                  <a:hlinkClick xmlns:a="http://schemas.openxmlformats.org/drawingml/2006/main" r:id="rId18" tooltip="Institut supérieur Plus oultre : Dessinateur polyvalent en bureau d’étud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680AD" id="Ellipse 15" o:spid="_x0000_s1026" href="https://www.plusoultre.net/" title="Institut supérieur Plus oultre : Dessinateur polyvalent en bureau d’étude" style="position:absolute;margin-left:947.95pt;margin-top:436.45pt;width:6.5pt;height: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" o:button="t" fillcolor="#cdd84b" stroked="f" strokeweight=".5pt">
                <v:fill o:detectmouseclick="t"/>
                <v:stroke joinstyle="miter"/>
              </v:oval>
            </w:pict>
          </mc:Fallback>
        </mc:AlternateContent>
      </w:r>
      <w:r w:rsidR="00AD3CF0" w:rsidRPr="00AD3CF0">
        <w:rPr>
          <w:noProof/>
          <w:lang w:bidi="fr-FR"/>
        </w:rPr>
        <mc:AlternateContent>
          <mc:Choice Requires="wps">
            <w:drawing>
              <wp:anchor distT="0" distB="0" distL="114300" distR="114300" simplePos="0" relativeHeight="251700736" behindDoc="0" locked="0" layoutInCell="1" allowOverlap="1" wp14:anchorId="2D258D5F" wp14:editId="47EA9BEA">
                <wp:simplePos x="0" y="0"/>
                <wp:positionH relativeFrom="column">
                  <wp:posOffset>9609455</wp:posOffset>
                </wp:positionH>
                <wp:positionV relativeFrom="paragraph">
                  <wp:posOffset>5374859</wp:posOffset>
                </wp:positionV>
                <wp:extent cx="82550" cy="88900"/>
                <wp:effectExtent l="0" t="0" r="0" b="6350"/>
                <wp:wrapNone/>
                <wp:docPr id="14" name="Ellipse 14">
                  <a:hlinkClick xmlns:a="http://schemas.openxmlformats.org/drawingml/2006/main" r:id="rId19" tooltip="IEPSCF Colfontaine : dessinateur de la constructio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7B89FF" id="Ellipse 14" o:spid="_x0000_s1026" href="http://www.iepscol.be/" title="IEPSCF Colfontaine : dessinateur de la construction" style="position:absolute;margin-left:756.65pt;margin-top:423.2pt;width:6.5pt;height: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" o:button="t" fillcolor="#cdd84b" stroked="f" strokeweight=".5pt">
                <v:fill o:detectmouseclick="t"/>
                <v:stroke joinstyle="miter"/>
              </v:oval>
            </w:pict>
          </mc:Fallback>
        </mc:AlternateContent>
      </w:r>
      <w:r w:rsidR="005C7620">
        <w:rPr>
          <w:noProof/>
          <w:sz w:val="16"/>
          <w:szCs w:val="16"/>
        </w:rPr>
        <mc:AlternateContent>
          <mc:Choice Requires="wpg">
            <w:drawing>
              <wp:anchor distT="0" distB="0" distL="114300" distR="114300" simplePos="0" relativeHeight="251651584" behindDoc="0" locked="0" layoutInCell="1" allowOverlap="1" wp14:anchorId="1FEC62C7" wp14:editId="0E6C3A4D">
                <wp:simplePos x="0" y="0"/>
                <wp:positionH relativeFrom="column">
                  <wp:posOffset>8983133</wp:posOffset>
                </wp:positionH>
                <wp:positionV relativeFrom="paragraph">
                  <wp:posOffset>7279217</wp:posOffset>
                </wp:positionV>
                <wp:extent cx="78106" cy="385846"/>
                <wp:effectExtent l="0" t="0" r="17145" b="0"/>
                <wp:wrapNone/>
                <wp:docPr id="1512" name="Groupe 1512"/>
                <wp:cNvGraphicFramePr/>
                <a:graphic xmlns:a="http://schemas.openxmlformats.org/drawingml/2006/main">
                  <a:graphicData uri="http://schemas.microsoft.com/office/word/2010/wordprocessingGroup">
                    <wpg:wgp>
                      <wpg:cNvGrpSpPr/>
                      <wpg:grpSpPr>
                        <a:xfrm>
                          <a:off x="0" y="0"/>
                          <a:ext cx="78106" cy="385846"/>
                          <a:chOff x="0" y="0"/>
                          <a:chExt cx="78350" cy="385934"/>
                        </a:xfrm>
                      </wpg:grpSpPr>
                      <wps:wsp>
                        <wps:cNvPr id="1513" name="Rectangle 3"/>
                        <wps:cNvSpPr/>
                        <wps:spPr>
                          <a:xfrm>
                            <a:off x="6350" y="162918"/>
                            <a:ext cx="72000" cy="72000"/>
                          </a:xfrm>
                          <a:prstGeom prst="rect">
                            <a:avLst/>
                          </a:prstGeom>
                          <a:solidFill>
                            <a:srgbClr val="CDD84B"/>
                          </a:solidFill>
                          <a:ln w="6350" cap="flat" cmpd="sng" algn="ctr">
                            <a:no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s:wsp>
                        <wps:cNvPr id="1514" name="Rectangle 3"/>
                        <wps:cNvSpPr/>
                        <wps:spPr>
                          <a:xfrm>
                            <a:off x="6350" y="313934"/>
                            <a:ext cx="72000" cy="72000"/>
                          </a:xfrm>
                          <a:prstGeom prst="rect">
                            <a:avLst/>
                          </a:prstGeom>
                          <a:solidFill>
                            <a:srgbClr val="63A7DA"/>
                          </a:solidFill>
                          <a:ln w="6350" cap="flat" cmpd="sng" algn="ctr">
                            <a:no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FEC62C7" id="Groupe 1512" o:spid="_x0000_s1027" style="position:absolute;margin-left:707.35pt;margin-top:573.15pt;width:6.15pt;height:30.4pt;z-index:251651584;mso-width-relative:margin;mso-height-relative:margin" coordsize="78350,385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">
                <v:rect id="Rectangle 3" o:spid="_x0000_s1028" style="position:absolute;left:6350;top:162918;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" fillcolor="#cdd84b" stroked="f" strokeweight=".5pt">
                  <v:textbox>
                    <w:txbxContent>
                      <w:p w14:paraId="59BB7A43" w14:textId="77777777" w:rsidR="00F975B1" w:rsidRPr="00EC352C" w:rsidRDefault="00F975B1" w:rsidP="00F975B1">
                        <w:pPr>
                          <w:pStyle w:val="NormalWeb"/>
                          <w:spacing w:after="0"/>
                          <w:rPr>
                            <w:sz w:val="16"/>
                          </w:rPr>
                        </w:pPr>
                      </w:p>
                    </w:txbxContent>
                  </v:textbox>
                </v:rect>
                <v:rect id="Rectangle 3" o:spid="_x0000_s1029" style="position:absolute;left:6350;top:313934;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" fillcolor="#63a7da" stroked="f" strokeweight=".5pt">
                  <v:textbox>
                    <w:txbxContent>
                      <w:p w14:paraId="084E40D3" w14:textId="77777777" w:rsidR="00F975B1" w:rsidRPr="00EC352C" w:rsidRDefault="00F975B1" w:rsidP="00F975B1">
                        <w:pPr>
                          <w:pStyle w:val="NormalWeb"/>
                          <w:spacing w:after="0"/>
                          <w:rPr>
                            <w:sz w:val="16"/>
                          </w:rPr>
                        </w:pPr>
                      </w:p>
                    </w:txbxContent>
                  </v:textbox>
                </v:rect>
                <v:rect id="Rectangle 9" o:spid="_x0000_s1030" style="position:absolute;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group>
            </w:pict>
          </mc:Fallback>
        </mc:AlternateContent>
      </w:r>
      <w:r w:rsidR="004E69C1">
        <w:rPr>
          <w:noProof/>
        </w:rPr>
        <w:drawing>
          <wp:anchor distT="0" distB="0" distL="114300" distR="114300" simplePos="0" relativeHeight="251691520" behindDoc="0" locked="0" layoutInCell="1" allowOverlap="1" wp14:anchorId="631B8ED0" wp14:editId="69054ABA">
            <wp:simplePos x="0" y="0"/>
            <wp:positionH relativeFrom="column">
              <wp:posOffset>3801110</wp:posOffset>
            </wp:positionH>
            <wp:positionV relativeFrom="paragraph">
              <wp:posOffset>717127</wp:posOffset>
            </wp:positionV>
            <wp:extent cx="592667" cy="592667"/>
            <wp:effectExtent l="0" t="0" r="0" b="0"/>
            <wp:wrapNone/>
            <wp:docPr id="10" name="Graphique 10" descr="Pelleteus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Pelleteuse avec un remplissage uni"/>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92667" cy="592667"/>
                    </a:xfrm>
                    <a:prstGeom prst="rect">
                      <a:avLst/>
                    </a:prstGeom>
                  </pic:spPr>
                </pic:pic>
              </a:graphicData>
            </a:graphic>
            <wp14:sizeRelH relativeFrom="margin">
              <wp14:pctWidth>0</wp14:pctWidth>
            </wp14:sizeRelH>
            <wp14:sizeRelV relativeFrom="margin">
              <wp14:pctHeight>0</wp14:pctHeight>
            </wp14:sizeRelV>
          </wp:anchor>
        </w:drawing>
      </w:r>
      <w:r w:rsidR="00384983">
        <w:rPr>
          <w:noProof/>
        </w:rPr>
        <mc:AlternateContent>
          <mc:Choice Requires="wps">
            <w:drawing>
              <wp:anchor distT="0" distB="0" distL="114300" distR="114300" simplePos="0" relativeHeight="251654656" behindDoc="0" locked="0" layoutInCell="1" allowOverlap="1" wp14:anchorId="6848E422" wp14:editId="0B10A89A">
                <wp:simplePos x="0" y="0"/>
                <wp:positionH relativeFrom="column">
                  <wp:posOffset>3752850</wp:posOffset>
                </wp:positionH>
                <wp:positionV relativeFrom="paragraph">
                  <wp:posOffset>749300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D28069"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95.5pt;margin-top:59pt;width:49.8pt;height:48.8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" fillcolor="white [3201]" strokecolor="#dd026f [3206]" strokeweight="2.25pt">
                <v:stroke joinstyle="miter"/>
              </v:shape>
            </w:pict>
          </mc:Fallback>
        </mc:AlternateContent>
      </w:r>
      <w:r w:rsidR="0041365E">
        <w:rPr>
          <w:noProof/>
          <w:color w:val="auto"/>
          <w:kern w:val="0"/>
          <w:sz w:val="24"/>
          <w:szCs w:val="24"/>
          <w:lang w:bidi="fr-FR"/>
        </w:rPr>
        <mc:AlternateContent>
          <mc:Choice Requires="wps">
            <w:drawing>
              <wp:anchor distT="0" distB="0" distL="114300" distR="114300" simplePos="0" relativeHeight="251615744" behindDoc="0" locked="0" layoutInCell="1" allowOverlap="1" wp14:anchorId="38B36D2C" wp14:editId="1920C60F">
                <wp:simplePos x="0" y="0"/>
                <wp:positionH relativeFrom="margin">
                  <wp:posOffset>3667125</wp:posOffset>
                </wp:positionH>
                <wp:positionV relativeFrom="paragraph">
                  <wp:posOffset>673101</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0" w:name="_Hlk94861113"/>
                            <w:r>
                              <w:rPr>
                                <w:rFonts w:ascii="Arial" w:hAnsi="Arial" w:cs="Arial"/>
                                <w:b/>
                                <w:bCs/>
                                <w:color w:val="DD026F"/>
                                <w:sz w:val="44"/>
                                <w:szCs w:val="44"/>
                                <w:lang w:val="fr-BE"/>
                              </w:rPr>
                              <w:t>F - Construction</w:t>
                            </w:r>
                          </w:p>
                          <w:bookmarkEnd w:id="0"/>
                          <w:p w14:paraId="7CAC3E5B" w14:textId="4AD6ED87"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F1104 – Dessinateur de la 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1" type="#_x0000_t202" style="position:absolute;margin-left:288.75pt;margin-top:53pt;width:606pt;height:1in;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" filled="f" stroked="f" strokeweight=".5pt">
                <v:textbo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1" w:name="_Hlk94861113"/>
                      <w:r>
                        <w:rPr>
                          <w:rFonts w:ascii="Arial" w:hAnsi="Arial" w:cs="Arial"/>
                          <w:b/>
                          <w:bCs/>
                          <w:color w:val="DD026F"/>
                          <w:sz w:val="44"/>
                          <w:szCs w:val="44"/>
                          <w:lang w:val="fr-BE"/>
                        </w:rPr>
                        <w:t>F - Construction</w:t>
                      </w:r>
                    </w:p>
                    <w:bookmarkEnd w:id="1"/>
                    <w:p w14:paraId="7CAC3E5B" w14:textId="4AD6ED87"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F1104 – Dessinateur de la construction</w:t>
                      </w:r>
                    </w:p>
                  </w:txbxContent>
                </v:textbox>
                <w10:wrap anchorx="margin"/>
              </v:shape>
            </w:pict>
          </mc:Fallback>
        </mc:AlternateContent>
      </w:r>
      <w:r w:rsidR="00856D5A">
        <w:rPr>
          <w:noProof/>
          <w:lang w:bidi="fr-FR"/>
        </w:rPr>
        <mc:AlternateContent>
          <mc:Choice Requires="wps">
            <w:drawing>
              <wp:anchor distT="0" distB="0" distL="114300" distR="114300" simplePos="0" relativeHeight="251635200" behindDoc="0" locked="0" layoutInCell="1" allowOverlap="1" wp14:anchorId="6CB6C4B8" wp14:editId="195AE413">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5B59747A" w:rsidR="004D161A" w:rsidRPr="00B55B0E" w:rsidRDefault="0017418E">
                            <w:pPr>
                              <w:rPr>
                                <w:rFonts w:asciiTheme="minorHAnsi" w:hAnsiTheme="minorHAnsi" w:cstheme="minorHAnsi"/>
                                <w:color w:val="63A7DA" w:themeColor="accent6"/>
                                <w:sz w:val="22"/>
                                <w:szCs w:val="22"/>
                              </w:rPr>
                            </w:pPr>
                            <w:r w:rsidRPr="0017418E">
                              <w:rPr>
                                <w:rFonts w:asciiTheme="minorHAnsi" w:hAnsiTheme="minorHAnsi" w:cstheme="minorHAnsi"/>
                                <w:color w:val="63A7DA" w:themeColor="accent6"/>
                                <w:sz w:val="22"/>
                                <w:szCs w:val="22"/>
                              </w:rPr>
                              <w:t>Le métier est particulièrement attractif et fait partie de la liste 2021 des métiers en pénurie.  La transition écologique et les évolutions technologiques du secteur offrent des perspectives de développement intéressantes pour le métier. Une attention particulière devrait porter sur ces deux points dans la mise en œuvre des profils de formation (BIM, déconstruction, économie circulaire,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2" type="#_x0000_t202" style="position:absolute;margin-left:109.5pt;margin-top:262.25pt;width:443.3pt;height:126.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" fillcolor="white [3201]" stroked="f" strokeweight=".5pt">
                <v:textbox>
                  <w:txbxContent>
                    <w:p w14:paraId="03031E02" w14:textId="5B59747A" w:rsidR="004D161A" w:rsidRPr="00B55B0E" w:rsidRDefault="0017418E">
                      <w:pPr>
                        <w:rPr>
                          <w:rFonts w:asciiTheme="minorHAnsi" w:hAnsiTheme="minorHAnsi" w:cstheme="minorHAnsi"/>
                          <w:color w:val="63A7DA" w:themeColor="accent6"/>
                          <w:sz w:val="22"/>
                          <w:szCs w:val="22"/>
                        </w:rPr>
                      </w:pPr>
                      <w:r w:rsidRPr="0017418E">
                        <w:rPr>
                          <w:rFonts w:asciiTheme="minorHAnsi" w:hAnsiTheme="minorHAnsi" w:cstheme="minorHAnsi"/>
                          <w:color w:val="63A7DA" w:themeColor="accent6"/>
                          <w:sz w:val="22"/>
                          <w:szCs w:val="22"/>
                        </w:rPr>
                        <w:t>Le métier est particulièrement attractif et fait partie de la liste 2021 des métiers en pénurie.  La transition écologique et les évolutions technologiques du secteur offrent des perspectives de développement intéressantes pour le métier. Une attention particulière devrait porter sur ces deux points dans la mise en œuvre des profils de formation (BIM, déconstruction, économie circulaire, …).</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18816" behindDoc="0" locked="0" layoutInCell="1" allowOverlap="1" wp14:anchorId="3F1E436D" wp14:editId="4EEC7056">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3" type="#_x0000_t202" style="position:absolute;margin-left:691.85pt;margin-top:647.8pt;width:404.7pt;height:21.8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mp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1PL3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TGMZqT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49536" behindDoc="0" locked="0" layoutInCell="1" allowOverlap="1" wp14:anchorId="5E64AFE9" wp14:editId="5F9E7F5D">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67893C81" w:rsidR="007F77C0" w:rsidRPr="0073618A" w:rsidRDefault="005C7620"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0C1AD2B9" w14:textId="718E3DD3" w:rsidR="007F77C0" w:rsidRPr="0073618A" w:rsidRDefault="0073618A"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A51A63">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A51A63">
                              <w:rPr>
                                <w:rFonts w:asciiTheme="minorHAnsi" w:hAnsiTheme="minorHAnsi" w:cstheme="minorHAnsi"/>
                                <w:sz w:val="16"/>
                                <w:szCs w:val="16"/>
                              </w:rPr>
                              <w:t xml:space="preserve"> sociale</w:t>
                            </w:r>
                          </w:p>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31CBAE8E" w:rsidR="007F77C0" w:rsidRPr="0073618A" w:rsidRDefault="007F77C0"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 </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4AFE9" id="_x0000_t202" coordsize="21600,21600" o:spt="202" path="m,l,21600r21600,l21600,xe">
                <v:stroke joinstyle="miter"/>
                <v:path gradientshapeok="t" o:connecttype="rect"/>
              </v:shapetype>
              <v:shape id="Zone de texte 1523" o:spid="_x0000_s1035" type="#_x0000_t202" style="position:absolute;margin-left:643pt;margin-top:566pt;width:312.5pt;height:7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As&#10;uamESgIAAIsEAAAOAAAAAAAAAAAAAAAAAC4CAABkcnMvZTJvRG9jLnhtbFBLAQItABQABgAIAAAA&#10;IQDrtWau4AAAAA8BAAAPAAAAAAAAAAAAAAAAAKQEAABkcnMvZG93bnJldi54bWxQSwUGAAAAAAQA&#10;BADzAAAAsQUAAAAA&#10;" fillcolor="white [3201]" stroked="f" strokeweight=".5pt">
                <v:textbox>
                  <w:txbxContent>
                    <w:p w14:paraId="784EFCBB" w14:textId="67893C81" w:rsidR="007F77C0" w:rsidRPr="0073618A" w:rsidRDefault="005C7620"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0C1AD2B9" w14:textId="718E3DD3" w:rsidR="007F77C0" w:rsidRPr="0073618A" w:rsidRDefault="0073618A"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A51A63">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A51A63">
                        <w:rPr>
                          <w:rFonts w:asciiTheme="minorHAnsi" w:hAnsiTheme="minorHAnsi" w:cstheme="minorHAnsi"/>
                          <w:sz w:val="16"/>
                          <w:szCs w:val="16"/>
                        </w:rPr>
                        <w:t xml:space="preserve"> sociale</w:t>
                      </w:r>
                    </w:p>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31CBAE8E" w:rsidR="007F77C0" w:rsidRPr="0073618A" w:rsidRDefault="007F77C0"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 </w:t>
                      </w: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16768" behindDoc="0" locked="0" layoutInCell="1" allowOverlap="1" wp14:anchorId="759E37EC" wp14:editId="5E88F0BE">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5" type="#_x0000_t202" style="position:absolute;margin-left:747.2pt;margin-top:521.8pt;width:264.4pt;height:34.7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smOAIAAGM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2Pz01Mea8gPas9RNijNyWaKGR+H8i7AYDZSNcffPOIqKkIuOEmdbsr/+pg/+YAxW&#10;zhqMWsbdz52wirPqmwaXnwfjcZjNeBlPboe42GvL+tqid/U9YZoHWCwjoxj8fXUSC0v1G7ZiEbLC&#10;JLRE7oz7k3jvuwXAVkm1WEQnTKMR/lGvjAyhA5QB4df2TVhzpCFMwxOdhlKk79jofDs+FjtPRRmp&#10;Cjh3qB7hxyRHso9bF1bl+h69Lv+G+W8A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MwlKyY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22912" behindDoc="0" locked="0" layoutInCell="1" allowOverlap="1" wp14:anchorId="0A455BD4" wp14:editId="4688A0AF">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6" style="position:absolute;margin-left:374.15pt;margin-top:402.95pt;width:42.85pt;height:50.6pt;flip:x;z-index:251622912;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">
                <v:oval id="Ellipse 143" o:spid="_x0000_s1037"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8"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0864" behindDoc="0" locked="0" layoutInCell="1" allowOverlap="1" wp14:anchorId="71AA49BE" wp14:editId="0289367D">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9" style="position:absolute;margin-left:255.5pt;margin-top:421.5pt;width:44.95pt;height:34pt;z-index:251620864;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">
                <v:oval id="Ellipse 140" o:spid="_x0000_s1040"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1"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75136" behindDoc="0" locked="0" layoutInCell="1" allowOverlap="1" wp14:anchorId="27A47926" wp14:editId="64FC15E0">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2" type="#_x0000_t202" style="position:absolute;margin-left:175.35pt;margin-top:212.45pt;width:404.45pt;height:57.6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41344" behindDoc="0" locked="0" layoutInCell="1" allowOverlap="1" wp14:anchorId="1932ED54" wp14:editId="35E0229F">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2">
                              <a:extLst>
                                <a:ext uri="{96DAC541-7B7A-43D3-8B79-37D633B846F1}">
                                  <asvg:svgBlip xmlns:asvg="http://schemas.microsoft.com/office/drawing/2016/SVG/main" r:embed="rId23"/>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3" style="position:absolute;margin-left:611.2pt;margin-top:158.45pt;width:467.7pt;height:80.3pt;z-index:251641344;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njC+A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">
                <v:group id="Groupe 145" o:spid="_x0000_s1044"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5"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6"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7"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8"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4" o:title="" recolor="t" rotate="t" type="frame"/>
                </v:rect>
              </v:group>
            </w:pict>
          </mc:Fallback>
        </mc:AlternateContent>
      </w:r>
      <w:r w:rsidR="00E8470E">
        <w:rPr>
          <w:noProof/>
          <w:lang w:bidi="fr-FR"/>
        </w:rPr>
        <mc:AlternateContent>
          <mc:Choice Requires="wps">
            <w:drawing>
              <wp:anchor distT="0" distB="0" distL="114300" distR="114300" simplePos="0" relativeHeight="251674112" behindDoc="0" locked="0" layoutInCell="1" allowOverlap="1" wp14:anchorId="015156C8" wp14:editId="729CFBFC">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9" type="#_x0000_t202" style="position:absolute;margin-left:92.85pt;margin-top:163.7pt;width:103.8pt;height:50.2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37248" behindDoc="0" locked="0" layoutInCell="1" allowOverlap="1" wp14:anchorId="03F92E38" wp14:editId="0B7BE4AB">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50A6355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0" style="position:absolute;margin-left:96.25pt;margin-top:161.85pt;width:467.7pt;height:79.4pt;z-index:251637248;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c6uA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">
                <v:rect id="Rectangle 1535" o:spid="_x0000_s1051"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50A6355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 Centre</w:t>
                        </w:r>
                      </w:p>
                    </w:txbxContent>
                  </v:textbox>
                </v:rect>
                <v:shape id="Triangle rectangle 128" o:spid="_x0000_s1052"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1040" behindDoc="0" locked="0" layoutInCell="1" allowOverlap="1" wp14:anchorId="2A4402D7" wp14:editId="2B0019D0">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3" type="#_x0000_t202" style="position:absolute;margin-left:128.95pt;margin-top:656.5pt;width:51pt;height:5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68992" behindDoc="0" locked="0" layoutInCell="1" allowOverlap="1" wp14:anchorId="470B2FA0" wp14:editId="3DEB020D">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4" style="position:absolute;margin-left:186pt;margin-top:657.5pt;width:28.35pt;height:28.35pt;z-index:251668992;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utTw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">
                <v:oval id="Ellipse 17" o:spid="_x0000_s1055"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6"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0016" behindDoc="0" locked="0" layoutInCell="1" allowOverlap="1" wp14:anchorId="45917FCE" wp14:editId="7BBA7D1E">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7" style="position:absolute;margin-left:185pt;margin-top:676.5pt;width:20.85pt;height:48.2pt;flip:x;z-index:251670016;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">
                <v:oval id="Ellipse 29" o:spid="_x0000_s1058"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9"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67968" behindDoc="0" locked="0" layoutInCell="1" allowOverlap="1" wp14:anchorId="615BCBE5" wp14:editId="677D9401">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46B68384"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A51A63">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1" type="#_x0000_t202" style="position:absolute;margin-left:244pt;margin-top:656.5pt;width:325pt;height:87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qe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w5Pm6ypOGBBS71OnJGLCkMshfPPwkIYGBxi9084yprQjI4WZ1uyv/7mD/ngC1HO&#10;Wggt5+7nTljFWf1Ng8nbbDQKyoyX0fh6iIu9jKwvI3rX3BO0DLIwXTRDvq9PZmmpecWbmIeuCAkt&#10;0Tvn/mTe+17+eFNSzecxCVo0wi/1yshQOsAaIH7pXoU1Rx6CGh7pJEkxeUdHn9sTMt95KqvIVQC6&#10;R/WIP3Qc2T6+ufBQLu8x6+2fYfYb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2W4qnjUCAABhBAAADgAAAAAAAAAA&#10;AAAAAAAuAgAAZHJzL2Uyb0RvYy54bWxQSwECLQAUAAYACAAAACEA0b8Z2+EAAAAOAQAADwAAAAAA&#10;AAAAAAAAAACPBAAAZHJzL2Rvd25yZXYueG1sUEsFBgAAAAAEAAQA8wAAAJ0FAAAAAA==&#10;" filled="f" stroked="f" strokeweight=".5pt">
                <v:textbox>
                  <w:txbxContent>
                    <w:p w14:paraId="5F502D03" w14:textId="46B68384"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A51A63">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38272" behindDoc="0" locked="0" layoutInCell="1" allowOverlap="1" wp14:anchorId="0F8AEA63" wp14:editId="0312E2DE">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D58C45E">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2" type="#_x0000_t118" style="position:absolute;margin-left:98.85pt;margin-top:278.3pt;width:467.15pt;height:374.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MHxNxW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D58C45E">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4" r:qs="rId35" r:cs="rId36"/>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57728" behindDoc="0" locked="0" layoutInCell="1" allowOverlap="1" wp14:anchorId="6395DC2B" wp14:editId="069619C5">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24478D" id="Connecteur droit 5207" o:spid="_x0000_s1026" style="position:absolute;flip:y;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036C3531"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47675A1C">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03476" cy="403476"/>
                          </a:xfrm>
                          <a:prstGeom prst="rect">
                            <a:avLst/>
                          </a:prstGeom>
                        </pic:spPr>
                      </pic:pic>
                    </a:graphicData>
                  </a:graphic>
                </wp:inline>
              </w:drawing>
            </w:r>
            <w:r w:rsidR="00D85FB1">
              <w:rPr>
                <w:b/>
                <w:color w:val="63A7DA"/>
                <w:kern w:val="0"/>
                <w:szCs w:val="24"/>
              </w:rPr>
              <w:t>83</w:t>
            </w:r>
            <w:r w:rsidRPr="002D374E">
              <w:rPr>
                <w:b/>
                <w:color w:val="63A7DA"/>
                <w:kern w:val="0"/>
                <w:szCs w:val="24"/>
              </w:rPr>
              <w:t xml:space="preserve"> DEI</w:t>
            </w:r>
            <w:r w:rsidRPr="002D374E">
              <w:rPr>
                <w:b/>
                <w:color w:val="63A7DA"/>
                <w:kern w:val="0"/>
                <w:szCs w:val="24"/>
                <w:vertAlign w:val="superscript"/>
              </w:rPr>
              <w:footnoteRef/>
            </w:r>
          </w:p>
          <w:p w14:paraId="4EB1CB03" w14:textId="426CEFBB"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F36F13">
              <w:t xml:space="preserve"> </w:t>
            </w:r>
            <w:r w:rsidR="00992EB9">
              <w:rPr>
                <w:color w:val="63A7DA"/>
                <w:kern w:val="0"/>
                <w:szCs w:val="24"/>
              </w:rPr>
              <w:t>dessinateur du BTP</w:t>
            </w:r>
          </w:p>
        </w:tc>
      </w:tr>
      <w:tr w:rsidR="002D374E" w:rsidRPr="002D374E" w14:paraId="10653164" w14:textId="77777777" w:rsidTr="00A41966">
        <w:tc>
          <w:tcPr>
            <w:tcW w:w="4335" w:type="dxa"/>
            <w:vAlign w:val="center"/>
          </w:tcPr>
          <w:p w14:paraId="67292E82" w14:textId="3A6A216E"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62F8AFD7">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32784" cy="332784"/>
                          </a:xfrm>
                          <a:prstGeom prst="rect">
                            <a:avLst/>
                          </a:prstGeom>
                        </pic:spPr>
                      </pic:pic>
                    </a:graphicData>
                  </a:graphic>
                </wp:inline>
              </w:drawing>
            </w:r>
            <w:r w:rsidR="00141457">
              <w:rPr>
                <w:b/>
                <w:color w:val="63A7DA"/>
                <w:kern w:val="0"/>
                <w:szCs w:val="24"/>
              </w:rPr>
              <w:t>8</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7777777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797EA730">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0AE0E5B6">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70D92199">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54EAEA69">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532F937D">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6339F7FA">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41EB1C4B">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73A9475A">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40234D4B">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25590AFE">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p>
          <w:p w14:paraId="32286FC7" w14:textId="2E6F03D0"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582E4E">
              <w:rPr>
                <w:b/>
                <w:noProof/>
                <w:color w:val="63A7DA"/>
                <w:kern w:val="0"/>
                <w:szCs w:val="24"/>
              </w:rPr>
              <w:t>1</w:t>
            </w:r>
            <w:r w:rsidRPr="002D374E">
              <w:rPr>
                <w:b/>
                <w:noProof/>
                <w:color w:val="63A7DA"/>
                <w:kern w:val="0"/>
                <w:szCs w:val="24"/>
              </w:rPr>
              <w:t xml:space="preserve"> DEI sur 10 </w:t>
            </w:r>
          </w:p>
          <w:p w14:paraId="5454FEE8" w14:textId="5D6DC810"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w:t>
            </w:r>
            <w:r w:rsidR="00582E4E">
              <w:rPr>
                <w:bCs/>
                <w:noProof/>
                <w:color w:val="63A7DA"/>
                <w:kern w:val="0"/>
                <w:szCs w:val="24"/>
              </w:rPr>
              <w:t>a</w:t>
            </w:r>
            <w:r w:rsidRPr="002D374E">
              <w:rPr>
                <w:noProof/>
                <w:color w:val="63A7DA"/>
                <w:kern w:val="0"/>
                <w:szCs w:val="24"/>
              </w:rPr>
              <w:t xml:space="preserve"> </w:t>
            </w:r>
            <w:r w:rsidR="003B1EC6">
              <w:rPr>
                <w:noProof/>
                <w:color w:val="63A7DA"/>
                <w:kern w:val="0"/>
                <w:szCs w:val="24"/>
              </w:rPr>
              <w:t>moins de 25 ans</w:t>
            </w:r>
          </w:p>
        </w:tc>
      </w:tr>
    </w:tbl>
    <w:p w14:paraId="7A5E464D" w14:textId="334C3263" w:rsidR="003A2DA2" w:rsidRPr="00B2027D" w:rsidRDefault="00463E95" w:rsidP="00092369">
      <w:pPr>
        <w:ind w:left="720" w:hanging="720"/>
        <w:rPr>
          <w:lang w:bidi="fr-FR"/>
        </w:rPr>
      </w:pPr>
      <w:r>
        <w:rPr>
          <w:noProof/>
        </w:rPr>
        <mc:AlternateContent>
          <mc:Choice Requires="wps">
            <w:drawing>
              <wp:anchor distT="0" distB="0" distL="114300" distR="114300" simplePos="0" relativeHeight="251704832" behindDoc="0" locked="0" layoutInCell="1" allowOverlap="1" wp14:anchorId="595D8EA8" wp14:editId="5BB09EE5">
                <wp:simplePos x="0" y="0"/>
                <wp:positionH relativeFrom="margin">
                  <wp:posOffset>10234148</wp:posOffset>
                </wp:positionH>
                <wp:positionV relativeFrom="paragraph">
                  <wp:posOffset>8342142</wp:posOffset>
                </wp:positionV>
                <wp:extent cx="0" cy="232996"/>
                <wp:effectExtent l="0" t="0" r="38100" b="34290"/>
                <wp:wrapNone/>
                <wp:docPr id="21" name="Connecteur droit 21"/>
                <wp:cNvGraphicFramePr/>
                <a:graphic xmlns:a="http://schemas.openxmlformats.org/drawingml/2006/main">
                  <a:graphicData uri="http://schemas.microsoft.com/office/word/2010/wordprocessingShape">
                    <wps:wsp>
                      <wps:cNvCnPr/>
                      <wps:spPr>
                        <a:xfrm>
                          <a:off x="0" y="0"/>
                          <a:ext cx="0" cy="232996"/>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453FFB9" id="Connecteur droit 21" o:spid="_x0000_s1026" style="position:absolute;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5.85pt,656.85pt" to="805.85pt,6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" strokecolor="#63a7da">
                <v:stroke dashstyle="dash"/>
                <w10:wrap anchorx="margin"/>
              </v:line>
            </w:pict>
          </mc:Fallback>
        </mc:AlternateContent>
      </w:r>
      <w:r w:rsidRPr="00EC4912">
        <w:rPr>
          <w:noProof/>
          <w:lang w:bidi="fr-FR"/>
        </w:rPr>
        <mc:AlternateContent>
          <mc:Choice Requires="wpg">
            <w:drawing>
              <wp:anchor distT="0" distB="0" distL="114300" distR="114300" simplePos="0" relativeHeight="251614720" behindDoc="0" locked="0" layoutInCell="1" allowOverlap="1" wp14:anchorId="50595FB6" wp14:editId="4CBE33FC">
                <wp:simplePos x="0" y="0"/>
                <wp:positionH relativeFrom="column">
                  <wp:posOffset>7223760</wp:posOffset>
                </wp:positionH>
                <wp:positionV relativeFrom="paragraph">
                  <wp:posOffset>8116570</wp:posOffset>
                </wp:positionV>
                <wp:extent cx="5807075" cy="1498600"/>
                <wp:effectExtent l="0" t="0" r="0" b="6350"/>
                <wp:wrapNone/>
                <wp:docPr id="184" name="Groupe 184"/>
                <wp:cNvGraphicFramePr/>
                <a:graphic xmlns:a="http://schemas.openxmlformats.org/drawingml/2006/main">
                  <a:graphicData uri="http://schemas.microsoft.com/office/word/2010/wordprocessingGroup">
                    <wpg:wgp>
                      <wpg:cNvGrpSpPr/>
                      <wpg:grpSpPr>
                        <a:xfrm>
                          <a:off x="0" y="0"/>
                          <a:ext cx="5807075" cy="1498600"/>
                          <a:chOff x="-209188" y="0"/>
                          <a:chExt cx="3587388" cy="2370841"/>
                        </a:xfrm>
                      </wpg:grpSpPr>
                      <wps:wsp>
                        <wps:cNvPr id="185" name="Ellipse 185"/>
                        <wps:cNvSpPr/>
                        <wps:spPr>
                          <a:xfrm>
                            <a:off x="76197" y="1028503"/>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1EF9CAB4" w:rsidR="00EC4912" w:rsidRPr="00E8742B" w:rsidRDefault="00D97517" w:rsidP="00EC4912">
                              <w:pPr>
                                <w:jc w:val="center"/>
                                <w:rPr>
                                  <w:rFonts w:ascii="Calibri" w:hAnsi="Calibri" w:cs="Calibri"/>
                                  <w:color w:val="FFFFFF"/>
                                  <w:sz w:val="18"/>
                                  <w:szCs w:val="18"/>
                                </w:rPr>
                              </w:pPr>
                              <w:proofErr w:type="gramStart"/>
                              <w:r>
                                <w:rPr>
                                  <w:rFonts w:ascii="Calibri" w:hAnsi="Calibri" w:cs="Calibri"/>
                                  <w:color w:val="FFFFFF"/>
                                  <w:sz w:val="18"/>
                                  <w:szCs w:val="18"/>
                                </w:rPr>
                                <w:t>9</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Ellipse 186"/>
                        <wps:cNvSpPr/>
                        <wps:spPr>
                          <a:xfrm>
                            <a:off x="1401936" y="1089853"/>
                            <a:ext cx="529283" cy="798114"/>
                          </a:xfrm>
                          <a:prstGeom prst="ellipse">
                            <a:avLst/>
                          </a:prstGeom>
                          <a:solidFill>
                            <a:srgbClr val="63A7DA"/>
                          </a:solidFill>
                          <a:ln w="12700" cap="flat" cmpd="sng" algn="ctr">
                            <a:solidFill>
                              <a:srgbClr val="63A7DA"/>
                            </a:solidFill>
                            <a:prstDash val="solid"/>
                            <a:miter lim="800000"/>
                          </a:ln>
                          <a:effectLst/>
                        </wps:spPr>
                        <wps:txbx>
                          <w:txbxContent>
                            <w:p w14:paraId="33D23AB7" w14:textId="6531ECF0" w:rsidR="00EC4912" w:rsidRPr="00E8742B" w:rsidRDefault="00D97517" w:rsidP="00EC4912">
                              <w:pPr>
                                <w:jc w:val="center"/>
                                <w:rPr>
                                  <w:rFonts w:ascii="Calibri" w:hAnsi="Calibri" w:cs="Calibri"/>
                                  <w:color w:val="FFFFFF"/>
                                  <w:sz w:val="18"/>
                                  <w:szCs w:val="18"/>
                                </w:rPr>
                              </w:pPr>
                              <w:r>
                                <w:rPr>
                                  <w:rFonts w:ascii="Calibri" w:hAnsi="Calibri" w:cs="Calibri"/>
                                  <w:color w:val="FFFFFF"/>
                                  <w:sz w:val="18"/>
                                  <w:szCs w:val="18"/>
                                </w:rPr>
                                <w:t xml:space="preserve">7 </w:t>
                              </w:r>
                              <w:r w:rsidR="00EC4912"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209188" y="1812041"/>
                            <a:ext cx="1092200" cy="558800"/>
                          </a:xfrm>
                          <a:prstGeom prst="rect">
                            <a:avLst/>
                          </a:prstGeom>
                          <a:noFill/>
                          <a:ln w="6350">
                            <a:noFill/>
                          </a:ln>
                        </wps:spPr>
                        <wps:txb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Zone de texte 190"/>
                        <wps:cNvSpPr txBox="1"/>
                        <wps:spPr>
                          <a:xfrm>
                            <a:off x="1008260" y="1808269"/>
                            <a:ext cx="1455276"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22655"/>
                            <a:chOff x="0" y="0"/>
                            <a:chExt cx="3378200" cy="922655"/>
                          </a:xfrm>
                        </wpg:grpSpPr>
                        <wps:wsp>
                          <wps:cNvPr id="1542" name="Parenthèse ouvrante 1542"/>
                          <wps:cNvSpPr/>
                          <wps:spPr>
                            <a:xfrm rot="5400000">
                              <a:off x="1593087" y="-538353"/>
                              <a:ext cx="197486" cy="272452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063" style="position:absolute;left:0;text-align:left;margin-left:568.8pt;margin-top:639.1pt;width:457.25pt;height:118pt;z-index:251614720;mso-width-relative:margin;mso-height-relative:margin" coordorigin="-2091" coordsize="35873,2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">
                <v:oval id="Ellipse 185" o:spid="_x0000_s1064" style="position:absolute;left:761;top:10285;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1EF9CAB4" w:rsidR="00EC4912" w:rsidRPr="00E8742B" w:rsidRDefault="00D97517" w:rsidP="00EC4912">
                        <w:pPr>
                          <w:jc w:val="center"/>
                          <w:rPr>
                            <w:rFonts w:ascii="Calibri" w:hAnsi="Calibri" w:cs="Calibri"/>
                            <w:color w:val="FFFFFF"/>
                            <w:sz w:val="18"/>
                            <w:szCs w:val="18"/>
                          </w:rPr>
                        </w:pPr>
                        <w:proofErr w:type="gramStart"/>
                        <w:r>
                          <w:rPr>
                            <w:rFonts w:ascii="Calibri" w:hAnsi="Calibri" w:cs="Calibri"/>
                            <w:color w:val="FFFFFF"/>
                            <w:sz w:val="18"/>
                            <w:szCs w:val="18"/>
                          </w:rPr>
                          <w:t>9</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v:textbox>
                </v:oval>
                <v:oval id="Ellipse 186" o:spid="_x0000_s1065" style="position:absolute;left:14019;top:10898;width:5293;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" fillcolor="#63a7da" strokecolor="#63a7da" strokeweight="1pt">
                  <v:stroke joinstyle="miter"/>
                  <v:textbox>
                    <w:txbxContent>
                      <w:p w14:paraId="33D23AB7" w14:textId="6531ECF0" w:rsidR="00EC4912" w:rsidRPr="00E8742B" w:rsidRDefault="00D97517" w:rsidP="00EC4912">
                        <w:pPr>
                          <w:jc w:val="center"/>
                          <w:rPr>
                            <w:rFonts w:ascii="Calibri" w:hAnsi="Calibri" w:cs="Calibri"/>
                            <w:color w:val="FFFFFF"/>
                            <w:sz w:val="18"/>
                            <w:szCs w:val="18"/>
                          </w:rPr>
                        </w:pPr>
                        <w:r>
                          <w:rPr>
                            <w:rFonts w:ascii="Calibri" w:hAnsi="Calibri" w:cs="Calibri"/>
                            <w:color w:val="FFFFFF"/>
                            <w:sz w:val="18"/>
                            <w:szCs w:val="18"/>
                          </w:rPr>
                          <w:t xml:space="preserve">7 </w:t>
                        </w:r>
                        <w:r w:rsidR="00EC4912" w:rsidRPr="00E8742B">
                          <w:rPr>
                            <w:rFonts w:ascii="Calibri" w:hAnsi="Calibri" w:cs="Calibri"/>
                            <w:color w:val="FFFFFF"/>
                            <w:sz w:val="18"/>
                            <w:szCs w:val="18"/>
                          </w:rPr>
                          <w:t>inscrits</w:t>
                        </w:r>
                      </w:p>
                    </w:txbxContent>
                  </v:textbox>
                </v:oval>
                <v:shape id="Zone de texte 187" o:spid="_x0000_s1066" type="#_x0000_t202" style="position:absolute;left:-2091;top:18120;width:1092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90" o:spid="_x0000_s1067" type="#_x0000_t202" style="position:absolute;left:10082;top:18082;width:14553;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068" style="position:absolute;width:33782;height:9226" coordsize="33782,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069" type="#_x0000_t85" style="position:absolute;left:15930;top:-5384;width:1975;height:27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" adj="130" strokecolor="#63a7da">
                    <v:stroke dashstyle="dash"/>
                  </v:shape>
                  <v:shape id="Zone de texte 1544" o:spid="_x0000_s1070"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r w:rsidRPr="00792F8E">
        <w:rPr>
          <w:noProof/>
          <w:lang w:bidi="fr-FR"/>
        </w:rPr>
        <mc:AlternateContent>
          <mc:Choice Requires="wps">
            <w:drawing>
              <wp:anchor distT="0" distB="0" distL="114300" distR="114300" simplePos="0" relativeHeight="251661824" behindDoc="0" locked="0" layoutInCell="1" allowOverlap="1" wp14:anchorId="6137442D" wp14:editId="1AD6758D">
                <wp:simplePos x="0" y="0"/>
                <wp:positionH relativeFrom="margin">
                  <wp:align>right</wp:align>
                </wp:positionH>
                <wp:positionV relativeFrom="paragraph">
                  <wp:posOffset>7476978</wp:posOffset>
                </wp:positionV>
                <wp:extent cx="436098"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36098" cy="398145"/>
                        </a:xfrm>
                        <a:prstGeom prst="rect">
                          <a:avLst/>
                        </a:prstGeom>
                        <a:blipFill>
                          <a:blip r:embed="rId52">
                            <a:extLst>
                              <a:ext uri="{96DAC541-7B7A-43D3-8B79-37D633B846F1}">
                                <asvg:svgBlip xmlns:asvg="http://schemas.microsoft.com/office/drawing/2016/SVG/main" r:embed="rId53"/>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71" style="position:absolute;left:0;text-align:left;margin-left:-16.85pt;margin-top:588.75pt;width:34.35pt;height:31.35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" stroked="f" strokeweight="1pt">
                <v:fill r:id="rId54"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676AF2">
        <w:rPr>
          <w:noProof/>
          <w:lang w:bidi="fr-FR"/>
        </w:rPr>
        <mc:AlternateContent>
          <mc:Choice Requires="wpg">
            <w:drawing>
              <wp:anchor distT="0" distB="0" distL="114300" distR="114300" simplePos="0" relativeHeight="251696640" behindDoc="0" locked="0" layoutInCell="1" allowOverlap="1" wp14:anchorId="3CC92A73" wp14:editId="743290F6">
                <wp:simplePos x="0" y="0"/>
                <wp:positionH relativeFrom="column">
                  <wp:posOffset>1938655</wp:posOffset>
                </wp:positionH>
                <wp:positionV relativeFrom="paragraph">
                  <wp:posOffset>8621183</wp:posOffset>
                </wp:positionV>
                <wp:extent cx="4512098" cy="799610"/>
                <wp:effectExtent l="0" t="0" r="22225" b="635"/>
                <wp:wrapNone/>
                <wp:docPr id="20" name="Groupe 20"/>
                <wp:cNvGraphicFramePr/>
                <a:graphic xmlns:a="http://schemas.openxmlformats.org/drawingml/2006/main">
                  <a:graphicData uri="http://schemas.microsoft.com/office/word/2010/wordprocessingGroup">
                    <wpg:wgp>
                      <wpg:cNvGrpSpPr/>
                      <wpg:grpSpPr>
                        <a:xfrm>
                          <a:off x="0" y="0"/>
                          <a:ext cx="4512098" cy="799610"/>
                          <a:chOff x="0" y="0"/>
                          <a:chExt cx="4512098" cy="799610"/>
                        </a:xfrm>
                      </wpg:grpSpPr>
                      <wpg:grpSp>
                        <wpg:cNvPr id="72" name="Groupe 72"/>
                        <wpg:cNvGrpSpPr/>
                        <wpg:grpSpPr>
                          <a:xfrm>
                            <a:off x="0" y="0"/>
                            <a:ext cx="1370619" cy="799610"/>
                            <a:chOff x="294764" y="-104874"/>
                            <a:chExt cx="1444599" cy="1534294"/>
                          </a:xfrm>
                        </wpg:grpSpPr>
                        <pic:pic xmlns:pic="http://schemas.openxmlformats.org/drawingml/2006/picture">
                          <pic:nvPicPr>
                            <pic:cNvPr id="73" name="Graphique 73" descr="Pelleteuse avec un remplissage uni"/>
                            <pic:cNvPicPr>
                              <a:picLocks noChangeAspect="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rcRect/>
                            <a:stretch/>
                          </pic:blipFill>
                          <pic:spPr>
                            <a:xfrm>
                              <a:off x="710365" y="-104874"/>
                              <a:ext cx="429425" cy="852912"/>
                            </a:xfrm>
                            <a:prstGeom prst="rect">
                              <a:avLst/>
                            </a:prstGeom>
                          </pic:spPr>
                        </pic:pic>
                        <wps:wsp>
                          <wps:cNvPr id="74" name="Zone de texte 74"/>
                          <wps:cNvSpPr txBox="1"/>
                          <wps:spPr>
                            <a:xfrm>
                              <a:off x="294764" y="691549"/>
                              <a:ext cx="1444599" cy="737871"/>
                            </a:xfrm>
                            <a:prstGeom prst="rect">
                              <a:avLst/>
                            </a:prstGeom>
                            <a:noFill/>
                            <a:ln w="6350">
                              <a:noFill/>
                            </a:ln>
                          </wps:spPr>
                          <wps:txbx>
                            <w:txbxContent>
                              <w:p w14:paraId="31E6D0D0" w14:textId="135B6AC6" w:rsidR="00432A63" w:rsidRPr="002F4950" w:rsidRDefault="00432A63" w:rsidP="00432A63">
                                <w:pPr>
                                  <w:jc w:val="center"/>
                                  <w:rPr>
                                    <w:rFonts w:ascii="Calibri" w:hAnsi="Calibri" w:cs="Calibri"/>
                                    <w:b/>
                                    <w:bCs/>
                                    <w:color w:val="63A7DA"/>
                                    <w:sz w:val="22"/>
                                    <w:szCs w:val="22"/>
                                    <w:lang w:val="nl-NL"/>
                                  </w:rPr>
                                </w:pPr>
                                <w:r w:rsidRPr="002F4950">
                                  <w:rPr>
                                    <w:rFonts w:ascii="Calibri" w:hAnsi="Calibri" w:cs="Calibri"/>
                                    <w:color w:val="63A7DA"/>
                                    <w:sz w:val="22"/>
                                    <w:szCs w:val="22"/>
                                    <w:lang w:val="nl-NL"/>
                                  </w:rPr>
                                  <w:t>C</w:t>
                                </w:r>
                                <w:r w:rsidR="00AB77CC" w:rsidRPr="002F4950">
                                  <w:rPr>
                                    <w:rFonts w:ascii="Calibri" w:hAnsi="Calibri" w:cs="Calibri"/>
                                    <w:color w:val="63A7DA"/>
                                    <w:sz w:val="22"/>
                                    <w:szCs w:val="22"/>
                                    <w:lang w:val="nl-NL"/>
                                  </w:rPr>
                                  <w:t>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8" name="Graphique 76"/>
                        <wpg:cNvGrpSpPr/>
                        <wpg:grpSpPr>
                          <a:xfrm>
                            <a:off x="2015066" y="25400"/>
                            <a:ext cx="569870" cy="446997"/>
                            <a:chOff x="0" y="0"/>
                            <a:chExt cx="569870" cy="446997"/>
                          </a:xfrm>
                          <a:solidFill>
                            <a:srgbClr val="63A7DA"/>
                          </a:solidFill>
                        </wpg:grpSpPr>
                        <wps:wsp>
                          <wps:cNvPr id="59" name="Forme libre : forme 59"/>
                          <wps:cNvSpPr/>
                          <wps:spPr>
                            <a:xfrm>
                              <a:off x="397411" y="312584"/>
                              <a:ext cx="12218" cy="9529"/>
                            </a:xfrm>
                            <a:custGeom>
                              <a:avLst/>
                              <a:gdLst>
                                <a:gd name="connsiteX0" fmla="*/ 6658 w 12218"/>
                                <a:gd name="connsiteY0" fmla="*/ 55 h 9529"/>
                                <a:gd name="connsiteX1" fmla="*/ 70 w 12218"/>
                                <a:gd name="connsiteY1" fmla="*/ 4361 h 9529"/>
                                <a:gd name="connsiteX2" fmla="*/ 5560 w 12218"/>
                                <a:gd name="connsiteY2" fmla="*/ 9529 h 9529"/>
                                <a:gd name="connsiteX3" fmla="*/ 6658 w 12218"/>
                                <a:gd name="connsiteY3" fmla="*/ 9529 h 9529"/>
                                <a:gd name="connsiteX4" fmla="*/ 12148 w 12218"/>
                                <a:gd name="connsiteY4" fmla="*/ 4361 h 9529"/>
                                <a:gd name="connsiteX5" fmla="*/ 6658 w 12218"/>
                                <a:gd name="connsiteY5" fmla="*/ 55 h 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218" h="9529">
                                  <a:moveTo>
                                    <a:pt x="6658" y="55"/>
                                  </a:moveTo>
                                  <a:cubicBezTo>
                                    <a:pt x="3364" y="-375"/>
                                    <a:pt x="70" y="1778"/>
                                    <a:pt x="70" y="4361"/>
                                  </a:cubicBezTo>
                                  <a:cubicBezTo>
                                    <a:pt x="-479" y="6945"/>
                                    <a:pt x="2266" y="9529"/>
                                    <a:pt x="5560" y="9529"/>
                                  </a:cubicBezTo>
                                  <a:cubicBezTo>
                                    <a:pt x="6109" y="9529"/>
                                    <a:pt x="6109" y="9529"/>
                                    <a:pt x="6658" y="9529"/>
                                  </a:cubicBezTo>
                                  <a:cubicBezTo>
                                    <a:pt x="9952" y="9098"/>
                                    <a:pt x="12697" y="6945"/>
                                    <a:pt x="12148" y="4361"/>
                                  </a:cubicBezTo>
                                  <a:cubicBezTo>
                                    <a:pt x="12148" y="1778"/>
                                    <a:pt x="9403" y="55"/>
                                    <a:pt x="6658" y="55"/>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orme libre : forme 61"/>
                          <wps:cNvSpPr/>
                          <wps:spPr>
                            <a:xfrm>
                              <a:off x="359600" y="3126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e libre : forme 62"/>
                          <wps:cNvSpPr/>
                          <wps:spPr>
                            <a:xfrm>
                              <a:off x="323365" y="3126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e libre : forme 63"/>
                          <wps:cNvSpPr/>
                          <wps:spPr>
                            <a:xfrm>
                              <a:off x="283287" y="3126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e libre : forme 64"/>
                          <wps:cNvSpPr/>
                          <wps:spPr>
                            <a:xfrm>
                              <a:off x="246504" y="3126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e libre : forme 65"/>
                          <wps:cNvSpPr/>
                          <wps:spPr>
                            <a:xfrm>
                              <a:off x="210269" y="3126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e libre : forme 66"/>
                          <wps:cNvSpPr/>
                          <wps:spPr>
                            <a:xfrm>
                              <a:off x="174035" y="312640"/>
                              <a:ext cx="12078" cy="9473"/>
                            </a:xfrm>
                            <a:custGeom>
                              <a:avLst/>
                              <a:gdLst>
                                <a:gd name="connsiteX0" fmla="*/ 6039 w 12078"/>
                                <a:gd name="connsiteY0" fmla="*/ 0 h 9473"/>
                                <a:gd name="connsiteX1" fmla="*/ 0 w 12078"/>
                                <a:gd name="connsiteY1" fmla="*/ 4737 h 9473"/>
                                <a:gd name="connsiteX2" fmla="*/ 6039 w 12078"/>
                                <a:gd name="connsiteY2" fmla="*/ 9474 h 9473"/>
                                <a:gd name="connsiteX3" fmla="*/ 12078 w 12078"/>
                                <a:gd name="connsiteY3" fmla="*/ 4737 h 9473"/>
                                <a:gd name="connsiteX4" fmla="*/ 6039 w 12078"/>
                                <a:gd name="connsiteY4" fmla="*/ 0 h 9473"/>
                                <a:gd name="connsiteX5" fmla="*/ 6039 w 12078"/>
                                <a:gd name="connsiteY5" fmla="*/ 0 h 9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78" h="9473">
                                  <a:moveTo>
                                    <a:pt x="6039" y="0"/>
                                  </a:moveTo>
                                  <a:cubicBezTo>
                                    <a:pt x="2745" y="0"/>
                                    <a:pt x="0" y="2153"/>
                                    <a:pt x="0" y="4737"/>
                                  </a:cubicBezTo>
                                  <a:cubicBezTo>
                                    <a:pt x="0" y="7321"/>
                                    <a:pt x="2745" y="9474"/>
                                    <a:pt x="6039" y="9474"/>
                                  </a:cubicBezTo>
                                  <a:cubicBezTo>
                                    <a:pt x="9333" y="9474"/>
                                    <a:pt x="12078" y="7321"/>
                                    <a:pt x="12078" y="4737"/>
                                  </a:cubicBezTo>
                                  <a:cubicBezTo>
                                    <a:pt x="12078" y="2153"/>
                                    <a:pt x="9333" y="0"/>
                                    <a:pt x="6039" y="0"/>
                                  </a:cubicBezTo>
                                  <a:lnTo>
                                    <a:pt x="6039" y="0"/>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e libre : forme 67"/>
                          <wps:cNvSpPr/>
                          <wps:spPr>
                            <a:xfrm>
                              <a:off x="136153" y="96989"/>
                              <a:ext cx="312951" cy="244086"/>
                            </a:xfrm>
                            <a:custGeom>
                              <a:avLst/>
                              <a:gdLst>
                                <a:gd name="connsiteX0" fmla="*/ 282190 w 312951"/>
                                <a:gd name="connsiteY0" fmla="*/ 196272 h 244086"/>
                                <a:gd name="connsiteX1" fmla="*/ 274504 w 312951"/>
                                <a:gd name="connsiteY1" fmla="*/ 196272 h 244086"/>
                                <a:gd name="connsiteX2" fmla="*/ 274504 w 312951"/>
                                <a:gd name="connsiteY2" fmla="*/ 147611 h 244086"/>
                                <a:gd name="connsiteX3" fmla="*/ 268465 w 312951"/>
                                <a:gd name="connsiteY3" fmla="*/ 142874 h 244086"/>
                                <a:gd name="connsiteX4" fmla="*/ 217956 w 312951"/>
                                <a:gd name="connsiteY4" fmla="*/ 142874 h 244086"/>
                                <a:gd name="connsiteX5" fmla="*/ 211917 w 312951"/>
                                <a:gd name="connsiteY5" fmla="*/ 147611 h 244086"/>
                                <a:gd name="connsiteX6" fmla="*/ 211917 w 312951"/>
                                <a:gd name="connsiteY6" fmla="*/ 147611 h 244086"/>
                                <a:gd name="connsiteX7" fmla="*/ 211917 w 312951"/>
                                <a:gd name="connsiteY7" fmla="*/ 196272 h 244086"/>
                                <a:gd name="connsiteX8" fmla="*/ 159761 w 312951"/>
                                <a:gd name="connsiteY8" fmla="*/ 196272 h 244086"/>
                                <a:gd name="connsiteX9" fmla="*/ 159761 w 312951"/>
                                <a:gd name="connsiteY9" fmla="*/ 133400 h 244086"/>
                                <a:gd name="connsiteX10" fmla="*/ 149879 w 312951"/>
                                <a:gd name="connsiteY10" fmla="*/ 110576 h 244086"/>
                                <a:gd name="connsiteX11" fmla="*/ 126272 w 312951"/>
                                <a:gd name="connsiteY11" fmla="*/ 97227 h 244086"/>
                                <a:gd name="connsiteX12" fmla="*/ 86194 w 312951"/>
                                <a:gd name="connsiteY12" fmla="*/ 67513 h 244086"/>
                                <a:gd name="connsiteX13" fmla="*/ 210270 w 312951"/>
                                <a:gd name="connsiteY13" fmla="*/ 55455 h 244086"/>
                                <a:gd name="connsiteX14" fmla="*/ 217407 w 312951"/>
                                <a:gd name="connsiteY14" fmla="*/ 60623 h 244086"/>
                                <a:gd name="connsiteX15" fmla="*/ 217407 w 312951"/>
                                <a:gd name="connsiteY15" fmla="*/ 76126 h 244086"/>
                                <a:gd name="connsiteX16" fmla="*/ 211368 w 312951"/>
                                <a:gd name="connsiteY16" fmla="*/ 76126 h 244086"/>
                                <a:gd name="connsiteX17" fmla="*/ 205878 w 312951"/>
                                <a:gd name="connsiteY17" fmla="*/ 78709 h 244086"/>
                                <a:gd name="connsiteX18" fmla="*/ 193800 w 312951"/>
                                <a:gd name="connsiteY18" fmla="*/ 97657 h 244086"/>
                                <a:gd name="connsiteX19" fmla="*/ 194898 w 312951"/>
                                <a:gd name="connsiteY19" fmla="*/ 103256 h 244086"/>
                                <a:gd name="connsiteX20" fmla="*/ 219054 w 312951"/>
                                <a:gd name="connsiteY20" fmla="*/ 122204 h 244086"/>
                                <a:gd name="connsiteX21" fmla="*/ 227838 w 312951"/>
                                <a:gd name="connsiteY21" fmla="*/ 122204 h 244086"/>
                                <a:gd name="connsiteX22" fmla="*/ 227838 w 312951"/>
                                <a:gd name="connsiteY22" fmla="*/ 115313 h 244086"/>
                                <a:gd name="connsiteX23" fmla="*/ 227838 w 312951"/>
                                <a:gd name="connsiteY23" fmla="*/ 115313 h 244086"/>
                                <a:gd name="connsiteX24" fmla="*/ 206427 w 312951"/>
                                <a:gd name="connsiteY24" fmla="*/ 98519 h 244086"/>
                                <a:gd name="connsiteX25" fmla="*/ 215211 w 312951"/>
                                <a:gd name="connsiteY25" fmla="*/ 85169 h 244086"/>
                                <a:gd name="connsiteX26" fmla="*/ 268465 w 312951"/>
                                <a:gd name="connsiteY26" fmla="*/ 85169 h 244086"/>
                                <a:gd name="connsiteX27" fmla="*/ 277249 w 312951"/>
                                <a:gd name="connsiteY27" fmla="*/ 98519 h 244086"/>
                                <a:gd name="connsiteX28" fmla="*/ 255838 w 312951"/>
                                <a:gd name="connsiteY28" fmla="*/ 115313 h 244086"/>
                                <a:gd name="connsiteX29" fmla="*/ 255838 w 312951"/>
                                <a:gd name="connsiteY29" fmla="*/ 122204 h 244086"/>
                                <a:gd name="connsiteX30" fmla="*/ 264622 w 312951"/>
                                <a:gd name="connsiteY30" fmla="*/ 122204 h 244086"/>
                                <a:gd name="connsiteX31" fmla="*/ 264622 w 312951"/>
                                <a:gd name="connsiteY31" fmla="*/ 122204 h 244086"/>
                                <a:gd name="connsiteX32" fmla="*/ 288778 w 312951"/>
                                <a:gd name="connsiteY32" fmla="*/ 103256 h 244086"/>
                                <a:gd name="connsiteX33" fmla="*/ 289876 w 312951"/>
                                <a:gd name="connsiteY33" fmla="*/ 97657 h 244086"/>
                                <a:gd name="connsiteX34" fmla="*/ 277798 w 312951"/>
                                <a:gd name="connsiteY34" fmla="*/ 78709 h 244086"/>
                                <a:gd name="connsiteX35" fmla="*/ 272308 w 312951"/>
                                <a:gd name="connsiteY35" fmla="*/ 76126 h 244086"/>
                                <a:gd name="connsiteX36" fmla="*/ 265720 w 312951"/>
                                <a:gd name="connsiteY36" fmla="*/ 76126 h 244086"/>
                                <a:gd name="connsiteX37" fmla="*/ 265720 w 312951"/>
                                <a:gd name="connsiteY37" fmla="*/ 60623 h 244086"/>
                                <a:gd name="connsiteX38" fmla="*/ 276151 w 312951"/>
                                <a:gd name="connsiteY38" fmla="*/ 14114 h 244086"/>
                                <a:gd name="connsiteX39" fmla="*/ 216858 w 312951"/>
                                <a:gd name="connsiteY39" fmla="*/ 5932 h 244086"/>
                                <a:gd name="connsiteX40" fmla="*/ 203682 w 312951"/>
                                <a:gd name="connsiteY40" fmla="*/ 17560 h 244086"/>
                                <a:gd name="connsiteX41" fmla="*/ 55450 w 312951"/>
                                <a:gd name="connsiteY41" fmla="*/ 20143 h 244086"/>
                                <a:gd name="connsiteX42" fmla="*/ 53803 w 312951"/>
                                <a:gd name="connsiteY42" fmla="*/ 20143 h 244086"/>
                                <a:gd name="connsiteX43" fmla="*/ 42823 w 312951"/>
                                <a:gd name="connsiteY43" fmla="*/ 18851 h 244086"/>
                                <a:gd name="connsiteX44" fmla="*/ 0 w 312951"/>
                                <a:gd name="connsiteY44" fmla="*/ 52010 h 244086"/>
                                <a:gd name="connsiteX45" fmla="*/ 40627 w 312951"/>
                                <a:gd name="connsiteY45" fmla="*/ 85600 h 244086"/>
                                <a:gd name="connsiteX46" fmla="*/ 68077 w 312951"/>
                                <a:gd name="connsiteY46" fmla="*/ 113591 h 244086"/>
                                <a:gd name="connsiteX47" fmla="*/ 60940 w 312951"/>
                                <a:gd name="connsiteY47" fmla="*/ 133400 h 244086"/>
                                <a:gd name="connsiteX48" fmla="*/ 60940 w 312951"/>
                                <a:gd name="connsiteY48" fmla="*/ 196272 h 244086"/>
                                <a:gd name="connsiteX49" fmla="*/ 30744 w 312951"/>
                                <a:gd name="connsiteY49" fmla="*/ 196272 h 244086"/>
                                <a:gd name="connsiteX50" fmla="*/ 1647 w 312951"/>
                                <a:gd name="connsiteY50" fmla="*/ 221249 h 244086"/>
                                <a:gd name="connsiteX51" fmla="*/ 30744 w 312951"/>
                                <a:gd name="connsiteY51" fmla="*/ 244073 h 244086"/>
                                <a:gd name="connsiteX52" fmla="*/ 281092 w 312951"/>
                                <a:gd name="connsiteY52" fmla="*/ 244073 h 244086"/>
                                <a:gd name="connsiteX53" fmla="*/ 312934 w 312951"/>
                                <a:gd name="connsiteY53" fmla="*/ 221249 h 244086"/>
                                <a:gd name="connsiteX54" fmla="*/ 283837 w 312951"/>
                                <a:gd name="connsiteY54" fmla="*/ 196272 h 244086"/>
                                <a:gd name="connsiteX55" fmla="*/ 282190 w 312951"/>
                                <a:gd name="connsiteY55" fmla="*/ 196272 h 244086"/>
                                <a:gd name="connsiteX56" fmla="*/ 282190 w 312951"/>
                                <a:gd name="connsiteY56" fmla="*/ 196272 h 244086"/>
                                <a:gd name="connsiteX57" fmla="*/ 254191 w 312951"/>
                                <a:gd name="connsiteY57" fmla="*/ 76126 h 244086"/>
                                <a:gd name="connsiteX58" fmla="*/ 230034 w 312951"/>
                                <a:gd name="connsiteY58" fmla="*/ 76126 h 244086"/>
                                <a:gd name="connsiteX59" fmla="*/ 230034 w 312951"/>
                                <a:gd name="connsiteY59" fmla="*/ 65360 h 244086"/>
                                <a:gd name="connsiteX60" fmla="*/ 254191 w 312951"/>
                                <a:gd name="connsiteY60" fmla="*/ 65360 h 244086"/>
                                <a:gd name="connsiteX61" fmla="*/ 254191 w 312951"/>
                                <a:gd name="connsiteY61" fmla="*/ 76126 h 244086"/>
                                <a:gd name="connsiteX62" fmla="*/ 213564 w 312951"/>
                                <a:gd name="connsiteY62" fmla="*/ 24019 h 244086"/>
                                <a:gd name="connsiteX63" fmla="*/ 213564 w 312951"/>
                                <a:gd name="connsiteY63" fmla="*/ 24019 h 244086"/>
                                <a:gd name="connsiteX64" fmla="*/ 253642 w 312951"/>
                                <a:gd name="connsiteY64" fmla="*/ 11531 h 244086"/>
                                <a:gd name="connsiteX65" fmla="*/ 269563 w 312951"/>
                                <a:gd name="connsiteY65" fmla="*/ 42967 h 244086"/>
                                <a:gd name="connsiteX66" fmla="*/ 229485 w 312951"/>
                                <a:gd name="connsiteY66" fmla="*/ 55455 h 244086"/>
                                <a:gd name="connsiteX67" fmla="*/ 226191 w 312951"/>
                                <a:gd name="connsiteY67" fmla="*/ 54163 h 244086"/>
                                <a:gd name="connsiteX68" fmla="*/ 210819 w 312951"/>
                                <a:gd name="connsiteY68" fmla="*/ 33493 h 244086"/>
                                <a:gd name="connsiteX69" fmla="*/ 213564 w 312951"/>
                                <a:gd name="connsiteY69" fmla="*/ 24019 h 244086"/>
                                <a:gd name="connsiteX70" fmla="*/ 223446 w 312951"/>
                                <a:gd name="connsiteY70" fmla="*/ 152778 h 244086"/>
                                <a:gd name="connsiteX71" fmla="*/ 261877 w 312951"/>
                                <a:gd name="connsiteY71" fmla="*/ 152778 h 244086"/>
                                <a:gd name="connsiteX72" fmla="*/ 261877 w 312951"/>
                                <a:gd name="connsiteY72" fmla="*/ 196272 h 244086"/>
                                <a:gd name="connsiteX73" fmla="*/ 223446 w 312951"/>
                                <a:gd name="connsiteY73" fmla="*/ 196272 h 244086"/>
                                <a:gd name="connsiteX74" fmla="*/ 223446 w 312951"/>
                                <a:gd name="connsiteY74" fmla="*/ 152778 h 244086"/>
                                <a:gd name="connsiteX75" fmla="*/ 120782 w 312951"/>
                                <a:gd name="connsiteY75" fmla="*/ 106270 h 244086"/>
                                <a:gd name="connsiteX76" fmla="*/ 120782 w 312951"/>
                                <a:gd name="connsiteY76" fmla="*/ 106270 h 244086"/>
                                <a:gd name="connsiteX77" fmla="*/ 145487 w 312951"/>
                                <a:gd name="connsiteY77" fmla="*/ 142013 h 244086"/>
                                <a:gd name="connsiteX78" fmla="*/ 99919 w 312951"/>
                                <a:gd name="connsiteY78" fmla="*/ 161391 h 244086"/>
                                <a:gd name="connsiteX79" fmla="*/ 74116 w 312951"/>
                                <a:gd name="connsiteY79" fmla="*/ 133831 h 244086"/>
                                <a:gd name="connsiteX80" fmla="*/ 110351 w 312951"/>
                                <a:gd name="connsiteY80" fmla="*/ 105409 h 244086"/>
                                <a:gd name="connsiteX81" fmla="*/ 110351 w 312951"/>
                                <a:gd name="connsiteY81" fmla="*/ 105409 h 244086"/>
                                <a:gd name="connsiteX82" fmla="*/ 120782 w 312951"/>
                                <a:gd name="connsiteY82" fmla="*/ 106270 h 244086"/>
                                <a:gd name="connsiteX83" fmla="*/ 120782 w 312951"/>
                                <a:gd name="connsiteY83" fmla="*/ 106270 h 244086"/>
                                <a:gd name="connsiteX84" fmla="*/ 147134 w 312951"/>
                                <a:gd name="connsiteY84" fmla="*/ 158807 h 244086"/>
                                <a:gd name="connsiteX85" fmla="*/ 147134 w 312951"/>
                                <a:gd name="connsiteY85" fmla="*/ 196703 h 244086"/>
                                <a:gd name="connsiteX86" fmla="*/ 74116 w 312951"/>
                                <a:gd name="connsiteY86" fmla="*/ 196703 h 244086"/>
                                <a:gd name="connsiteX87" fmla="*/ 74116 w 312951"/>
                                <a:gd name="connsiteY87" fmla="*/ 158807 h 244086"/>
                                <a:gd name="connsiteX88" fmla="*/ 142742 w 312951"/>
                                <a:gd name="connsiteY88" fmla="*/ 162252 h 244086"/>
                                <a:gd name="connsiteX89" fmla="*/ 147134 w 312951"/>
                                <a:gd name="connsiteY89" fmla="*/ 158807 h 244086"/>
                                <a:gd name="connsiteX90" fmla="*/ 147134 w 312951"/>
                                <a:gd name="connsiteY90" fmla="*/ 158807 h 244086"/>
                                <a:gd name="connsiteX91" fmla="*/ 199839 w 312951"/>
                                <a:gd name="connsiteY91" fmla="*/ 27464 h 244086"/>
                                <a:gd name="connsiteX92" fmla="*/ 199290 w 312951"/>
                                <a:gd name="connsiteY92" fmla="*/ 33493 h 244086"/>
                                <a:gd name="connsiteX93" fmla="*/ 203133 w 312951"/>
                                <a:gd name="connsiteY93" fmla="*/ 46843 h 244086"/>
                                <a:gd name="connsiteX94" fmla="*/ 85645 w 312951"/>
                                <a:gd name="connsiteY94" fmla="*/ 58039 h 244086"/>
                                <a:gd name="connsiteX95" fmla="*/ 86194 w 312951"/>
                                <a:gd name="connsiteY95" fmla="*/ 52441 h 244086"/>
                                <a:gd name="connsiteX96" fmla="*/ 74116 w 312951"/>
                                <a:gd name="connsiteY96" fmla="*/ 29187 h 244086"/>
                                <a:gd name="connsiteX97" fmla="*/ 199839 w 312951"/>
                                <a:gd name="connsiteY97" fmla="*/ 27464 h 244086"/>
                                <a:gd name="connsiteX98" fmla="*/ 42274 w 312951"/>
                                <a:gd name="connsiteY98" fmla="*/ 76556 h 244086"/>
                                <a:gd name="connsiteX99" fmla="*/ 12627 w 312951"/>
                                <a:gd name="connsiteY99" fmla="*/ 52441 h 244086"/>
                                <a:gd name="connsiteX100" fmla="*/ 43372 w 312951"/>
                                <a:gd name="connsiteY100" fmla="*/ 29187 h 244086"/>
                                <a:gd name="connsiteX101" fmla="*/ 53254 w 312951"/>
                                <a:gd name="connsiteY101" fmla="*/ 30479 h 244086"/>
                                <a:gd name="connsiteX102" fmla="*/ 74116 w 312951"/>
                                <a:gd name="connsiteY102" fmla="*/ 52871 h 244086"/>
                                <a:gd name="connsiteX103" fmla="*/ 71920 w 312951"/>
                                <a:gd name="connsiteY103" fmla="*/ 62345 h 244086"/>
                                <a:gd name="connsiteX104" fmla="*/ 70273 w 312951"/>
                                <a:gd name="connsiteY104" fmla="*/ 64499 h 244086"/>
                                <a:gd name="connsiteX105" fmla="*/ 45568 w 312951"/>
                                <a:gd name="connsiteY105" fmla="*/ 76556 h 244086"/>
                                <a:gd name="connsiteX106" fmla="*/ 42274 w 312951"/>
                                <a:gd name="connsiteY106" fmla="*/ 76556 h 244086"/>
                                <a:gd name="connsiteX107" fmla="*/ 42274 w 312951"/>
                                <a:gd name="connsiteY107" fmla="*/ 76556 h 244086"/>
                                <a:gd name="connsiteX108" fmla="*/ 55450 w 312951"/>
                                <a:gd name="connsiteY108" fmla="*/ 84738 h 244086"/>
                                <a:gd name="connsiteX109" fmla="*/ 76312 w 312951"/>
                                <a:gd name="connsiteY109" fmla="*/ 73973 h 244086"/>
                                <a:gd name="connsiteX110" fmla="*/ 105409 w 312951"/>
                                <a:gd name="connsiteY110" fmla="*/ 95935 h 244086"/>
                                <a:gd name="connsiteX111" fmla="*/ 76312 w 312951"/>
                                <a:gd name="connsiteY111" fmla="*/ 106270 h 244086"/>
                                <a:gd name="connsiteX112" fmla="*/ 55450 w 312951"/>
                                <a:gd name="connsiteY112" fmla="*/ 84738 h 244086"/>
                                <a:gd name="connsiteX113" fmla="*/ 294817 w 312951"/>
                                <a:gd name="connsiteY113" fmla="*/ 230293 h 244086"/>
                                <a:gd name="connsiteX114" fmla="*/ 282190 w 312951"/>
                                <a:gd name="connsiteY114" fmla="*/ 234599 h 244086"/>
                                <a:gd name="connsiteX115" fmla="*/ 31293 w 312951"/>
                                <a:gd name="connsiteY115" fmla="*/ 234599 h 244086"/>
                                <a:gd name="connsiteX116" fmla="*/ 13176 w 312951"/>
                                <a:gd name="connsiteY116" fmla="*/ 220388 h 244086"/>
                                <a:gd name="connsiteX117" fmla="*/ 18666 w 312951"/>
                                <a:gd name="connsiteY117" fmla="*/ 210483 h 244086"/>
                                <a:gd name="connsiteX118" fmla="*/ 31293 w 312951"/>
                                <a:gd name="connsiteY118" fmla="*/ 206177 h 244086"/>
                                <a:gd name="connsiteX119" fmla="*/ 281641 w 312951"/>
                                <a:gd name="connsiteY119" fmla="*/ 206177 h 244086"/>
                                <a:gd name="connsiteX120" fmla="*/ 299758 w 312951"/>
                                <a:gd name="connsiteY120" fmla="*/ 220388 h 244086"/>
                                <a:gd name="connsiteX121" fmla="*/ 294817 w 312951"/>
                                <a:gd name="connsiteY121" fmla="*/ 230293 h 244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312951" h="244086">
                                  <a:moveTo>
                                    <a:pt x="282190" y="196272"/>
                                  </a:moveTo>
                                  <a:lnTo>
                                    <a:pt x="274504" y="196272"/>
                                  </a:lnTo>
                                  <a:lnTo>
                                    <a:pt x="274504" y="147611"/>
                                  </a:lnTo>
                                  <a:cubicBezTo>
                                    <a:pt x="274504" y="145027"/>
                                    <a:pt x="271759" y="142874"/>
                                    <a:pt x="268465" y="142874"/>
                                  </a:cubicBezTo>
                                  <a:lnTo>
                                    <a:pt x="217956" y="142874"/>
                                  </a:lnTo>
                                  <a:cubicBezTo>
                                    <a:pt x="214662" y="142874"/>
                                    <a:pt x="211917" y="145027"/>
                                    <a:pt x="211917" y="147611"/>
                                  </a:cubicBezTo>
                                  <a:lnTo>
                                    <a:pt x="211917" y="147611"/>
                                  </a:lnTo>
                                  <a:lnTo>
                                    <a:pt x="211917" y="196272"/>
                                  </a:lnTo>
                                  <a:lnTo>
                                    <a:pt x="159761" y="196272"/>
                                  </a:lnTo>
                                  <a:lnTo>
                                    <a:pt x="159761" y="133400"/>
                                  </a:lnTo>
                                  <a:cubicBezTo>
                                    <a:pt x="159761" y="125218"/>
                                    <a:pt x="156467" y="117036"/>
                                    <a:pt x="149879" y="110576"/>
                                  </a:cubicBezTo>
                                  <a:cubicBezTo>
                                    <a:pt x="143840" y="104548"/>
                                    <a:pt x="135605" y="99811"/>
                                    <a:pt x="126272" y="97227"/>
                                  </a:cubicBezTo>
                                  <a:lnTo>
                                    <a:pt x="86194" y="67513"/>
                                  </a:lnTo>
                                  <a:lnTo>
                                    <a:pt x="210270" y="55455"/>
                                  </a:lnTo>
                                  <a:cubicBezTo>
                                    <a:pt x="212466" y="57178"/>
                                    <a:pt x="214662" y="58900"/>
                                    <a:pt x="217407" y="60623"/>
                                  </a:cubicBezTo>
                                  <a:lnTo>
                                    <a:pt x="217407" y="76126"/>
                                  </a:lnTo>
                                  <a:lnTo>
                                    <a:pt x="211368" y="76126"/>
                                  </a:lnTo>
                                  <a:cubicBezTo>
                                    <a:pt x="209172" y="76126"/>
                                    <a:pt x="206976" y="76987"/>
                                    <a:pt x="205878" y="78709"/>
                                  </a:cubicBezTo>
                                  <a:lnTo>
                                    <a:pt x="193800" y="97657"/>
                                  </a:lnTo>
                                  <a:cubicBezTo>
                                    <a:pt x="192702" y="99380"/>
                                    <a:pt x="193251" y="101533"/>
                                    <a:pt x="194898" y="103256"/>
                                  </a:cubicBezTo>
                                  <a:lnTo>
                                    <a:pt x="219054" y="122204"/>
                                  </a:lnTo>
                                  <a:cubicBezTo>
                                    <a:pt x="221250" y="123926"/>
                                    <a:pt x="225093" y="123926"/>
                                    <a:pt x="227838" y="122204"/>
                                  </a:cubicBezTo>
                                  <a:cubicBezTo>
                                    <a:pt x="230034" y="120481"/>
                                    <a:pt x="230034" y="117467"/>
                                    <a:pt x="227838" y="115313"/>
                                  </a:cubicBezTo>
                                  <a:cubicBezTo>
                                    <a:pt x="227838" y="115313"/>
                                    <a:pt x="227838" y="115313"/>
                                    <a:pt x="227838" y="115313"/>
                                  </a:cubicBezTo>
                                  <a:lnTo>
                                    <a:pt x="206427" y="98519"/>
                                  </a:lnTo>
                                  <a:lnTo>
                                    <a:pt x="215211" y="85169"/>
                                  </a:lnTo>
                                  <a:lnTo>
                                    <a:pt x="268465" y="85169"/>
                                  </a:lnTo>
                                  <a:lnTo>
                                    <a:pt x="277249" y="98519"/>
                                  </a:lnTo>
                                  <a:lnTo>
                                    <a:pt x="255838" y="115313"/>
                                  </a:lnTo>
                                  <a:cubicBezTo>
                                    <a:pt x="253642" y="117036"/>
                                    <a:pt x="253642" y="120481"/>
                                    <a:pt x="255838" y="122204"/>
                                  </a:cubicBezTo>
                                  <a:cubicBezTo>
                                    <a:pt x="258034" y="123926"/>
                                    <a:pt x="262426" y="123926"/>
                                    <a:pt x="264622" y="122204"/>
                                  </a:cubicBezTo>
                                  <a:lnTo>
                                    <a:pt x="264622" y="122204"/>
                                  </a:lnTo>
                                  <a:lnTo>
                                    <a:pt x="288778" y="103256"/>
                                  </a:lnTo>
                                  <a:cubicBezTo>
                                    <a:pt x="290425" y="101964"/>
                                    <a:pt x="290974" y="99811"/>
                                    <a:pt x="289876" y="97657"/>
                                  </a:cubicBezTo>
                                  <a:lnTo>
                                    <a:pt x="277798" y="78709"/>
                                  </a:lnTo>
                                  <a:cubicBezTo>
                                    <a:pt x="276700" y="76987"/>
                                    <a:pt x="274504" y="76126"/>
                                    <a:pt x="272308" y="76126"/>
                                  </a:cubicBezTo>
                                  <a:lnTo>
                                    <a:pt x="265720" y="76126"/>
                                  </a:lnTo>
                                  <a:lnTo>
                                    <a:pt x="265720" y="60623"/>
                                  </a:lnTo>
                                  <a:cubicBezTo>
                                    <a:pt x="284935" y="49857"/>
                                    <a:pt x="289327" y="29187"/>
                                    <a:pt x="276151" y="14114"/>
                                  </a:cubicBezTo>
                                  <a:cubicBezTo>
                                    <a:pt x="262975" y="-958"/>
                                    <a:pt x="236073" y="-4403"/>
                                    <a:pt x="216858" y="5932"/>
                                  </a:cubicBezTo>
                                  <a:cubicBezTo>
                                    <a:pt x="211368" y="8947"/>
                                    <a:pt x="206976" y="12823"/>
                                    <a:pt x="203682" y="17560"/>
                                  </a:cubicBezTo>
                                  <a:lnTo>
                                    <a:pt x="55450" y="20143"/>
                                  </a:lnTo>
                                  <a:cubicBezTo>
                                    <a:pt x="54901" y="20143"/>
                                    <a:pt x="54352" y="20143"/>
                                    <a:pt x="53803" y="20143"/>
                                  </a:cubicBezTo>
                                  <a:cubicBezTo>
                                    <a:pt x="49960" y="19282"/>
                                    <a:pt x="46666" y="18851"/>
                                    <a:pt x="42823" y="18851"/>
                                  </a:cubicBezTo>
                                  <a:cubicBezTo>
                                    <a:pt x="19215" y="18851"/>
                                    <a:pt x="0" y="33493"/>
                                    <a:pt x="0" y="52010"/>
                                  </a:cubicBezTo>
                                  <a:cubicBezTo>
                                    <a:pt x="0" y="69666"/>
                                    <a:pt x="17568" y="84738"/>
                                    <a:pt x="40627" y="85600"/>
                                  </a:cubicBezTo>
                                  <a:lnTo>
                                    <a:pt x="68077" y="113591"/>
                                  </a:lnTo>
                                  <a:cubicBezTo>
                                    <a:pt x="63685" y="119620"/>
                                    <a:pt x="60940" y="126510"/>
                                    <a:pt x="60940" y="133400"/>
                                  </a:cubicBezTo>
                                  <a:lnTo>
                                    <a:pt x="60940" y="196272"/>
                                  </a:lnTo>
                                  <a:lnTo>
                                    <a:pt x="30744" y="196272"/>
                                  </a:lnTo>
                                  <a:cubicBezTo>
                                    <a:pt x="13725" y="196703"/>
                                    <a:pt x="1098" y="207900"/>
                                    <a:pt x="1647" y="221249"/>
                                  </a:cubicBezTo>
                                  <a:cubicBezTo>
                                    <a:pt x="2196" y="233738"/>
                                    <a:pt x="14823" y="243642"/>
                                    <a:pt x="30744" y="244073"/>
                                  </a:cubicBezTo>
                                  <a:lnTo>
                                    <a:pt x="281092" y="244073"/>
                                  </a:lnTo>
                                  <a:cubicBezTo>
                                    <a:pt x="298111" y="244503"/>
                                    <a:pt x="312385" y="234599"/>
                                    <a:pt x="312934" y="221249"/>
                                  </a:cubicBezTo>
                                  <a:cubicBezTo>
                                    <a:pt x="313483" y="207900"/>
                                    <a:pt x="300856" y="196703"/>
                                    <a:pt x="283837" y="196272"/>
                                  </a:cubicBezTo>
                                  <a:cubicBezTo>
                                    <a:pt x="283837" y="196272"/>
                                    <a:pt x="282739" y="196272"/>
                                    <a:pt x="282190" y="196272"/>
                                  </a:cubicBezTo>
                                  <a:lnTo>
                                    <a:pt x="282190" y="196272"/>
                                  </a:lnTo>
                                  <a:close/>
                                  <a:moveTo>
                                    <a:pt x="254191" y="76126"/>
                                  </a:moveTo>
                                  <a:lnTo>
                                    <a:pt x="230034" y="76126"/>
                                  </a:lnTo>
                                  <a:lnTo>
                                    <a:pt x="230034" y="65360"/>
                                  </a:lnTo>
                                  <a:cubicBezTo>
                                    <a:pt x="237720" y="67082"/>
                                    <a:pt x="246504" y="67082"/>
                                    <a:pt x="254191" y="65360"/>
                                  </a:cubicBezTo>
                                  <a:lnTo>
                                    <a:pt x="254191" y="76126"/>
                                  </a:lnTo>
                                  <a:close/>
                                  <a:moveTo>
                                    <a:pt x="213564" y="24019"/>
                                  </a:moveTo>
                                  <a:lnTo>
                                    <a:pt x="213564" y="24019"/>
                                  </a:lnTo>
                                  <a:cubicBezTo>
                                    <a:pt x="220152" y="11961"/>
                                    <a:pt x="238269" y="6363"/>
                                    <a:pt x="253642" y="11531"/>
                                  </a:cubicBezTo>
                                  <a:cubicBezTo>
                                    <a:pt x="269014" y="16698"/>
                                    <a:pt x="276151" y="30909"/>
                                    <a:pt x="269563" y="42967"/>
                                  </a:cubicBezTo>
                                  <a:cubicBezTo>
                                    <a:pt x="262975" y="55025"/>
                                    <a:pt x="244857" y="60623"/>
                                    <a:pt x="229485" y="55455"/>
                                  </a:cubicBezTo>
                                  <a:cubicBezTo>
                                    <a:pt x="228387" y="55025"/>
                                    <a:pt x="227289" y="54594"/>
                                    <a:pt x="226191" y="54163"/>
                                  </a:cubicBezTo>
                                  <a:cubicBezTo>
                                    <a:pt x="216858" y="49857"/>
                                    <a:pt x="210819" y="42106"/>
                                    <a:pt x="210819" y="33493"/>
                                  </a:cubicBezTo>
                                  <a:cubicBezTo>
                                    <a:pt x="211368" y="30479"/>
                                    <a:pt x="212466" y="27033"/>
                                    <a:pt x="213564" y="24019"/>
                                  </a:cubicBezTo>
                                  <a:close/>
                                  <a:moveTo>
                                    <a:pt x="223446" y="152778"/>
                                  </a:moveTo>
                                  <a:lnTo>
                                    <a:pt x="261877" y="152778"/>
                                  </a:lnTo>
                                  <a:lnTo>
                                    <a:pt x="261877" y="196272"/>
                                  </a:lnTo>
                                  <a:lnTo>
                                    <a:pt x="223446" y="196272"/>
                                  </a:lnTo>
                                  <a:lnTo>
                                    <a:pt x="223446" y="152778"/>
                                  </a:lnTo>
                                  <a:close/>
                                  <a:moveTo>
                                    <a:pt x="120782" y="106270"/>
                                  </a:moveTo>
                                  <a:lnTo>
                                    <a:pt x="120782" y="106270"/>
                                  </a:lnTo>
                                  <a:cubicBezTo>
                                    <a:pt x="139997" y="110576"/>
                                    <a:pt x="150977" y="126510"/>
                                    <a:pt x="145487" y="142013"/>
                                  </a:cubicBezTo>
                                  <a:cubicBezTo>
                                    <a:pt x="139997" y="157085"/>
                                    <a:pt x="119684" y="165697"/>
                                    <a:pt x="99919" y="161391"/>
                                  </a:cubicBezTo>
                                  <a:cubicBezTo>
                                    <a:pt x="84547" y="157946"/>
                                    <a:pt x="74116" y="146750"/>
                                    <a:pt x="74116" y="133831"/>
                                  </a:cubicBezTo>
                                  <a:cubicBezTo>
                                    <a:pt x="74116" y="117897"/>
                                    <a:pt x="90586" y="105409"/>
                                    <a:pt x="110351" y="105409"/>
                                  </a:cubicBezTo>
                                  <a:cubicBezTo>
                                    <a:pt x="110351" y="105409"/>
                                    <a:pt x="110351" y="105409"/>
                                    <a:pt x="110351" y="105409"/>
                                  </a:cubicBezTo>
                                  <a:cubicBezTo>
                                    <a:pt x="114194" y="104978"/>
                                    <a:pt x="117488" y="105409"/>
                                    <a:pt x="120782" y="106270"/>
                                  </a:cubicBezTo>
                                  <a:lnTo>
                                    <a:pt x="120782" y="106270"/>
                                  </a:lnTo>
                                  <a:close/>
                                  <a:moveTo>
                                    <a:pt x="147134" y="158807"/>
                                  </a:moveTo>
                                  <a:lnTo>
                                    <a:pt x="147134" y="196703"/>
                                  </a:lnTo>
                                  <a:lnTo>
                                    <a:pt x="74116" y="196703"/>
                                  </a:lnTo>
                                  <a:lnTo>
                                    <a:pt x="74116" y="158807"/>
                                  </a:lnTo>
                                  <a:cubicBezTo>
                                    <a:pt x="91684" y="174741"/>
                                    <a:pt x="122429" y="176033"/>
                                    <a:pt x="142742" y="162252"/>
                                  </a:cubicBezTo>
                                  <a:cubicBezTo>
                                    <a:pt x="144389" y="160961"/>
                                    <a:pt x="145487" y="160099"/>
                                    <a:pt x="147134" y="158807"/>
                                  </a:cubicBezTo>
                                  <a:lnTo>
                                    <a:pt x="147134" y="158807"/>
                                  </a:lnTo>
                                  <a:close/>
                                  <a:moveTo>
                                    <a:pt x="199839" y="27464"/>
                                  </a:moveTo>
                                  <a:cubicBezTo>
                                    <a:pt x="199290" y="29617"/>
                                    <a:pt x="199290" y="31770"/>
                                    <a:pt x="199290" y="33493"/>
                                  </a:cubicBezTo>
                                  <a:cubicBezTo>
                                    <a:pt x="199290" y="38230"/>
                                    <a:pt x="200388" y="42536"/>
                                    <a:pt x="203133" y="46843"/>
                                  </a:cubicBezTo>
                                  <a:lnTo>
                                    <a:pt x="85645" y="58039"/>
                                  </a:lnTo>
                                  <a:cubicBezTo>
                                    <a:pt x="86194" y="56317"/>
                                    <a:pt x="86194" y="54163"/>
                                    <a:pt x="86194" y="52441"/>
                                  </a:cubicBezTo>
                                  <a:cubicBezTo>
                                    <a:pt x="86194" y="43828"/>
                                    <a:pt x="81802" y="35646"/>
                                    <a:pt x="74116" y="29187"/>
                                  </a:cubicBezTo>
                                  <a:lnTo>
                                    <a:pt x="199839" y="27464"/>
                                  </a:lnTo>
                                  <a:close/>
                                  <a:moveTo>
                                    <a:pt x="42274" y="76556"/>
                                  </a:moveTo>
                                  <a:cubicBezTo>
                                    <a:pt x="25254" y="76126"/>
                                    <a:pt x="12078" y="65360"/>
                                    <a:pt x="12627" y="52441"/>
                                  </a:cubicBezTo>
                                  <a:cubicBezTo>
                                    <a:pt x="13176" y="39522"/>
                                    <a:pt x="26901" y="28756"/>
                                    <a:pt x="43372" y="29187"/>
                                  </a:cubicBezTo>
                                  <a:cubicBezTo>
                                    <a:pt x="46666" y="29187"/>
                                    <a:pt x="49960" y="29617"/>
                                    <a:pt x="53254" y="30479"/>
                                  </a:cubicBezTo>
                                  <a:cubicBezTo>
                                    <a:pt x="65332" y="33924"/>
                                    <a:pt x="74116" y="42967"/>
                                    <a:pt x="74116" y="52871"/>
                                  </a:cubicBezTo>
                                  <a:cubicBezTo>
                                    <a:pt x="74116" y="55886"/>
                                    <a:pt x="73567" y="59331"/>
                                    <a:pt x="71920" y="62345"/>
                                  </a:cubicBezTo>
                                  <a:cubicBezTo>
                                    <a:pt x="71371" y="63207"/>
                                    <a:pt x="70822" y="64068"/>
                                    <a:pt x="70273" y="64499"/>
                                  </a:cubicBezTo>
                                  <a:cubicBezTo>
                                    <a:pt x="65332" y="71389"/>
                                    <a:pt x="55999" y="76126"/>
                                    <a:pt x="45568" y="76556"/>
                                  </a:cubicBezTo>
                                  <a:cubicBezTo>
                                    <a:pt x="44470" y="76126"/>
                                    <a:pt x="43372" y="76126"/>
                                    <a:pt x="42274" y="76556"/>
                                  </a:cubicBezTo>
                                  <a:lnTo>
                                    <a:pt x="42274" y="76556"/>
                                  </a:lnTo>
                                  <a:close/>
                                  <a:moveTo>
                                    <a:pt x="55450" y="84738"/>
                                  </a:moveTo>
                                  <a:cubicBezTo>
                                    <a:pt x="63685" y="83016"/>
                                    <a:pt x="70822" y="79140"/>
                                    <a:pt x="76312" y="73973"/>
                                  </a:cubicBezTo>
                                  <a:lnTo>
                                    <a:pt x="105409" y="95935"/>
                                  </a:lnTo>
                                  <a:cubicBezTo>
                                    <a:pt x="94429" y="96796"/>
                                    <a:pt x="83998" y="100672"/>
                                    <a:pt x="76312" y="106270"/>
                                  </a:cubicBezTo>
                                  <a:lnTo>
                                    <a:pt x="55450" y="84738"/>
                                  </a:lnTo>
                                  <a:close/>
                                  <a:moveTo>
                                    <a:pt x="294817" y="230293"/>
                                  </a:moveTo>
                                  <a:cubicBezTo>
                                    <a:pt x="291523" y="232876"/>
                                    <a:pt x="286582" y="234599"/>
                                    <a:pt x="282190" y="234599"/>
                                  </a:cubicBezTo>
                                  <a:lnTo>
                                    <a:pt x="31293" y="234599"/>
                                  </a:lnTo>
                                  <a:cubicBezTo>
                                    <a:pt x="21411" y="234599"/>
                                    <a:pt x="13176" y="228139"/>
                                    <a:pt x="13176" y="220388"/>
                                  </a:cubicBezTo>
                                  <a:cubicBezTo>
                                    <a:pt x="13176" y="216512"/>
                                    <a:pt x="14823" y="213067"/>
                                    <a:pt x="18666" y="210483"/>
                                  </a:cubicBezTo>
                                  <a:cubicBezTo>
                                    <a:pt x="21960" y="207900"/>
                                    <a:pt x="26901" y="206177"/>
                                    <a:pt x="31293" y="206177"/>
                                  </a:cubicBezTo>
                                  <a:lnTo>
                                    <a:pt x="281641" y="206177"/>
                                  </a:lnTo>
                                  <a:cubicBezTo>
                                    <a:pt x="291523" y="206177"/>
                                    <a:pt x="299758" y="212637"/>
                                    <a:pt x="299758" y="220388"/>
                                  </a:cubicBezTo>
                                  <a:cubicBezTo>
                                    <a:pt x="300307" y="223833"/>
                                    <a:pt x="298111" y="227709"/>
                                    <a:pt x="294817" y="230293"/>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e libre : forme 71"/>
                          <wps:cNvSpPr/>
                          <wps:spPr>
                            <a:xfrm>
                              <a:off x="359600" y="116271"/>
                              <a:ext cx="36234" cy="28421"/>
                            </a:xfrm>
                            <a:custGeom>
                              <a:avLst/>
                              <a:gdLst>
                                <a:gd name="connsiteX0" fmla="*/ 18117 w 36234"/>
                                <a:gd name="connsiteY0" fmla="*/ 28422 h 28421"/>
                                <a:gd name="connsiteX1" fmla="*/ 36235 w 36234"/>
                                <a:gd name="connsiteY1" fmla="*/ 14211 h 28421"/>
                                <a:gd name="connsiteX2" fmla="*/ 18117 w 36234"/>
                                <a:gd name="connsiteY2" fmla="*/ 0 h 28421"/>
                                <a:gd name="connsiteX3" fmla="*/ 0 w 36234"/>
                                <a:gd name="connsiteY3" fmla="*/ 14211 h 28421"/>
                                <a:gd name="connsiteX4" fmla="*/ 0 w 36234"/>
                                <a:gd name="connsiteY4" fmla="*/ 14211 h 28421"/>
                                <a:gd name="connsiteX5" fmla="*/ 18117 w 36234"/>
                                <a:gd name="connsiteY5" fmla="*/ 28422 h 28421"/>
                                <a:gd name="connsiteX6" fmla="*/ 18117 w 36234"/>
                                <a:gd name="connsiteY6" fmla="*/ 9474 h 28421"/>
                                <a:gd name="connsiteX7" fmla="*/ 23607 w 36234"/>
                                <a:gd name="connsiteY7" fmla="*/ 14642 h 28421"/>
                                <a:gd name="connsiteX8" fmla="*/ 18117 w 36234"/>
                                <a:gd name="connsiteY8" fmla="*/ 18948 h 28421"/>
                                <a:gd name="connsiteX9" fmla="*/ 11529 w 36234"/>
                                <a:gd name="connsiteY9" fmla="*/ 14642 h 28421"/>
                                <a:gd name="connsiteX10" fmla="*/ 17019 w 36234"/>
                                <a:gd name="connsiteY10" fmla="*/ 9474 h 28421"/>
                                <a:gd name="connsiteX11" fmla="*/ 18117 w 36234"/>
                                <a:gd name="connsiteY11" fmla="*/ 9474 h 28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234" h="28421">
                                  <a:moveTo>
                                    <a:pt x="18117" y="28422"/>
                                  </a:moveTo>
                                  <a:cubicBezTo>
                                    <a:pt x="27999" y="28422"/>
                                    <a:pt x="36235" y="21962"/>
                                    <a:pt x="36235" y="14211"/>
                                  </a:cubicBezTo>
                                  <a:cubicBezTo>
                                    <a:pt x="36235" y="6460"/>
                                    <a:pt x="27999" y="0"/>
                                    <a:pt x="18117" y="0"/>
                                  </a:cubicBezTo>
                                  <a:cubicBezTo>
                                    <a:pt x="8235" y="0"/>
                                    <a:pt x="0" y="6460"/>
                                    <a:pt x="0" y="14211"/>
                                  </a:cubicBezTo>
                                  <a:lnTo>
                                    <a:pt x="0" y="14211"/>
                                  </a:lnTo>
                                  <a:cubicBezTo>
                                    <a:pt x="0" y="21962"/>
                                    <a:pt x="8235" y="28422"/>
                                    <a:pt x="18117" y="28422"/>
                                  </a:cubicBezTo>
                                  <a:close/>
                                  <a:moveTo>
                                    <a:pt x="18117" y="9474"/>
                                  </a:moveTo>
                                  <a:cubicBezTo>
                                    <a:pt x="21411" y="9905"/>
                                    <a:pt x="24156" y="12058"/>
                                    <a:pt x="23607" y="14642"/>
                                  </a:cubicBezTo>
                                  <a:cubicBezTo>
                                    <a:pt x="23058" y="16795"/>
                                    <a:pt x="20862" y="18517"/>
                                    <a:pt x="18117" y="18948"/>
                                  </a:cubicBezTo>
                                  <a:cubicBezTo>
                                    <a:pt x="14823" y="19379"/>
                                    <a:pt x="11529" y="17225"/>
                                    <a:pt x="11529" y="14642"/>
                                  </a:cubicBezTo>
                                  <a:cubicBezTo>
                                    <a:pt x="10980" y="12058"/>
                                    <a:pt x="13725" y="9474"/>
                                    <a:pt x="17019" y="9474"/>
                                  </a:cubicBezTo>
                                  <a:cubicBezTo>
                                    <a:pt x="17568" y="9474"/>
                                    <a:pt x="18117" y="9474"/>
                                    <a:pt x="18117" y="9474"/>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e libre : forme 85"/>
                          <wps:cNvSpPr/>
                          <wps:spPr>
                            <a:xfrm>
                              <a:off x="161957" y="135218"/>
                              <a:ext cx="36234" cy="28421"/>
                            </a:xfrm>
                            <a:custGeom>
                              <a:avLst/>
                              <a:gdLst>
                                <a:gd name="connsiteX0" fmla="*/ 18117 w 36234"/>
                                <a:gd name="connsiteY0" fmla="*/ 0 h 28421"/>
                                <a:gd name="connsiteX1" fmla="*/ 0 w 36234"/>
                                <a:gd name="connsiteY1" fmla="*/ 14211 h 28421"/>
                                <a:gd name="connsiteX2" fmla="*/ 18117 w 36234"/>
                                <a:gd name="connsiteY2" fmla="*/ 28422 h 28421"/>
                                <a:gd name="connsiteX3" fmla="*/ 36235 w 36234"/>
                                <a:gd name="connsiteY3" fmla="*/ 14211 h 28421"/>
                                <a:gd name="connsiteX4" fmla="*/ 18117 w 36234"/>
                                <a:gd name="connsiteY4" fmla="*/ 0 h 28421"/>
                                <a:gd name="connsiteX5" fmla="*/ 18117 w 36234"/>
                                <a:gd name="connsiteY5" fmla="*/ 0 h 28421"/>
                                <a:gd name="connsiteX6" fmla="*/ 18117 w 36234"/>
                                <a:gd name="connsiteY6" fmla="*/ 18948 h 28421"/>
                                <a:gd name="connsiteX7" fmla="*/ 12078 w 36234"/>
                                <a:gd name="connsiteY7" fmla="*/ 14211 h 28421"/>
                                <a:gd name="connsiteX8" fmla="*/ 18117 w 36234"/>
                                <a:gd name="connsiteY8" fmla="*/ 9474 h 28421"/>
                                <a:gd name="connsiteX9" fmla="*/ 24156 w 36234"/>
                                <a:gd name="connsiteY9" fmla="*/ 14211 h 28421"/>
                                <a:gd name="connsiteX10" fmla="*/ 18117 w 36234"/>
                                <a:gd name="connsiteY10" fmla="*/ 18948 h 28421"/>
                                <a:gd name="connsiteX11" fmla="*/ 18117 w 36234"/>
                                <a:gd name="connsiteY11" fmla="*/ 18948 h 28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234" h="28421">
                                  <a:moveTo>
                                    <a:pt x="18117" y="0"/>
                                  </a:moveTo>
                                  <a:cubicBezTo>
                                    <a:pt x="8235" y="0"/>
                                    <a:pt x="0" y="6460"/>
                                    <a:pt x="0" y="14211"/>
                                  </a:cubicBezTo>
                                  <a:cubicBezTo>
                                    <a:pt x="0" y="21962"/>
                                    <a:pt x="8235" y="28422"/>
                                    <a:pt x="18117" y="28422"/>
                                  </a:cubicBezTo>
                                  <a:cubicBezTo>
                                    <a:pt x="27999" y="28422"/>
                                    <a:pt x="36235" y="21962"/>
                                    <a:pt x="36235" y="14211"/>
                                  </a:cubicBezTo>
                                  <a:cubicBezTo>
                                    <a:pt x="36235" y="6460"/>
                                    <a:pt x="27999" y="0"/>
                                    <a:pt x="18117" y="0"/>
                                  </a:cubicBezTo>
                                  <a:lnTo>
                                    <a:pt x="18117" y="0"/>
                                  </a:lnTo>
                                  <a:close/>
                                  <a:moveTo>
                                    <a:pt x="18117" y="18948"/>
                                  </a:moveTo>
                                  <a:cubicBezTo>
                                    <a:pt x="14823" y="18948"/>
                                    <a:pt x="12078" y="16795"/>
                                    <a:pt x="12078" y="14211"/>
                                  </a:cubicBezTo>
                                  <a:cubicBezTo>
                                    <a:pt x="12078" y="11627"/>
                                    <a:pt x="14823" y="9474"/>
                                    <a:pt x="18117" y="9474"/>
                                  </a:cubicBezTo>
                                  <a:cubicBezTo>
                                    <a:pt x="21411" y="9474"/>
                                    <a:pt x="24156" y="11627"/>
                                    <a:pt x="24156" y="14211"/>
                                  </a:cubicBezTo>
                                  <a:cubicBezTo>
                                    <a:pt x="24156" y="16795"/>
                                    <a:pt x="21411" y="18948"/>
                                    <a:pt x="18117" y="18948"/>
                                  </a:cubicBezTo>
                                  <a:cubicBezTo>
                                    <a:pt x="18117" y="18948"/>
                                    <a:pt x="18117" y="18948"/>
                                    <a:pt x="18117" y="18948"/>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e libre : forme 91"/>
                          <wps:cNvSpPr/>
                          <wps:spPr>
                            <a:xfrm>
                              <a:off x="222348" y="211871"/>
                              <a:ext cx="48312" cy="37895"/>
                            </a:xfrm>
                            <a:custGeom>
                              <a:avLst/>
                              <a:gdLst>
                                <a:gd name="connsiteX0" fmla="*/ 24156 w 48312"/>
                                <a:gd name="connsiteY0" fmla="*/ 37896 h 37895"/>
                                <a:gd name="connsiteX1" fmla="*/ 48313 w 48312"/>
                                <a:gd name="connsiteY1" fmla="*/ 18948 h 37895"/>
                                <a:gd name="connsiteX2" fmla="*/ 24156 w 48312"/>
                                <a:gd name="connsiteY2" fmla="*/ 0 h 37895"/>
                                <a:gd name="connsiteX3" fmla="*/ 0 w 48312"/>
                                <a:gd name="connsiteY3" fmla="*/ 18948 h 37895"/>
                                <a:gd name="connsiteX4" fmla="*/ 24156 w 48312"/>
                                <a:gd name="connsiteY4" fmla="*/ 37896 h 37895"/>
                                <a:gd name="connsiteX5" fmla="*/ 24156 w 48312"/>
                                <a:gd name="connsiteY5" fmla="*/ 37896 h 37895"/>
                                <a:gd name="connsiteX6" fmla="*/ 24156 w 48312"/>
                                <a:gd name="connsiteY6" fmla="*/ 9474 h 37895"/>
                                <a:gd name="connsiteX7" fmla="*/ 36235 w 48312"/>
                                <a:gd name="connsiteY7" fmla="*/ 18948 h 37895"/>
                                <a:gd name="connsiteX8" fmla="*/ 24156 w 48312"/>
                                <a:gd name="connsiteY8" fmla="*/ 28422 h 37895"/>
                                <a:gd name="connsiteX9" fmla="*/ 12078 w 48312"/>
                                <a:gd name="connsiteY9" fmla="*/ 18948 h 37895"/>
                                <a:gd name="connsiteX10" fmla="*/ 24156 w 48312"/>
                                <a:gd name="connsiteY10" fmla="*/ 9474 h 37895"/>
                                <a:gd name="connsiteX11" fmla="*/ 24156 w 48312"/>
                                <a:gd name="connsiteY11" fmla="*/ 9474 h 37895"/>
                                <a:gd name="connsiteX12" fmla="*/ 24156 w 48312"/>
                                <a:gd name="connsiteY12" fmla="*/ 9474 h 37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8312" h="37895">
                                  <a:moveTo>
                                    <a:pt x="24156" y="37896"/>
                                  </a:moveTo>
                                  <a:cubicBezTo>
                                    <a:pt x="37333" y="37896"/>
                                    <a:pt x="48313" y="29283"/>
                                    <a:pt x="48313" y="18948"/>
                                  </a:cubicBezTo>
                                  <a:cubicBezTo>
                                    <a:pt x="48313" y="8613"/>
                                    <a:pt x="37333" y="0"/>
                                    <a:pt x="24156" y="0"/>
                                  </a:cubicBezTo>
                                  <a:cubicBezTo>
                                    <a:pt x="10980" y="0"/>
                                    <a:pt x="0" y="8613"/>
                                    <a:pt x="0" y="18948"/>
                                  </a:cubicBezTo>
                                  <a:cubicBezTo>
                                    <a:pt x="0" y="29283"/>
                                    <a:pt x="10980" y="37896"/>
                                    <a:pt x="24156" y="37896"/>
                                  </a:cubicBezTo>
                                  <a:lnTo>
                                    <a:pt x="24156" y="37896"/>
                                  </a:lnTo>
                                  <a:close/>
                                  <a:moveTo>
                                    <a:pt x="24156" y="9474"/>
                                  </a:moveTo>
                                  <a:cubicBezTo>
                                    <a:pt x="30744" y="9474"/>
                                    <a:pt x="36235" y="13780"/>
                                    <a:pt x="36235" y="18948"/>
                                  </a:cubicBezTo>
                                  <a:cubicBezTo>
                                    <a:pt x="36235" y="24115"/>
                                    <a:pt x="30744" y="28422"/>
                                    <a:pt x="24156" y="28422"/>
                                  </a:cubicBezTo>
                                  <a:cubicBezTo>
                                    <a:pt x="17568" y="28422"/>
                                    <a:pt x="12078" y="24115"/>
                                    <a:pt x="12078" y="18948"/>
                                  </a:cubicBezTo>
                                  <a:cubicBezTo>
                                    <a:pt x="12078" y="13350"/>
                                    <a:pt x="17568" y="9043"/>
                                    <a:pt x="24156" y="9474"/>
                                  </a:cubicBezTo>
                                  <a:cubicBezTo>
                                    <a:pt x="24156" y="9043"/>
                                    <a:pt x="24156" y="9043"/>
                                    <a:pt x="24156" y="9474"/>
                                  </a:cubicBezTo>
                                  <a:lnTo>
                                    <a:pt x="24156" y="9474"/>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e libre : forme 92"/>
                          <wps:cNvSpPr/>
                          <wps:spPr>
                            <a:xfrm>
                              <a:off x="0" y="0"/>
                              <a:ext cx="569870" cy="446997"/>
                            </a:xfrm>
                            <a:custGeom>
                              <a:avLst/>
                              <a:gdLst>
                                <a:gd name="connsiteX0" fmla="*/ 284935 w 569870"/>
                                <a:gd name="connsiteY0" fmla="*/ 446998 h 446997"/>
                                <a:gd name="connsiteX1" fmla="*/ 0 w 569870"/>
                                <a:gd name="connsiteY1" fmla="*/ 223499 h 446997"/>
                                <a:gd name="connsiteX2" fmla="*/ 284935 w 569870"/>
                                <a:gd name="connsiteY2" fmla="*/ 0 h 446997"/>
                                <a:gd name="connsiteX3" fmla="*/ 569870 w 569870"/>
                                <a:gd name="connsiteY3" fmla="*/ 223499 h 446997"/>
                                <a:gd name="connsiteX4" fmla="*/ 569870 w 569870"/>
                                <a:gd name="connsiteY4" fmla="*/ 223499 h 446997"/>
                                <a:gd name="connsiteX5" fmla="*/ 284935 w 569870"/>
                                <a:gd name="connsiteY5" fmla="*/ 446998 h 446997"/>
                                <a:gd name="connsiteX6" fmla="*/ 284935 w 569870"/>
                                <a:gd name="connsiteY6" fmla="*/ 16364 h 446997"/>
                                <a:gd name="connsiteX7" fmla="*/ 20862 w 569870"/>
                                <a:gd name="connsiteY7" fmla="*/ 223499 h 446997"/>
                                <a:gd name="connsiteX8" fmla="*/ 284935 w 569870"/>
                                <a:gd name="connsiteY8" fmla="*/ 430634 h 446997"/>
                                <a:gd name="connsiteX9" fmla="*/ 549008 w 569870"/>
                                <a:gd name="connsiteY9" fmla="*/ 223930 h 446997"/>
                                <a:gd name="connsiteX10" fmla="*/ 549008 w 569870"/>
                                <a:gd name="connsiteY10" fmla="*/ 223930 h 446997"/>
                                <a:gd name="connsiteX11" fmla="*/ 284935 w 569870"/>
                                <a:gd name="connsiteY11" fmla="*/ 16364 h 446997"/>
                                <a:gd name="connsiteX12" fmla="*/ 284935 w 569870"/>
                                <a:gd name="connsiteY12" fmla="*/ 16364 h 446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9870" h="446997">
                                  <a:moveTo>
                                    <a:pt x="284935" y="446998"/>
                                  </a:moveTo>
                                  <a:cubicBezTo>
                                    <a:pt x="127370" y="446998"/>
                                    <a:pt x="0" y="347091"/>
                                    <a:pt x="0" y="223499"/>
                                  </a:cubicBezTo>
                                  <a:cubicBezTo>
                                    <a:pt x="0" y="99907"/>
                                    <a:pt x="127370" y="0"/>
                                    <a:pt x="284935" y="0"/>
                                  </a:cubicBezTo>
                                  <a:cubicBezTo>
                                    <a:pt x="442500" y="0"/>
                                    <a:pt x="569870" y="99907"/>
                                    <a:pt x="569870" y="223499"/>
                                  </a:cubicBezTo>
                                  <a:lnTo>
                                    <a:pt x="569870" y="223499"/>
                                  </a:lnTo>
                                  <a:cubicBezTo>
                                    <a:pt x="569870" y="347091"/>
                                    <a:pt x="442500" y="446998"/>
                                    <a:pt x="284935" y="446998"/>
                                  </a:cubicBezTo>
                                  <a:close/>
                                  <a:moveTo>
                                    <a:pt x="284935" y="16364"/>
                                  </a:moveTo>
                                  <a:cubicBezTo>
                                    <a:pt x="139448" y="16364"/>
                                    <a:pt x="20862" y="109381"/>
                                    <a:pt x="20862" y="223499"/>
                                  </a:cubicBezTo>
                                  <a:cubicBezTo>
                                    <a:pt x="20862" y="338047"/>
                                    <a:pt x="138899" y="430634"/>
                                    <a:pt x="284935" y="430634"/>
                                  </a:cubicBezTo>
                                  <a:cubicBezTo>
                                    <a:pt x="430971" y="430634"/>
                                    <a:pt x="549008" y="338047"/>
                                    <a:pt x="549008" y="223930"/>
                                  </a:cubicBezTo>
                                  <a:cubicBezTo>
                                    <a:pt x="549008" y="223930"/>
                                    <a:pt x="549008" y="223930"/>
                                    <a:pt x="549008" y="223930"/>
                                  </a:cubicBezTo>
                                  <a:cubicBezTo>
                                    <a:pt x="549008" y="109381"/>
                                    <a:pt x="430971" y="16795"/>
                                    <a:pt x="284935" y="16364"/>
                                  </a:cubicBezTo>
                                  <a:lnTo>
                                    <a:pt x="284935" y="16364"/>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5" name="Organigramme : Connecteur 95"/>
                        <wps:cNvSpPr/>
                        <wps:spPr>
                          <a:xfrm>
                            <a:off x="3979333" y="59266"/>
                            <a:ext cx="532765" cy="431800"/>
                          </a:xfrm>
                          <a:prstGeom prst="flowChartConnector">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 name="Graphique 94" descr="Plan contour"/>
                          <pic:cNvPicPr>
                            <a:picLocks noChangeAspect="1"/>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4047066" y="76200"/>
                            <a:ext cx="372110" cy="372110"/>
                          </a:xfrm>
                          <a:prstGeom prst="rect">
                            <a:avLst/>
                          </a:prstGeom>
                        </pic:spPr>
                      </pic:pic>
                    </wpg:wgp>
                  </a:graphicData>
                </a:graphic>
              </wp:anchor>
            </w:drawing>
          </mc:Choice>
          <mc:Fallback>
            <w:pict>
              <v:group w14:anchorId="3CC92A73" id="Groupe 20" o:spid="_x0000_s1072" style="position:absolute;left:0;text-align:left;margin-left:152.65pt;margin-top:678.85pt;width:355.3pt;height:62.95pt;z-index:251696640" coordsize="45120,7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">
                <v:group id="Groupe 72" o:spid="_x0000_s1073" style="position:absolute;width:13706;height:7996" coordorigin="2947,-1048" coordsize="14445,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73" o:spid="_x0000_s1074" type="#_x0000_t75" alt="Pelleteuse avec un remplissage uni" style="position:absolute;left:7103;top:-1048;width:4294;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">
                    <v:imagedata r:id="rId59" o:title="Pelleteuse avec un remplissage uni"/>
                  </v:shape>
                  <v:shape id="Zone de texte 74" o:spid="_x0000_s1075" type="#_x0000_t202" style="position:absolute;left:2947;top:6915;width:14446;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31E6D0D0" w14:textId="135B6AC6" w:rsidR="00432A63" w:rsidRPr="002F4950" w:rsidRDefault="00432A63" w:rsidP="00432A63">
                          <w:pPr>
                            <w:jc w:val="center"/>
                            <w:rPr>
                              <w:rFonts w:ascii="Calibri" w:hAnsi="Calibri" w:cs="Calibri"/>
                              <w:b/>
                              <w:bCs/>
                              <w:color w:val="63A7DA"/>
                              <w:sz w:val="22"/>
                              <w:szCs w:val="22"/>
                              <w:lang w:val="nl-NL"/>
                            </w:rPr>
                          </w:pPr>
                          <w:r w:rsidRPr="002F4950">
                            <w:rPr>
                              <w:rFonts w:ascii="Calibri" w:hAnsi="Calibri" w:cs="Calibri"/>
                              <w:color w:val="63A7DA"/>
                              <w:sz w:val="22"/>
                              <w:szCs w:val="22"/>
                              <w:lang w:val="nl-NL"/>
                            </w:rPr>
                            <w:t>C</w:t>
                          </w:r>
                          <w:r w:rsidR="00AB77CC" w:rsidRPr="002F4950">
                            <w:rPr>
                              <w:rFonts w:ascii="Calibri" w:hAnsi="Calibri" w:cs="Calibri"/>
                              <w:color w:val="63A7DA"/>
                              <w:sz w:val="22"/>
                              <w:szCs w:val="22"/>
                              <w:lang w:val="nl-NL"/>
                            </w:rPr>
                            <w:t>ONSTRUCTION</w:t>
                          </w:r>
                        </w:p>
                      </w:txbxContent>
                    </v:textbox>
                  </v:shape>
                </v:group>
                <v:group id="Graphique 76" o:spid="_x0000_s1076" style="position:absolute;left:20150;top:254;width:5699;height:4469" coordsize="5698,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orme libre : forme 59" o:spid="_x0000_s1077" style="position:absolute;left:3974;top:3125;width:122;height:96;visibility:visible;mso-wrap-style:square;v-text-anchor:middle" coordsize="12218,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" path="m6658,55c3364,-375,70,1778,70,4361,-479,6945,2266,9529,5560,9529v549,,549,,1098,c9952,9098,12697,6945,12148,4361,12148,1778,9403,55,6658,55xe" fillcolor="#63a7da" stroked="f" strokeweight=".15011mm">
                    <v:stroke joinstyle="miter"/>
                    <v:path arrowok="t" o:connecttype="custom" o:connectlocs="6658,55;70,4361;5560,9529;6658,9529;12148,4361;6658,55" o:connectangles="0,0,0,0,0,0"/>
                  </v:shape>
                  <v:shape id="Forme libre : forme 61" o:spid="_x0000_s1078" style="position:absolute;left:3596;top:3126;width:120;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62" o:spid="_x0000_s1079" style="position:absolute;left:3233;top:3126;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63" o:spid="_x0000_s1080" style="position:absolute;left:2832;top:3126;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64" o:spid="_x0000_s1081" style="position:absolute;left:2465;top:3126;width:120;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65" o:spid="_x0000_s1082" style="position:absolute;left:2102;top:3126;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66" o:spid="_x0000_s1083" style="position:absolute;left:1740;top:3126;width:121;height:95;visibility:visible;mso-wrap-style:square;v-text-anchor:middle" coordsize="12078,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" path="m6039,c2745,,,2153,,4737,,7321,2745,9474,6039,9474v3294,,6039,-2153,6039,-4737c12078,2153,9333,,6039,r,xe" fillcolor="#63a7da" stroked="f" strokeweight=".15011mm">
                    <v:stroke joinstyle="miter"/>
                    <v:path arrowok="t" o:connecttype="custom" o:connectlocs="6039,0;0,4737;6039,9474;12078,4737;6039,0;6039,0" o:connectangles="0,0,0,0,0,0"/>
                  </v:shape>
                  <v:shape id="Forme libre : forme 67" o:spid="_x0000_s1084" style="position:absolute;left:1361;top:969;width:3130;height:2441;visibility:visible;mso-wrap-style:square;v-text-anchor:middle" coordsize="312951,24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" path="m282190,196272r-7686,l274504,147611v,-2584,-2745,-4737,-6039,-4737l217956,142874v-3294,,-6039,2153,-6039,4737l211917,147611r,48661l159761,196272r,-62872c159761,125218,156467,117036,149879,110576,143840,104548,135605,99811,126272,97227l86194,67513,210270,55455v2196,1723,4392,3445,7137,5168l217407,76126r-6039,c209172,76126,206976,76987,205878,78709l193800,97657v-1098,1723,-549,3876,1098,5599l219054,122204v2196,1722,6039,1722,8784,c230034,120481,230034,117467,227838,115313v,,,,,l206427,98519r8784,-13350l268465,85169r8784,13350l255838,115313v-2196,1723,-2196,5168,,6891c258034,123926,262426,123926,264622,122204r,l288778,103256v1647,-1292,2196,-3445,1098,-5599l277798,78709v-1098,-1722,-3294,-2583,-5490,-2583l265720,76126r,-15503c284935,49857,289327,29187,276151,14114,262975,-958,236073,-4403,216858,5932v-5490,3015,-9882,6891,-13176,11628l55450,20143v-549,,-1098,,-1647,c49960,19282,46666,18851,42823,18851,19215,18851,,33493,,52010,,69666,17568,84738,40627,85600r27450,27991c63685,119620,60940,126510,60940,133400r,62872l30744,196272c13725,196703,1098,207900,1647,221249v549,12489,13176,22393,29097,22824l281092,244073v17019,430,31293,-9474,31842,-22824c313483,207900,300856,196703,283837,196272v,,-1098,,-1647,l282190,196272xm254191,76126r-24157,l230034,65360v7686,1722,16470,1722,24157,l254191,76126xm213564,24019r,c220152,11961,238269,6363,253642,11531v15372,5167,22509,19378,15921,31436c262975,55025,244857,60623,229485,55455v-1098,-430,-2196,-861,-3294,-1292c216858,49857,210819,42106,210819,33493v549,-3014,1647,-6460,2745,-9474xm223446,152778r38431,l261877,196272r-38431,l223446,152778xm120782,106270r,c139997,110576,150977,126510,145487,142013v-5490,15072,-25803,23684,-45568,19378c84547,157946,74116,146750,74116,133831v,-15934,16470,-28422,36235,-28422c110351,105409,110351,105409,110351,105409v3843,-431,7137,,10431,861l120782,106270xm147134,158807r,37896l74116,196703r,-37896c91684,174741,122429,176033,142742,162252v1647,-1291,2745,-2153,4392,-3445l147134,158807xm199839,27464v-549,2153,-549,4306,-549,6029c199290,38230,200388,42536,203133,46843l85645,58039v549,-1722,549,-3876,549,-5598c86194,43828,81802,35646,74116,29187l199839,27464xm42274,76556c25254,76126,12078,65360,12627,52441,13176,39522,26901,28756,43372,29187v3294,,6588,430,9882,1292c65332,33924,74116,42967,74116,52871v,3015,-549,6460,-2196,9474c71371,63207,70822,64068,70273,64499,65332,71389,55999,76126,45568,76556v-1098,-430,-2196,-430,-3294,l42274,76556xm55450,84738c63685,83016,70822,79140,76312,73973r29097,21962c94429,96796,83998,100672,76312,106270l55450,84738xm294817,230293v-3294,2583,-8235,4306,-12627,4306l31293,234599v-9882,,-18117,-6460,-18117,-14211c13176,216512,14823,213067,18666,210483v3294,-2583,8235,-4306,12627,-4306l281641,206177v9882,,18117,6460,18117,14211c300307,223833,298111,227709,294817,230293xe" fillcolor="#63a7da" stroked="f" strokeweight=".15011mm">
                    <v:stroke joinstyle="miter"/>
                    <v:path arrowok="t" o:connecttype="custom" o:connectlocs="282190,196272;274504,196272;274504,147611;268465,142874;217956,142874;211917,147611;211917,147611;211917,196272;159761,196272;159761,133400;149879,110576;126272,97227;86194,67513;210270,55455;217407,60623;217407,76126;211368,76126;205878,78709;193800,97657;194898,103256;219054,122204;227838,122204;227838,115313;227838,115313;206427,98519;215211,85169;268465,85169;277249,98519;255838,115313;255838,122204;264622,122204;264622,122204;288778,103256;289876,97657;277798,78709;272308,76126;265720,76126;265720,60623;276151,14114;216858,5932;203682,17560;55450,20143;53803,20143;42823,18851;0,52010;40627,85600;68077,113591;60940,133400;60940,196272;30744,196272;1647,221249;30744,244073;281092,244073;312934,221249;283837,196272;282190,196272;282190,196272;254191,76126;230034,76126;230034,65360;254191,65360;254191,76126;213564,24019;213564,24019;253642,11531;269563,42967;229485,55455;226191,54163;210819,33493;213564,24019;223446,152778;261877,152778;261877,196272;223446,196272;223446,152778;120782,106270;120782,106270;145487,142013;99919,161391;74116,133831;110351,105409;110351,105409;120782,106270;120782,106270;147134,158807;147134,196703;74116,196703;74116,158807;142742,162252;147134,158807;147134,158807;199839,27464;199290,33493;203133,46843;85645,58039;86194,52441;74116,29187;199839,27464;42274,76556;12627,52441;43372,29187;53254,30479;74116,52871;71920,62345;70273,64499;45568,76556;42274,76556;42274,76556;55450,84738;76312,73973;105409,95935;76312,106270;55450,84738;294817,230293;282190,234599;31293,234599;13176,220388;18666,210483;31293,206177;281641,206177;299758,220388;294817,230293" o:connectangles="0,0,0,0,0,0,0,0,0,0,0,0,0,0,0,0,0,0,0,0,0,0,0,0,0,0,0,0,0,0,0,0,0,0,0,0,0,0,0,0,0,0,0,0,0,0,0,0,0,0,0,0,0,0,0,0,0,0,0,0,0,0,0,0,0,0,0,0,0,0,0,0,0,0,0,0,0,0,0,0,0,0,0,0,0,0,0,0,0,0,0,0,0,0,0,0,0,0,0,0,0,0,0,0,0,0,0,0,0,0,0,0,0,0,0,0,0,0,0,0,0,0"/>
                  </v:shape>
                  <v:shape id="Forme libre : forme 71" o:spid="_x0000_s1085" style="position:absolute;left:3596;top:1162;width:362;height:284;visibility:visible;mso-wrap-style:square;v-text-anchor:middle" coordsize="36234,2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" path="m18117,28422v9882,,18118,-6460,18118,-14211c36235,6460,27999,,18117,,8235,,,6460,,14211r,c,21962,8235,28422,18117,28422xm18117,9474v3294,431,6039,2584,5490,5168c23058,16795,20862,18517,18117,18948v-3294,431,-6588,-1723,-6588,-4306c10980,12058,13725,9474,17019,9474v549,,1098,,1098,xe" fillcolor="#63a7da" stroked="f" strokeweight=".15011mm">
                    <v:stroke joinstyle="miter"/>
                    <v:path arrowok="t" o:connecttype="custom" o:connectlocs="18117,28422;36235,14211;18117,0;0,14211;0,14211;18117,28422;18117,9474;23607,14642;18117,18948;11529,14642;17019,9474;18117,9474" o:connectangles="0,0,0,0,0,0,0,0,0,0,0,0"/>
                  </v:shape>
                  <v:shape id="Forme libre : forme 85" o:spid="_x0000_s1086" style="position:absolute;left:1619;top:1352;width:362;height:284;visibility:visible;mso-wrap-style:square;v-text-anchor:middle" coordsize="36234,2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" path="m18117,c8235,,,6460,,14211v,7751,8235,14211,18117,14211c27999,28422,36235,21962,36235,14211,36235,6460,27999,,18117,r,xm18117,18948v-3294,,-6039,-2153,-6039,-4737c12078,11627,14823,9474,18117,9474v3294,,6039,2153,6039,4737c24156,16795,21411,18948,18117,18948v,,,,,xe" fillcolor="#63a7da" stroked="f" strokeweight=".15011mm">
                    <v:stroke joinstyle="miter"/>
                    <v:path arrowok="t" o:connecttype="custom" o:connectlocs="18117,0;0,14211;18117,28422;36235,14211;18117,0;18117,0;18117,18948;12078,14211;18117,9474;24156,14211;18117,18948;18117,18948" o:connectangles="0,0,0,0,0,0,0,0,0,0,0,0"/>
                  </v:shape>
                  <v:shape id="Forme libre : forme 91" o:spid="_x0000_s1087" style="position:absolute;left:2223;top:2118;width:483;height:379;visibility:visible;mso-wrap-style:square;v-text-anchor:middle" coordsize="48312,3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" path="m24156,37896v13177,,24157,-8613,24157,-18948c48313,8613,37333,,24156,,10980,,,8613,,18948,,29283,10980,37896,24156,37896r,xm24156,9474v6588,,12079,4306,12079,9474c36235,24115,30744,28422,24156,28422v-6588,,-12078,-4307,-12078,-9474c12078,13350,17568,9043,24156,9474v,-431,,-431,,l24156,9474xe" fillcolor="#63a7da" stroked="f" strokeweight=".15011mm">
                    <v:stroke joinstyle="miter"/>
                    <v:path arrowok="t" o:connecttype="custom" o:connectlocs="24156,37896;48313,18948;24156,0;0,18948;24156,37896;24156,37896;24156,9474;36235,18948;24156,28422;12078,18948;24156,9474;24156,9474;24156,9474" o:connectangles="0,0,0,0,0,0,0,0,0,0,0,0,0"/>
                  </v:shape>
                  <v:shape id="Forme libre : forme 92" o:spid="_x0000_s1088" style="position:absolute;width:5698;height:4469;visibility:visible;mso-wrap-style:square;v-text-anchor:middle" coordsize="569870,4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" path="m284935,446998c127370,446998,,347091,,223499,,99907,127370,,284935,,442500,,569870,99907,569870,223499r,c569870,347091,442500,446998,284935,446998xm284935,16364v-145487,,-264073,93017,-264073,207135c20862,338047,138899,430634,284935,430634v146036,,264073,-92587,264073,-206704c549008,223930,549008,223930,549008,223930,549008,109381,430971,16795,284935,16364r,xe" fillcolor="#63a7da" stroked="f" strokeweight=".15011mm">
                    <v:stroke joinstyle="miter"/>
                    <v:path arrowok="t" o:connecttype="custom" o:connectlocs="284935,446998;0,223499;284935,0;569870,223499;569870,223499;284935,446998;284935,16364;20862,223499;284935,430634;549008,223930;549008,223930;284935,16364;284935,16364" o:connectangles="0,0,0,0,0,0,0,0,0,0,0,0,0"/>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95" o:spid="_x0000_s1089" type="#_x0000_t120" style="position:absolute;left:39793;top:592;width:5327;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" fillcolor="white [3201]" strokecolor="#63a7da [3209]" strokeweight="1.5pt">
                  <v:stroke joinstyle="miter"/>
                </v:shape>
                <v:shape id="Graphique 94" o:spid="_x0000_s1090" type="#_x0000_t75" alt="Plan contour" style="position:absolute;left:40470;top:762;width:3721;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">
                  <v:imagedata r:id="rId60" o:title="Plan contour"/>
                </v:shape>
              </v:group>
            </w:pict>
          </mc:Fallback>
        </mc:AlternateContent>
      </w:r>
      <w:r w:rsidR="00933A12">
        <w:rPr>
          <w:noProof/>
        </w:rPr>
        <mc:AlternateContent>
          <mc:Choice Requires="wps">
            <w:drawing>
              <wp:anchor distT="0" distB="0" distL="114300" distR="114300" simplePos="0" relativeHeight="251647488" behindDoc="0" locked="0" layoutInCell="1" allowOverlap="1" wp14:anchorId="39874CE3" wp14:editId="0F586E3F">
                <wp:simplePos x="0" y="0"/>
                <wp:positionH relativeFrom="column">
                  <wp:posOffset>11548957</wp:posOffset>
                </wp:positionH>
                <wp:positionV relativeFrom="paragraph">
                  <wp:posOffset>9341273</wp:posOffset>
                </wp:positionV>
                <wp:extent cx="1768190" cy="353244"/>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74CE3" id="Zone de texte 230" o:spid="_x0000_s1091" type="#_x0000_t202" style="position:absolute;left:0;text-align:left;margin-left:909.35pt;margin-top:735.55pt;width:139.25pt;height:27.8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" filled="f" stroked="f" strokeweight=".5pt">
                <v:textbo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v:textbox>
              </v:shape>
            </w:pict>
          </mc:Fallback>
        </mc:AlternateContent>
      </w:r>
      <w:r w:rsidR="00933A12">
        <w:rPr>
          <w:noProof/>
        </w:rPr>
        <mc:AlternateContent>
          <mc:Choice Requires="wps">
            <w:drawing>
              <wp:anchor distT="0" distB="0" distL="114300" distR="114300" simplePos="0" relativeHeight="251636224" behindDoc="0" locked="0" layoutInCell="1" allowOverlap="1" wp14:anchorId="79498E79" wp14:editId="4E3AB8C2">
                <wp:simplePos x="0" y="0"/>
                <wp:positionH relativeFrom="column">
                  <wp:posOffset>11958108</wp:posOffset>
                </wp:positionH>
                <wp:positionV relativeFrom="paragraph">
                  <wp:posOffset>8783404</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7E56A124" w:rsidR="00DD3AC6" w:rsidRPr="00E8742B" w:rsidRDefault="00D97517" w:rsidP="00DD3AC6">
                            <w:pPr>
                              <w:jc w:val="center"/>
                              <w:rPr>
                                <w:rFonts w:ascii="Calibri" w:hAnsi="Calibri" w:cs="Calibri"/>
                                <w:color w:val="FFFFFF"/>
                                <w:sz w:val="18"/>
                                <w:szCs w:val="18"/>
                              </w:rPr>
                            </w:pPr>
                            <w:r>
                              <w:rPr>
                                <w:rFonts w:ascii="Calibri" w:hAnsi="Calibri" w:cs="Calibri"/>
                                <w:color w:val="FFFFFF"/>
                                <w:sz w:val="18"/>
                                <w:szCs w:val="18"/>
                              </w:rPr>
                              <w:t>49</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092" style="position:absolute;left:0;text-align:left;margin-left:941.6pt;margin-top:691.6pt;width:67.45pt;height:40.5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" fillcolor="#63a7da" strokecolor="#63a7da" strokeweight="1pt">
                <v:stroke joinstyle="miter"/>
                <v:textbox>
                  <w:txbxContent>
                    <w:p w14:paraId="1FB229A2" w14:textId="7E56A124" w:rsidR="00DD3AC6" w:rsidRPr="00E8742B" w:rsidRDefault="00D97517" w:rsidP="00DD3AC6">
                      <w:pPr>
                        <w:jc w:val="center"/>
                        <w:rPr>
                          <w:rFonts w:ascii="Calibri" w:hAnsi="Calibri" w:cs="Calibri"/>
                          <w:color w:val="FFFFFF"/>
                          <w:sz w:val="18"/>
                          <w:szCs w:val="18"/>
                        </w:rPr>
                      </w:pPr>
                      <w:r>
                        <w:rPr>
                          <w:rFonts w:ascii="Calibri" w:hAnsi="Calibri" w:cs="Calibri"/>
                          <w:color w:val="FFFFFF"/>
                          <w:sz w:val="18"/>
                          <w:szCs w:val="18"/>
                        </w:rPr>
                        <w:t>49</w:t>
                      </w:r>
                      <w:r w:rsidR="00DD3AC6" w:rsidRPr="00E8742B">
                        <w:rPr>
                          <w:rFonts w:ascii="Calibri" w:hAnsi="Calibri" w:cs="Calibri"/>
                          <w:color w:val="FFFFFF"/>
                          <w:sz w:val="18"/>
                          <w:szCs w:val="18"/>
                        </w:rPr>
                        <w:t xml:space="preserve"> inscrits</w:t>
                      </w:r>
                    </w:p>
                  </w:txbxContent>
                </v:textbox>
              </v:oval>
            </w:pict>
          </mc:Fallback>
        </mc:AlternateContent>
      </w:r>
      <w:r w:rsidR="00991357">
        <w:rPr>
          <w:noProof/>
          <w:lang w:bidi="fr-FR"/>
        </w:rPr>
        <mc:AlternateContent>
          <mc:Choice Requires="wps">
            <w:drawing>
              <wp:anchor distT="0" distB="0" distL="114300" distR="114300" simplePos="0" relativeHeight="251687424" behindDoc="0" locked="0" layoutInCell="1" allowOverlap="1" wp14:anchorId="7616C4EB" wp14:editId="3DCEB841">
                <wp:simplePos x="0" y="0"/>
                <wp:positionH relativeFrom="column">
                  <wp:posOffset>5097145</wp:posOffset>
                </wp:positionH>
                <wp:positionV relativeFrom="paragraph">
                  <wp:posOffset>9093788</wp:posOffset>
                </wp:positionV>
                <wp:extent cx="2256792" cy="431013"/>
                <wp:effectExtent l="0" t="0" r="0" b="7620"/>
                <wp:wrapNone/>
                <wp:docPr id="80" name="Zone de texte 80"/>
                <wp:cNvGraphicFramePr/>
                <a:graphic xmlns:a="http://schemas.openxmlformats.org/drawingml/2006/main">
                  <a:graphicData uri="http://schemas.microsoft.com/office/word/2010/wordprocessingShape">
                    <wps:wsp>
                      <wps:cNvSpPr txBox="1"/>
                      <wps:spPr>
                        <a:xfrm>
                          <a:off x="0" y="0"/>
                          <a:ext cx="2256792" cy="431013"/>
                        </a:xfrm>
                        <a:prstGeom prst="rect">
                          <a:avLst/>
                        </a:prstGeom>
                        <a:noFill/>
                        <a:ln w="6350">
                          <a:noFill/>
                        </a:ln>
                      </wps:spPr>
                      <wps:txbx>
                        <w:txbxContent>
                          <w:p w14:paraId="4845663A" w14:textId="517D8278" w:rsidR="00432A63" w:rsidRPr="00F13403" w:rsidRDefault="00D70F29" w:rsidP="00432A63">
                            <w:pPr>
                              <w:jc w:val="center"/>
                              <w:rPr>
                                <w:rFonts w:ascii="Calibri" w:hAnsi="Calibri" w:cs="Calibri"/>
                                <w:b/>
                                <w:bCs/>
                                <w:color w:val="63A7DA"/>
                                <w:sz w:val="22"/>
                                <w:szCs w:val="22"/>
                                <w:lang w:val="nl-NL"/>
                              </w:rPr>
                            </w:pPr>
                            <w:r>
                              <w:rPr>
                                <w:rFonts w:ascii="Calibri" w:hAnsi="Calibri" w:cs="Calibri"/>
                                <w:color w:val="63A7DA"/>
                                <w:sz w:val="22"/>
                                <w:szCs w:val="22"/>
                                <w:lang w:val="nl-NL"/>
                              </w:rPr>
                              <w:t>ACTIVITE SPECIALISEES SCIENTIFIQUES ET 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16C4EB" id="Zone de texte 80" o:spid="_x0000_s1093" type="#_x0000_t202" style="position:absolute;left:0;text-align:left;margin-left:401.35pt;margin-top:716.05pt;width:177.7pt;height:33.9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" filled="f" stroked="f" strokeweight=".5pt">
                <v:textbox>
                  <w:txbxContent>
                    <w:p w14:paraId="4845663A" w14:textId="517D8278" w:rsidR="00432A63" w:rsidRPr="00F13403" w:rsidRDefault="00D70F29" w:rsidP="00432A63">
                      <w:pPr>
                        <w:jc w:val="center"/>
                        <w:rPr>
                          <w:rFonts w:ascii="Calibri" w:hAnsi="Calibri" w:cs="Calibri"/>
                          <w:b/>
                          <w:bCs/>
                          <w:color w:val="63A7DA"/>
                          <w:sz w:val="22"/>
                          <w:szCs w:val="22"/>
                          <w:lang w:val="nl-NL"/>
                        </w:rPr>
                      </w:pPr>
                      <w:r>
                        <w:rPr>
                          <w:rFonts w:ascii="Calibri" w:hAnsi="Calibri" w:cs="Calibri"/>
                          <w:color w:val="63A7DA"/>
                          <w:sz w:val="22"/>
                          <w:szCs w:val="22"/>
                          <w:lang w:val="nl-NL"/>
                        </w:rPr>
                        <w:t>ACTIVITE SPECIALISEES SCIENTIFIQUES ET TECHNIQUES</w:t>
                      </w:r>
                    </w:p>
                  </w:txbxContent>
                </v:textbox>
              </v:shape>
            </w:pict>
          </mc:Fallback>
        </mc:AlternateContent>
      </w:r>
      <w:r w:rsidR="0003232D">
        <w:rPr>
          <w:noProof/>
        </w:rPr>
        <w:drawing>
          <wp:inline distT="0" distB="0" distL="0" distR="0" wp14:anchorId="3D8B1BCC" wp14:editId="3E7F5DEB">
            <wp:extent cx="914400" cy="914400"/>
            <wp:effectExtent l="0" t="0" r="0" b="0"/>
            <wp:docPr id="93" name="Graphique 93" descr="Plan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phique 93" descr="Plan contour"/>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914400" cy="914400"/>
                    </a:xfrm>
                    <a:prstGeom prst="rect">
                      <a:avLst/>
                    </a:prstGeom>
                  </pic:spPr>
                </pic:pic>
              </a:graphicData>
            </a:graphic>
          </wp:inline>
        </w:drawing>
      </w:r>
      <w:r w:rsidR="00F23313">
        <w:rPr>
          <w:noProof/>
          <w:lang w:bidi="fr-FR"/>
        </w:rPr>
        <mc:AlternateContent>
          <mc:Choice Requires="wps">
            <w:drawing>
              <wp:anchor distT="0" distB="0" distL="114300" distR="114300" simplePos="0" relativeHeight="251686400" behindDoc="0" locked="0" layoutInCell="1" allowOverlap="1" wp14:anchorId="5D743D7B" wp14:editId="3742E513">
                <wp:simplePos x="0" y="0"/>
                <wp:positionH relativeFrom="column">
                  <wp:posOffset>3733800</wp:posOffset>
                </wp:positionH>
                <wp:positionV relativeFrom="paragraph">
                  <wp:posOffset>9077072</wp:posOffset>
                </wp:positionV>
                <wp:extent cx="1046570" cy="248019"/>
                <wp:effectExtent l="0" t="0" r="0" b="0"/>
                <wp:wrapNone/>
                <wp:docPr id="77" name="Zone de texte 77"/>
                <wp:cNvGraphicFramePr/>
                <a:graphic xmlns:a="http://schemas.openxmlformats.org/drawingml/2006/main">
                  <a:graphicData uri="http://schemas.microsoft.com/office/word/2010/wordprocessingShape">
                    <wps:wsp>
                      <wps:cNvSpPr txBox="1"/>
                      <wps:spPr>
                        <a:xfrm>
                          <a:off x="0" y="0"/>
                          <a:ext cx="1046570" cy="248019"/>
                        </a:xfrm>
                        <a:prstGeom prst="rect">
                          <a:avLst/>
                        </a:prstGeom>
                        <a:noFill/>
                        <a:ln w="6350">
                          <a:noFill/>
                        </a:ln>
                      </wps:spPr>
                      <wps:txb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743D7B" id="Zone de texte 77" o:spid="_x0000_s1094" type="#_x0000_t202" style="position:absolute;left:0;text-align:left;margin-left:294pt;margin-top:714.75pt;width:82.4pt;height:19.5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" filled="f" stroked="f" strokeweight=".5pt">
                <v:textbo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w:pict>
          </mc:Fallback>
        </mc:AlternateContent>
      </w:r>
      <w:r w:rsidR="00F23313">
        <w:rPr>
          <w:noProof/>
          <w:lang w:bidi="fr-FR"/>
        </w:rPr>
        <mc:AlternateContent>
          <mc:Choice Requires="wps">
            <w:drawing>
              <wp:anchor distT="0" distB="0" distL="114300" distR="114300" simplePos="0" relativeHeight="251688448" behindDoc="0" locked="0" layoutInCell="1" allowOverlap="1" wp14:anchorId="5C6FD9D5" wp14:editId="1C5AE88A">
                <wp:simplePos x="0" y="0"/>
                <wp:positionH relativeFrom="column">
                  <wp:posOffset>2170849</wp:posOffset>
                </wp:positionH>
                <wp:positionV relativeFrom="paragraph">
                  <wp:posOffset>8367924</wp:posOffset>
                </wp:positionV>
                <wp:extent cx="788491" cy="329866"/>
                <wp:effectExtent l="0" t="0" r="0" b="0"/>
                <wp:wrapNone/>
                <wp:docPr id="82" name="Zone de texte 82"/>
                <wp:cNvGraphicFramePr/>
                <a:graphic xmlns:a="http://schemas.openxmlformats.org/drawingml/2006/main">
                  <a:graphicData uri="http://schemas.microsoft.com/office/word/2010/wordprocessingShape">
                    <wps:wsp>
                      <wps:cNvSpPr txBox="1"/>
                      <wps:spPr>
                        <a:xfrm>
                          <a:off x="0" y="0"/>
                          <a:ext cx="788491" cy="329866"/>
                        </a:xfrm>
                        <a:prstGeom prst="rect">
                          <a:avLst/>
                        </a:prstGeom>
                        <a:noFill/>
                        <a:ln w="6350">
                          <a:noFill/>
                        </a:ln>
                      </wps:spPr>
                      <wps:txbx>
                        <w:txbxContent>
                          <w:p w14:paraId="296FA965" w14:textId="52BCFEC4" w:rsidR="00432A63" w:rsidRPr="00F13403" w:rsidRDefault="00AB77CC" w:rsidP="00432A63">
                            <w:pPr>
                              <w:rPr>
                                <w:rFonts w:ascii="Calibri" w:hAnsi="Calibri" w:cs="Calibri"/>
                                <w:b/>
                                <w:bCs/>
                                <w:color w:val="63A7DA"/>
                                <w:sz w:val="22"/>
                                <w:szCs w:val="22"/>
                              </w:rPr>
                            </w:pPr>
                            <w:r>
                              <w:rPr>
                                <w:rFonts w:ascii="Calibri" w:hAnsi="Calibri" w:cs="Calibri"/>
                                <w:b/>
                                <w:bCs/>
                                <w:color w:val="63A7DA"/>
                                <w:sz w:val="22"/>
                                <w:szCs w:val="22"/>
                              </w:rPr>
                              <w:t>33</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6FD9D5" id="Zone de texte 82" o:spid="_x0000_s1095" type="#_x0000_t202" style="position:absolute;left:0;text-align:left;margin-left:170.95pt;margin-top:658.9pt;width:62.1pt;height:25.9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" filled="f" stroked="f" strokeweight=".5pt">
                <v:textbox>
                  <w:txbxContent>
                    <w:p w14:paraId="296FA965" w14:textId="52BCFEC4" w:rsidR="00432A63" w:rsidRPr="00F13403" w:rsidRDefault="00AB77CC" w:rsidP="00432A63">
                      <w:pPr>
                        <w:rPr>
                          <w:rFonts w:ascii="Calibri" w:hAnsi="Calibri" w:cs="Calibri"/>
                          <w:b/>
                          <w:bCs/>
                          <w:color w:val="63A7DA"/>
                          <w:sz w:val="22"/>
                          <w:szCs w:val="22"/>
                        </w:rPr>
                      </w:pPr>
                      <w:r>
                        <w:rPr>
                          <w:rFonts w:ascii="Calibri" w:hAnsi="Calibri" w:cs="Calibri"/>
                          <w:b/>
                          <w:bCs/>
                          <w:color w:val="63A7DA"/>
                          <w:sz w:val="22"/>
                          <w:szCs w:val="22"/>
                        </w:rPr>
                        <w:t>33</w:t>
                      </w:r>
                      <w:r w:rsidR="00432A63" w:rsidRPr="00F13403">
                        <w:rPr>
                          <w:rFonts w:ascii="Calibri" w:hAnsi="Calibri" w:cs="Calibri"/>
                          <w:b/>
                          <w:bCs/>
                          <w:color w:val="63A7DA"/>
                          <w:sz w:val="22"/>
                          <w:szCs w:val="22"/>
                        </w:rPr>
                        <w:t xml:space="preserve"> OE</w:t>
                      </w:r>
                    </w:p>
                  </w:txbxContent>
                </v:textbox>
              </v:shape>
            </w:pict>
          </mc:Fallback>
        </mc:AlternateContent>
      </w:r>
      <w:r w:rsidR="00F23313">
        <w:rPr>
          <w:noProof/>
          <w:lang w:bidi="fr-FR"/>
        </w:rPr>
        <mc:AlternateContent>
          <mc:Choice Requires="wps">
            <w:drawing>
              <wp:anchor distT="0" distB="0" distL="114300" distR="114300" simplePos="0" relativeHeight="251689472" behindDoc="0" locked="0" layoutInCell="1" allowOverlap="1" wp14:anchorId="333D9B88" wp14:editId="6697B96B">
                <wp:simplePos x="0" y="0"/>
                <wp:positionH relativeFrom="column">
                  <wp:posOffset>3966383</wp:posOffset>
                </wp:positionH>
                <wp:positionV relativeFrom="paragraph">
                  <wp:posOffset>8337747</wp:posOffset>
                </wp:positionV>
                <wp:extent cx="721721" cy="329866"/>
                <wp:effectExtent l="0" t="0" r="0" b="0"/>
                <wp:wrapNone/>
                <wp:docPr id="83" name="Zone de texte 83"/>
                <wp:cNvGraphicFramePr/>
                <a:graphic xmlns:a="http://schemas.openxmlformats.org/drawingml/2006/main">
                  <a:graphicData uri="http://schemas.microsoft.com/office/word/2010/wordprocessingShape">
                    <wps:wsp>
                      <wps:cNvSpPr txBox="1"/>
                      <wps:spPr>
                        <a:xfrm>
                          <a:off x="0" y="0"/>
                          <a:ext cx="721721" cy="329866"/>
                        </a:xfrm>
                        <a:prstGeom prst="rect">
                          <a:avLst/>
                        </a:prstGeom>
                        <a:noFill/>
                        <a:ln w="6350">
                          <a:noFill/>
                        </a:ln>
                      </wps:spPr>
                      <wps:txbx>
                        <w:txbxContent>
                          <w:p w14:paraId="3BC257DE" w14:textId="33A04ECE" w:rsidR="00432A63" w:rsidRPr="00F13403" w:rsidRDefault="00AB77CC" w:rsidP="00432A63">
                            <w:pPr>
                              <w:rPr>
                                <w:rFonts w:ascii="Calibri" w:hAnsi="Calibri" w:cs="Calibri"/>
                                <w:b/>
                                <w:bCs/>
                                <w:color w:val="63A7DA"/>
                                <w:sz w:val="22"/>
                                <w:szCs w:val="22"/>
                              </w:rPr>
                            </w:pPr>
                            <w:r>
                              <w:rPr>
                                <w:rFonts w:ascii="Calibri" w:hAnsi="Calibri" w:cs="Calibri"/>
                                <w:b/>
                                <w:bCs/>
                                <w:color w:val="63A7DA"/>
                                <w:sz w:val="22"/>
                                <w:szCs w:val="22"/>
                              </w:rPr>
                              <w:t>30</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3D9B88" id="Zone de texte 83" o:spid="_x0000_s1096" type="#_x0000_t202" style="position:absolute;left:0;text-align:left;margin-left:312.3pt;margin-top:656.5pt;width:56.85pt;height:25.9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" filled="f" stroked="f" strokeweight=".5pt">
                <v:textbox>
                  <w:txbxContent>
                    <w:p w14:paraId="3BC257DE" w14:textId="33A04ECE" w:rsidR="00432A63" w:rsidRPr="00F13403" w:rsidRDefault="00AB77CC" w:rsidP="00432A63">
                      <w:pPr>
                        <w:rPr>
                          <w:rFonts w:ascii="Calibri" w:hAnsi="Calibri" w:cs="Calibri"/>
                          <w:b/>
                          <w:bCs/>
                          <w:color w:val="63A7DA"/>
                          <w:sz w:val="22"/>
                          <w:szCs w:val="22"/>
                        </w:rPr>
                      </w:pPr>
                      <w:r>
                        <w:rPr>
                          <w:rFonts w:ascii="Calibri" w:hAnsi="Calibri" w:cs="Calibri"/>
                          <w:b/>
                          <w:bCs/>
                          <w:color w:val="63A7DA"/>
                          <w:sz w:val="22"/>
                          <w:szCs w:val="22"/>
                        </w:rPr>
                        <w:t>30</w:t>
                      </w:r>
                      <w:r w:rsidR="00432A63" w:rsidRPr="00F13403">
                        <w:rPr>
                          <w:rFonts w:ascii="Calibri" w:hAnsi="Calibri" w:cs="Calibri"/>
                          <w:b/>
                          <w:bCs/>
                          <w:color w:val="63A7DA"/>
                          <w:sz w:val="22"/>
                          <w:szCs w:val="22"/>
                        </w:rPr>
                        <w:t xml:space="preserve"> OE</w:t>
                      </w:r>
                    </w:p>
                  </w:txbxContent>
                </v:textbox>
              </v:shape>
            </w:pict>
          </mc:Fallback>
        </mc:AlternateContent>
      </w:r>
      <w:r w:rsidR="00F23313">
        <w:rPr>
          <w:noProof/>
          <w:lang w:bidi="fr-FR"/>
        </w:rPr>
        <mc:AlternateContent>
          <mc:Choice Requires="wps">
            <w:drawing>
              <wp:anchor distT="0" distB="0" distL="114300" distR="114300" simplePos="0" relativeHeight="251690496" behindDoc="0" locked="0" layoutInCell="1" allowOverlap="1" wp14:anchorId="006BF021" wp14:editId="65B11C0E">
                <wp:simplePos x="0" y="0"/>
                <wp:positionH relativeFrom="column">
                  <wp:posOffset>5927806</wp:posOffset>
                </wp:positionH>
                <wp:positionV relativeFrom="paragraph">
                  <wp:posOffset>8331200</wp:posOffset>
                </wp:positionV>
                <wp:extent cx="754731" cy="340016"/>
                <wp:effectExtent l="0" t="0" r="0" b="3175"/>
                <wp:wrapNone/>
                <wp:docPr id="172" name="Zone de texte 172"/>
                <wp:cNvGraphicFramePr/>
                <a:graphic xmlns:a="http://schemas.openxmlformats.org/drawingml/2006/main">
                  <a:graphicData uri="http://schemas.microsoft.com/office/word/2010/wordprocessingShape">
                    <wps:wsp>
                      <wps:cNvSpPr txBox="1"/>
                      <wps:spPr>
                        <a:xfrm>
                          <a:off x="0" y="0"/>
                          <a:ext cx="754731" cy="340016"/>
                        </a:xfrm>
                        <a:prstGeom prst="rect">
                          <a:avLst/>
                        </a:prstGeom>
                        <a:noFill/>
                        <a:ln w="6350">
                          <a:noFill/>
                        </a:ln>
                      </wps:spPr>
                      <wps:txbx>
                        <w:txbxContent>
                          <w:p w14:paraId="1E712CC3" w14:textId="28C27386" w:rsidR="00432A63" w:rsidRPr="00F13403" w:rsidRDefault="002F4950" w:rsidP="00432A63">
                            <w:pPr>
                              <w:rPr>
                                <w:rFonts w:ascii="Calibri" w:hAnsi="Calibri" w:cs="Calibri"/>
                                <w:b/>
                                <w:bCs/>
                                <w:color w:val="63A7DA"/>
                                <w:sz w:val="22"/>
                                <w:szCs w:val="22"/>
                              </w:rPr>
                            </w:pPr>
                            <w:r>
                              <w:rPr>
                                <w:rFonts w:ascii="Calibri" w:hAnsi="Calibri" w:cs="Calibri"/>
                                <w:b/>
                                <w:bCs/>
                                <w:color w:val="63A7DA"/>
                                <w:sz w:val="22"/>
                                <w:szCs w:val="22"/>
                              </w:rPr>
                              <w:t xml:space="preserve">11 </w:t>
                            </w:r>
                            <w:r w:rsidR="00432A63"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6BF021" id="Zone de texte 172" o:spid="_x0000_s1097" type="#_x0000_t202" style="position:absolute;left:0;text-align:left;margin-left:466.75pt;margin-top:656pt;width:59.45pt;height:26.7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" filled="f" stroked="f" strokeweight=".5pt">
                <v:textbox>
                  <w:txbxContent>
                    <w:p w14:paraId="1E712CC3" w14:textId="28C27386" w:rsidR="00432A63" w:rsidRPr="00F13403" w:rsidRDefault="002F4950" w:rsidP="00432A63">
                      <w:pPr>
                        <w:rPr>
                          <w:rFonts w:ascii="Calibri" w:hAnsi="Calibri" w:cs="Calibri"/>
                          <w:b/>
                          <w:bCs/>
                          <w:color w:val="63A7DA"/>
                          <w:sz w:val="22"/>
                          <w:szCs w:val="22"/>
                        </w:rPr>
                      </w:pPr>
                      <w:r>
                        <w:rPr>
                          <w:rFonts w:ascii="Calibri" w:hAnsi="Calibri" w:cs="Calibri"/>
                          <w:b/>
                          <w:bCs/>
                          <w:color w:val="63A7DA"/>
                          <w:sz w:val="22"/>
                          <w:szCs w:val="22"/>
                        </w:rPr>
                        <w:t xml:space="preserve">11 </w:t>
                      </w:r>
                      <w:r w:rsidR="00432A63" w:rsidRPr="00F13403">
                        <w:rPr>
                          <w:rFonts w:ascii="Calibri" w:hAnsi="Calibri" w:cs="Calibri"/>
                          <w:b/>
                          <w:bCs/>
                          <w:color w:val="63A7DA"/>
                          <w:sz w:val="22"/>
                          <w:szCs w:val="22"/>
                        </w:rPr>
                        <w:t>OE</w:t>
                      </w:r>
                    </w:p>
                  </w:txbxContent>
                </v:textbox>
              </v:shape>
            </w:pict>
          </mc:Fallback>
        </mc:AlternateContent>
      </w:r>
      <w:r w:rsidR="00724560">
        <w:rPr>
          <w:noProof/>
          <w:lang w:bidi="fr-FR"/>
        </w:rPr>
        <mc:AlternateContent>
          <mc:Choice Requires="wps">
            <w:drawing>
              <wp:anchor distT="0" distB="0" distL="114300" distR="114300" simplePos="0" relativeHeight="251613695" behindDoc="0" locked="0" layoutInCell="1" allowOverlap="1" wp14:anchorId="004A61A1" wp14:editId="38FBCF08">
                <wp:simplePos x="0" y="0"/>
                <wp:positionH relativeFrom="column">
                  <wp:posOffset>2277533</wp:posOffset>
                </wp:positionH>
                <wp:positionV relativeFrom="paragraph">
                  <wp:posOffset>8645525</wp:posOffset>
                </wp:positionV>
                <wp:extent cx="491067" cy="430451"/>
                <wp:effectExtent l="0" t="0" r="23495" b="27305"/>
                <wp:wrapNone/>
                <wp:docPr id="8" name="Organigramme : Connecteur 8"/>
                <wp:cNvGraphicFramePr/>
                <a:graphic xmlns:a="http://schemas.openxmlformats.org/drawingml/2006/main">
                  <a:graphicData uri="http://schemas.microsoft.com/office/word/2010/wordprocessingShape">
                    <wps:wsp>
                      <wps:cNvSpPr/>
                      <wps:spPr>
                        <a:xfrm>
                          <a:off x="0" y="0"/>
                          <a:ext cx="491067" cy="430451"/>
                        </a:xfrm>
                        <a:prstGeom prst="flowChartConnector">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181345" id="Organigramme : Connecteur 8" o:spid="_x0000_s1026" type="#_x0000_t120" style="position:absolute;margin-left:179.35pt;margin-top:680.75pt;width:38.65pt;height:33.9pt;z-index:2516136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" fillcolor="white [3201]" strokecolor="#63a7da [3209]" strokeweight="1.5pt">
                <v:stroke joinstyle="miter"/>
              </v:shape>
            </w:pict>
          </mc:Fallback>
        </mc:AlternateContent>
      </w:r>
      <w:r w:rsidR="00EA5A05">
        <w:rPr>
          <w:noProof/>
          <w:lang w:bidi="fr-FR"/>
        </w:rPr>
        <mc:AlternateContent>
          <mc:Choice Requires="wpg">
            <w:drawing>
              <wp:anchor distT="0" distB="0" distL="114300" distR="114300" simplePos="0" relativeHeight="251648512" behindDoc="0" locked="0" layoutInCell="1" allowOverlap="1" wp14:anchorId="0B4524A4" wp14:editId="2F423DB9">
                <wp:simplePos x="0" y="0"/>
                <wp:positionH relativeFrom="column">
                  <wp:posOffset>8026400</wp:posOffset>
                </wp:positionH>
                <wp:positionV relativeFrom="paragraph">
                  <wp:posOffset>1600200</wp:posOffset>
                </wp:positionV>
                <wp:extent cx="3582670" cy="1814195"/>
                <wp:effectExtent l="0" t="0" r="0" b="0"/>
                <wp:wrapNone/>
                <wp:docPr id="70" name="Groupe 70"/>
                <wp:cNvGraphicFramePr/>
                <a:graphic xmlns:a="http://schemas.openxmlformats.org/drawingml/2006/main">
                  <a:graphicData uri="http://schemas.microsoft.com/office/word/2010/wordprocessingGroup">
                    <wpg:wgp>
                      <wpg:cNvGrpSpPr/>
                      <wpg:grpSpPr>
                        <a:xfrm>
                          <a:off x="0" y="0"/>
                          <a:ext cx="3582670" cy="1814195"/>
                          <a:chOff x="-351316" y="224832"/>
                          <a:chExt cx="3584073" cy="1814976"/>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54" name="Graphique 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06173" y="224832"/>
                            <a:ext cx="1426584" cy="1814976"/>
                            <a:chOff x="-175969" y="175192"/>
                            <a:chExt cx="1280484" cy="1486943"/>
                          </a:xfrm>
                        </wpg:grpSpPr>
                        <wps:wsp>
                          <wps:cNvPr id="233" name="Zone de texte 233"/>
                          <wps:cNvSpPr txBox="1"/>
                          <wps:spPr>
                            <a:xfrm>
                              <a:off x="-175969" y="782937"/>
                              <a:ext cx="602509" cy="280070"/>
                            </a:xfrm>
                            <a:prstGeom prst="rect">
                              <a:avLst/>
                            </a:prstGeom>
                            <a:noFill/>
                            <a:ln w="6350">
                              <a:noFill/>
                            </a:ln>
                          </wps:spPr>
                          <wps:txb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558415" y="1395435"/>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115065" y="175192"/>
                              <a:ext cx="546100" cy="288000"/>
                            </a:xfrm>
                            <a:prstGeom prst="rect">
                              <a:avLst/>
                            </a:prstGeom>
                            <a:noFill/>
                            <a:ln w="6350">
                              <a:noFill/>
                            </a:ln>
                          </wps:spPr>
                          <wps:txb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98" style="position:absolute;left:0;text-align:left;margin-left:632pt;margin-top:126pt;width:282.1pt;height:142.85pt;z-index:251648512;mso-width-relative:margin;mso-height-relative:margin" coordorigin="-3513,2248" coordsize="35840,1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">
                <v:shape id="Zone de texte 225" o:spid="_x0000_s1099"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54" name="Graphique 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403476" cy="403476"/>
                                      </a:xfrm>
                                      <a:prstGeom prst="rect">
                                        <a:avLst/>
                                      </a:prstGeom>
                                    </pic:spPr>
                                  </pic:pic>
                                </a:graphicData>
                              </a:graphic>
                            </wp:inline>
                          </w:drawing>
                        </w:r>
                      </w:p>
                    </w:txbxContent>
                  </v:textbox>
                </v:shape>
                <v:group id="Groupe 750" o:spid="_x0000_s1100" style="position:absolute;left:18061;top:2248;width:14266;height:18150" coordorigin="-1759,1751" coordsize="12804,1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101" type="#_x0000_t202" style="position:absolute;left:-1759;top:7829;width:602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v:textbox>
                  </v:shape>
                  <v:shape id="Zone de texte 234" o:spid="_x0000_s1102" type="#_x0000_t202" style="position:absolute;left:5584;top:139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shape id="Zone de texte 235" o:spid="_x0000_s1103" type="#_x0000_t202" style="position:absolute;left:1150;top:175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v:textbox>
                  </v:shape>
                </v:group>
              </v:group>
            </w:pict>
          </mc:Fallback>
        </mc:AlternateContent>
      </w:r>
      <w:r w:rsidR="00EA5A05">
        <w:rPr>
          <w:noProof/>
        </w:rPr>
        <mc:AlternateContent>
          <mc:Choice Requires="wps">
            <w:drawing>
              <wp:anchor distT="0" distB="0" distL="114300" distR="114300" simplePos="0" relativeHeight="251676160" behindDoc="0" locked="0" layoutInCell="1" allowOverlap="1" wp14:anchorId="182A45B8" wp14:editId="1B46B78E">
                <wp:simplePos x="0" y="0"/>
                <wp:positionH relativeFrom="column">
                  <wp:posOffset>10509038</wp:posOffset>
                </wp:positionH>
                <wp:positionV relativeFrom="paragraph">
                  <wp:posOffset>3118485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104" type="#_x0000_t202" style="position:absolute;left:0;text-align:left;margin-left:827.5pt;margin-top:245.55pt;width:47.9pt;height:25.6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" filled="f" stroked="f" strokeweight=".5pt">
                <v:textbo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81280" behindDoc="0" locked="0" layoutInCell="1" allowOverlap="1" wp14:anchorId="46D86921" wp14:editId="02FC71CB">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105" type="#_x0000_t202" style="position:absolute;left:0;text-align:left;margin-left:125.25pt;margin-top:615.2pt;width:382.8pt;height:29.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B87Byk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43392" behindDoc="0" locked="0" layoutInCell="1" allowOverlap="1" wp14:anchorId="741A3B35" wp14:editId="29A63CDC">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106" style="position:absolute;left:0;text-align:left;margin-left:606.95pt;margin-top:349.1pt;width:467.7pt;height:75.8pt;z-index:251643392;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uCbw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">
                <v:group id="Groupe 179" o:spid="_x0000_s1107"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108"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109"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110"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0560" behindDoc="0" locked="0" layoutInCell="1" allowOverlap="1" wp14:anchorId="3C05BDC8" wp14:editId="69797BAB">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111" style="position:absolute;left:0;text-align:left;margin-left:127.25pt;margin-top:345.75pt;width:464.1pt;height:81.35pt;z-index:251650560;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">
                <v:group id="Groupe 87" o:spid="_x0000_s1112"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113"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114"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115"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73088" behindDoc="0" locked="0" layoutInCell="1" allowOverlap="1" wp14:anchorId="1EF3F0B3" wp14:editId="748A455B">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55" name="Graphique 5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6" name="Graphique 5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116" type="#_x0000_t202" style="position:absolute;left:0;text-align:left;margin-left:189.6pt;margin-top:347.35pt;width:68.05pt;height:62.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MNKMlI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55" name="Graphique 5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6" name="Graphique 5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72064" behindDoc="0" locked="0" layoutInCell="1" allowOverlap="1" wp14:anchorId="24534709" wp14:editId="7793A605">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57" name="Graphique 5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117" type="#_x0000_t202" style="position:absolute;left:0;text-align:left;margin-left:616.95pt;margin-top:338.2pt;width:79.35pt;height:5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DKC/Z6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7" name="Graphique 5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0080" behindDoc="0" locked="0" layoutInCell="1" allowOverlap="1" wp14:anchorId="70C2B691" wp14:editId="765518A8">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385C2F40" id="Groupe 51" o:spid="_x0000_s1026" style="position:absolute;margin-left:13.55pt;margin-top:-23.7pt;width:118.95pt;height:756pt;z-index:251630080"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94592" behindDoc="0" locked="0" layoutInCell="1" allowOverlap="1" wp14:anchorId="2A383BE6" wp14:editId="399FD533">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1C8A5" id="Forme libre 33" o:spid="_x0000_s1026" style="position:absolute;margin-left:-29.1pt;margin-top:19.8pt;width:147.55pt;height:75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1104" behindDoc="0" locked="0" layoutInCell="1" allowOverlap="1" wp14:anchorId="0F85DA7E" wp14:editId="43C2DC38">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32651B" id="Groupe 102" o:spid="_x0000_s1026" style="position:absolute;margin-left:1062.05pt;margin-top:-16pt;width:120.8pt;height:749.3pt;z-index:251631104;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17792" behindDoc="0" locked="0" layoutInCell="1" allowOverlap="1" wp14:anchorId="08AD7774" wp14:editId="25873041">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5C9C3B88">
                                  <wp:extent cx="5972810" cy="2133600"/>
                                  <wp:effectExtent l="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118" type="#_x0000_t202" style="position:absolute;left:0;text-align:left;margin-left:581.5pt;margin-top:104.6pt;width:513.3pt;height:203.5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5C9C3B88">
                            <wp:extent cx="5972810" cy="2133600"/>
                            <wp:effectExtent l="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0" r:qs="rId81" r:cs="rId82"/>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44416" behindDoc="0" locked="0" layoutInCell="1" allowOverlap="1" wp14:anchorId="2A6E3250" wp14:editId="4E52F445">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119" type="#_x0000_t118" style="position:absolute;left:0;text-align:left;margin-left:289.4pt;margin-top:23.15pt;width:820.5pt;height:1in;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Q7aPwY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46464" behindDoc="0" locked="0" layoutInCell="1" allowOverlap="1" wp14:anchorId="4BDC7816" wp14:editId="5F71DFEB">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62E030B3" w:rsidR="00094BDC" w:rsidRPr="005546BC" w:rsidRDefault="00DC3DC8" w:rsidP="00094BDC">
                            <w:pPr>
                              <w:jc w:val="center"/>
                              <w:rPr>
                                <w:rFonts w:ascii="Calibri" w:hAnsi="Calibri" w:cs="Calibri"/>
                                <w:color w:val="FFFFFF"/>
                                <w:sz w:val="28"/>
                                <w:szCs w:val="28"/>
                              </w:rPr>
                            </w:pPr>
                            <w:r>
                              <w:rPr>
                                <w:rFonts w:ascii="Calibri" w:hAnsi="Calibri" w:cs="Calibri"/>
                                <w:color w:val="FFFFFF"/>
                                <w:sz w:val="28"/>
                                <w:szCs w:val="28"/>
                              </w:rPr>
                              <w:t xml:space="preserve">F - </w:t>
                            </w:r>
                            <w:r w:rsidR="00A51A63">
                              <w:rPr>
                                <w:rFonts w:ascii="Calibri" w:hAnsi="Calibri" w:cs="Calibri"/>
                                <w:color w:val="FFFFFF"/>
                                <w:sz w:val="28"/>
                                <w:szCs w:val="28"/>
                              </w:rPr>
                              <w:t>C</w:t>
                            </w:r>
                            <w:r>
                              <w:rPr>
                                <w:rFonts w:ascii="Calibri" w:hAnsi="Calibri" w:cs="Calibri"/>
                                <w:color w:val="FFFFFF"/>
                                <w:sz w:val="28"/>
                                <w:szCs w:val="28"/>
                              </w:rPr>
                              <w:t>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209" name="Graphique 209"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120" style="position:absolute;left:0;text-align:left;margin-left:257.8pt;margin-top:111.6pt;width:114.9pt;height:202.1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OezK3p2AgAACAUAAA4A&#10;AAAAAAAAAAAAAAAALgIAAGRycy9lMm9Eb2MueG1sUEsBAi0AFAAGAAgAAAAhAFaTcGTgAAAACwEA&#10;AA8AAAAAAAAAAAAAAAAA0AQAAGRycy9kb3ducmV2LnhtbFBLBQYAAAAABAAEAPMAAADdBQAAAAA=&#10;" fillcolor="#63a7da" strokecolor="#63a7da" strokeweight=".5pt">
                <v:textbox>
                  <w:txbxContent>
                    <w:p w14:paraId="7C8B5F73" w14:textId="62E030B3" w:rsidR="00094BDC" w:rsidRPr="005546BC" w:rsidRDefault="00DC3DC8" w:rsidP="00094BDC">
                      <w:pPr>
                        <w:jc w:val="center"/>
                        <w:rPr>
                          <w:rFonts w:ascii="Calibri" w:hAnsi="Calibri" w:cs="Calibri"/>
                          <w:color w:val="FFFFFF"/>
                          <w:sz w:val="28"/>
                          <w:szCs w:val="28"/>
                        </w:rPr>
                      </w:pPr>
                      <w:r>
                        <w:rPr>
                          <w:rFonts w:ascii="Calibri" w:hAnsi="Calibri" w:cs="Calibri"/>
                          <w:color w:val="FFFFFF"/>
                          <w:sz w:val="28"/>
                          <w:szCs w:val="28"/>
                        </w:rPr>
                        <w:t xml:space="preserve">F - </w:t>
                      </w:r>
                      <w:r w:rsidR="00A51A63">
                        <w:rPr>
                          <w:rFonts w:ascii="Calibri" w:hAnsi="Calibri" w:cs="Calibri"/>
                          <w:color w:val="FFFFFF"/>
                          <w:sz w:val="28"/>
                          <w:szCs w:val="28"/>
                        </w:rPr>
                        <w:t>C</w:t>
                      </w:r>
                      <w:r>
                        <w:rPr>
                          <w:rFonts w:ascii="Calibri" w:hAnsi="Calibri" w:cs="Calibri"/>
                          <w:color w:val="FFFFFF"/>
                          <w:sz w:val="28"/>
                          <w:szCs w:val="28"/>
                        </w:rPr>
                        <w:t>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209" name="Graphique 209"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4896" behindDoc="0" locked="0" layoutInCell="1" allowOverlap="1" wp14:anchorId="080656D6" wp14:editId="2EA826F2">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8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51A63" id="Rectangle 5268" o:spid="_x0000_s1026" style="position:absolute;margin-left:-854.85pt;margin-top:188.55pt;width:198.4pt;height:47.5pt;rotation:90;z-index:251664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8"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3872" behindDoc="0" locked="0" layoutInCell="1" allowOverlap="1" wp14:anchorId="650D4DCF" wp14:editId="03EACCF6">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8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51B58" id="Rectangle 46" o:spid="_x0000_s1026" style="position:absolute;margin-left:-1017.75pt;margin-top:186.7pt;width:198.4pt;height:48.65pt;rotation:-90;z-index:2516638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8"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66944" behindDoc="0" locked="0" layoutInCell="1" allowOverlap="1" wp14:anchorId="7C52EB52" wp14:editId="61C5B1F0">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BC5197" id="Graphique 85" o:spid="_x0000_s1026" alt="Croissance commerciale" style="position:absolute;margin-left:647.7pt;margin-top:303.55pt;width:36.85pt;height:31.2pt;z-index:251666944;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65920" behindDoc="0" locked="0" layoutInCell="1" allowOverlap="1" wp14:anchorId="0EC1A0DA" wp14:editId="78482358">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121" type="#_x0000_t202" style="position:absolute;left:0;text-align:left;margin-left:664.1pt;margin-top:291.7pt;width:340.15pt;height:55.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56704" behindDoc="0" locked="0" layoutInCell="1" allowOverlap="1" wp14:anchorId="427656C9" wp14:editId="0280DB09">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7873B361">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22" type="#_x0000_t202" style="position:absolute;left:0;text-align:left;margin-left:164.8pt;margin-top:402.65pt;width:289.25pt;height:212.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BmMsmF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7873B361">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0" r:qs="rId91" r:cs="rId92"/>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60800" behindDoc="0" locked="0" layoutInCell="1" allowOverlap="1" wp14:anchorId="6B0CC94D" wp14:editId="245FA9AF">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2F81E91" id="Connecteur droit 5253" o:spid="_x0000_s1026" style="position:absolute;flip:x y;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59776" behindDoc="0" locked="0" layoutInCell="1" allowOverlap="1" wp14:anchorId="5AA01BEE" wp14:editId="04FD6803">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123" type="#_x0000_t202" style="position:absolute;left:0;text-align:left;margin-left:609.75pt;margin-top:605.25pt;width:281.15pt;height:2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58752" behindDoc="0" locked="0" layoutInCell="1" allowOverlap="1" wp14:anchorId="566B79DE" wp14:editId="2DF21EFF">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124" type="#_x0000_t202" style="position:absolute;left:0;text-align:left;margin-left:602.65pt;margin-top:424.35pt;width:304.75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62848" behindDoc="0" locked="0" layoutInCell="1" allowOverlap="1" wp14:anchorId="1B3BAA04" wp14:editId="18B9C5B3">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C90E09" w:rsidP="00792F8E">
                            <w:pPr>
                              <w:jc w:val="center"/>
                              <w:rPr>
                                <w:b/>
                                <w:bCs/>
                                <w:color w:val="FFFFFF" w:themeColor="background1"/>
                                <w:sz w:val="24"/>
                                <w:szCs w:val="24"/>
                                <w:u w:val="single"/>
                              </w:rPr>
                            </w:pPr>
                            <w:hyperlink r:id="rId95" w:history="1">
                              <w:proofErr w:type="gramStart"/>
                              <w:r w:rsidR="00792F8E" w:rsidRPr="00463E95">
                                <w:rPr>
                                  <w:b/>
                                  <w:bCs/>
                                  <w:color w:val="FFFFFF" w:themeColor="background1"/>
                                  <w:sz w:val="24"/>
                                  <w:szCs w:val="24"/>
                                  <w:u w:val="single"/>
                                </w:rPr>
                                <w:t>cliquez</w:t>
                              </w:r>
                              <w:proofErr w:type="gramEnd"/>
                              <w:r w:rsidR="00792F8E" w:rsidRPr="00463E95">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0E0B518F"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463E95">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125" type="#_x0000_t202" style="position:absolute;left:0;text-align:left;margin-left:1044pt;margin-top:621.7pt;width:172.45pt;height:118.9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C90E09" w:rsidP="00792F8E">
                      <w:pPr>
                        <w:jc w:val="center"/>
                        <w:rPr>
                          <w:b/>
                          <w:bCs/>
                          <w:color w:val="FFFFFF" w:themeColor="background1"/>
                          <w:sz w:val="24"/>
                          <w:szCs w:val="24"/>
                          <w:u w:val="single"/>
                        </w:rPr>
                      </w:pPr>
                      <w:hyperlink r:id="rId97" w:history="1">
                        <w:proofErr w:type="gramStart"/>
                        <w:r w:rsidR="00792F8E" w:rsidRPr="00463E95">
                          <w:rPr>
                            <w:b/>
                            <w:bCs/>
                            <w:color w:val="FFFFFF" w:themeColor="background1"/>
                            <w:sz w:val="24"/>
                            <w:szCs w:val="24"/>
                            <w:u w:val="single"/>
                          </w:rPr>
                          <w:t>cliquez</w:t>
                        </w:r>
                        <w:proofErr w:type="gramEnd"/>
                        <w:r w:rsidR="00792F8E" w:rsidRPr="00463E95">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0E0B518F"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463E95">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29056" behindDoc="0" locked="0" layoutInCell="1" allowOverlap="1" wp14:anchorId="12BFACE2" wp14:editId="29E233AE">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E1A74" id="Forme libre 25" o:spid="_x0000_s1026" style="position:absolute;margin-left:86.05pt;margin-top:18pt;width:137.25pt;height:756pt;z-index:25162905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45440" behindDoc="0" locked="0" layoutInCell="1" allowOverlap="1" wp14:anchorId="1456645E" wp14:editId="65E550E8">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27" style="position:absolute;left:0;text-align:left;margin-left:130.6pt;margin-top:-10.9pt;width:963.35pt;height:88.85pt;z-index:251645440;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iB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xQnYgb0DAAAECwAADgAAAAAAAAAAAAAAAAAu&#10;AgAAZHJzL2Uyb0RvYy54bWxQSwECLQAUAAYACAAAACEATKuws+IAAAAMAQAADwAAAAAAAAAAAAAA&#10;AAAXBgAAZHJzL2Rvd25yZXYueG1sUEsFBgAAAAAEAAQA8wAAACYHAAAAAA==&#10;">
                <v:rect id="Rectangle 193" o:spid="_x0000_s1128"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29"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32128" behindDoc="0" locked="0" layoutInCell="1" allowOverlap="1" wp14:anchorId="24F489E7" wp14:editId="295DC50D">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8">
                            <a:extLst>
                              <a:ext uri="{96DAC541-7B7A-43D3-8B79-37D633B846F1}">
                                <asvg:svgBlip xmlns:asvg="http://schemas.microsoft.com/office/drawing/2016/SVG/main" r:embed="rId99"/>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30" type="#_x0000_t202" style="position:absolute;left:0;text-align:left;margin-left:887pt;margin-top:666.15pt;width:22.7pt;height:22.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" stroked="f" strokeweight=".5pt">
                <v:fill r:id="rId100"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34176" behindDoc="0" locked="0" layoutInCell="1" allowOverlap="1" wp14:anchorId="6F486F7D" wp14:editId="0D5D455D">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31" type="#_x0000_t202" style="position:absolute;left:0;text-align:left;margin-left:439pt;margin-top:6.05pt;width:22pt;height:30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AYlbTL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r w:rsidR="0003232D">
        <w:rPr>
          <w:lang w:bidi="fr-FR"/>
        </w:rPr>
        <w:t xml:space="preserve">                                                                 </w:t>
      </w:r>
      <w:r w:rsidR="0003232D">
        <w:rPr>
          <w:noProof/>
          <w:lang w:bidi="fr-FR"/>
        </w:rPr>
        <w:t xml:space="preserve">    </w: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DA181" w14:textId="77777777" w:rsidR="001B7848" w:rsidRDefault="001B7848" w:rsidP="0063464B">
      <w:r>
        <w:separator/>
      </w:r>
    </w:p>
  </w:endnote>
  <w:endnote w:type="continuationSeparator" w:id="0">
    <w:p w14:paraId="6FD82D7B" w14:textId="77777777" w:rsidR="001B7848" w:rsidRDefault="001B7848" w:rsidP="0063464B">
      <w:r>
        <w:continuationSeparator/>
      </w:r>
    </w:p>
  </w:endnote>
  <w:endnote w:type="continuationNotice" w:id="1">
    <w:p w14:paraId="188F7314" w14:textId="77777777" w:rsidR="001B7848" w:rsidRDefault="001B78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F7D101" w14:textId="77777777" w:rsidR="001B7848" w:rsidRDefault="001B7848" w:rsidP="0063464B">
      <w:r>
        <w:separator/>
      </w:r>
    </w:p>
  </w:footnote>
  <w:footnote w:type="continuationSeparator" w:id="0">
    <w:p w14:paraId="661587ED" w14:textId="77777777" w:rsidR="001B7848" w:rsidRDefault="001B7848" w:rsidP="0063464B">
      <w:r>
        <w:continuationSeparator/>
      </w:r>
    </w:p>
  </w:footnote>
  <w:footnote w:type="continuationNotice" w:id="1">
    <w:p w14:paraId="6F8700D2" w14:textId="77777777" w:rsidR="001B7848" w:rsidRDefault="001B784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0295E"/>
    <w:rsid w:val="00012244"/>
    <w:rsid w:val="000167B3"/>
    <w:rsid w:val="000247A1"/>
    <w:rsid w:val="00026609"/>
    <w:rsid w:val="000303E3"/>
    <w:rsid w:val="000304DA"/>
    <w:rsid w:val="0003232D"/>
    <w:rsid w:val="00032CFB"/>
    <w:rsid w:val="00033400"/>
    <w:rsid w:val="00033ECD"/>
    <w:rsid w:val="00036493"/>
    <w:rsid w:val="00044C2E"/>
    <w:rsid w:val="00047A65"/>
    <w:rsid w:val="00050168"/>
    <w:rsid w:val="00052218"/>
    <w:rsid w:val="00057346"/>
    <w:rsid w:val="000620AD"/>
    <w:rsid w:val="0006221C"/>
    <w:rsid w:val="000628E3"/>
    <w:rsid w:val="00064ED3"/>
    <w:rsid w:val="00065B64"/>
    <w:rsid w:val="00071BA5"/>
    <w:rsid w:val="00072DC7"/>
    <w:rsid w:val="00072E3C"/>
    <w:rsid w:val="0007309D"/>
    <w:rsid w:val="000806EF"/>
    <w:rsid w:val="00082E88"/>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F02D4"/>
    <w:rsid w:val="000F1ABD"/>
    <w:rsid w:val="000F3640"/>
    <w:rsid w:val="000F588A"/>
    <w:rsid w:val="00102671"/>
    <w:rsid w:val="0010286F"/>
    <w:rsid w:val="001036F6"/>
    <w:rsid w:val="001070B6"/>
    <w:rsid w:val="001101FB"/>
    <w:rsid w:val="00111B20"/>
    <w:rsid w:val="001126A9"/>
    <w:rsid w:val="00113366"/>
    <w:rsid w:val="00115138"/>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5779B"/>
    <w:rsid w:val="00165B27"/>
    <w:rsid w:val="00171086"/>
    <w:rsid w:val="0017418E"/>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B7848"/>
    <w:rsid w:val="001C0218"/>
    <w:rsid w:val="001C37C1"/>
    <w:rsid w:val="001C5536"/>
    <w:rsid w:val="001C7AD8"/>
    <w:rsid w:val="001D13E6"/>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3F00"/>
    <w:rsid w:val="002F4950"/>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45205"/>
    <w:rsid w:val="00350C48"/>
    <w:rsid w:val="0035228A"/>
    <w:rsid w:val="00352BD4"/>
    <w:rsid w:val="00354092"/>
    <w:rsid w:val="003578BD"/>
    <w:rsid w:val="003636D5"/>
    <w:rsid w:val="003653D6"/>
    <w:rsid w:val="00365F54"/>
    <w:rsid w:val="00366670"/>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46C8"/>
    <w:rsid w:val="003B0D81"/>
    <w:rsid w:val="003B1EC6"/>
    <w:rsid w:val="003B633A"/>
    <w:rsid w:val="003B7DE5"/>
    <w:rsid w:val="003D2738"/>
    <w:rsid w:val="003D348A"/>
    <w:rsid w:val="003D6CA1"/>
    <w:rsid w:val="003D7D32"/>
    <w:rsid w:val="003E0105"/>
    <w:rsid w:val="003E01B0"/>
    <w:rsid w:val="003E0A8A"/>
    <w:rsid w:val="003E23E8"/>
    <w:rsid w:val="003E2D6C"/>
    <w:rsid w:val="003E4B19"/>
    <w:rsid w:val="003E7603"/>
    <w:rsid w:val="003F05C6"/>
    <w:rsid w:val="003F1FDB"/>
    <w:rsid w:val="003F5134"/>
    <w:rsid w:val="00402891"/>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727"/>
    <w:rsid w:val="00452C18"/>
    <w:rsid w:val="00454F2D"/>
    <w:rsid w:val="004561DF"/>
    <w:rsid w:val="004610DD"/>
    <w:rsid w:val="00461158"/>
    <w:rsid w:val="00462BA3"/>
    <w:rsid w:val="00463E95"/>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8B"/>
    <w:rsid w:val="005301CE"/>
    <w:rsid w:val="005311DC"/>
    <w:rsid w:val="0053124C"/>
    <w:rsid w:val="00535403"/>
    <w:rsid w:val="00551607"/>
    <w:rsid w:val="005520C8"/>
    <w:rsid w:val="005546BC"/>
    <w:rsid w:val="005568C8"/>
    <w:rsid w:val="00556BFC"/>
    <w:rsid w:val="00566D1C"/>
    <w:rsid w:val="00571496"/>
    <w:rsid w:val="0057185C"/>
    <w:rsid w:val="00574E67"/>
    <w:rsid w:val="00582E4E"/>
    <w:rsid w:val="005841CB"/>
    <w:rsid w:val="00584A1C"/>
    <w:rsid w:val="00584D8F"/>
    <w:rsid w:val="00590B70"/>
    <w:rsid w:val="005915B5"/>
    <w:rsid w:val="005915C8"/>
    <w:rsid w:val="005923AD"/>
    <w:rsid w:val="00596140"/>
    <w:rsid w:val="00597C1E"/>
    <w:rsid w:val="005A048A"/>
    <w:rsid w:val="005A777D"/>
    <w:rsid w:val="005A7937"/>
    <w:rsid w:val="005B2D4C"/>
    <w:rsid w:val="005B34FA"/>
    <w:rsid w:val="005B57C1"/>
    <w:rsid w:val="005B621E"/>
    <w:rsid w:val="005C0B05"/>
    <w:rsid w:val="005C62FB"/>
    <w:rsid w:val="005C6EC4"/>
    <w:rsid w:val="005C75A4"/>
    <w:rsid w:val="005C7620"/>
    <w:rsid w:val="005D0D96"/>
    <w:rsid w:val="005D15F3"/>
    <w:rsid w:val="005D1C72"/>
    <w:rsid w:val="005D274D"/>
    <w:rsid w:val="005D2FDD"/>
    <w:rsid w:val="005D3128"/>
    <w:rsid w:val="005D5A26"/>
    <w:rsid w:val="005D77B4"/>
    <w:rsid w:val="005E0917"/>
    <w:rsid w:val="005E1969"/>
    <w:rsid w:val="005E2F3B"/>
    <w:rsid w:val="005E4DFD"/>
    <w:rsid w:val="005E7396"/>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6AF2"/>
    <w:rsid w:val="00677297"/>
    <w:rsid w:val="00684228"/>
    <w:rsid w:val="0069702F"/>
    <w:rsid w:val="006977DF"/>
    <w:rsid w:val="00697EFD"/>
    <w:rsid w:val="006A00CE"/>
    <w:rsid w:val="006A0F41"/>
    <w:rsid w:val="006A2B65"/>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EE0"/>
    <w:rsid w:val="006F6F9C"/>
    <w:rsid w:val="00700EAE"/>
    <w:rsid w:val="00703DA5"/>
    <w:rsid w:val="00706C1B"/>
    <w:rsid w:val="00710BF9"/>
    <w:rsid w:val="00711F80"/>
    <w:rsid w:val="007174AE"/>
    <w:rsid w:val="007230B0"/>
    <w:rsid w:val="00723806"/>
    <w:rsid w:val="00724560"/>
    <w:rsid w:val="0072546A"/>
    <w:rsid w:val="00725579"/>
    <w:rsid w:val="00726092"/>
    <w:rsid w:val="007309A4"/>
    <w:rsid w:val="007321CE"/>
    <w:rsid w:val="007344EA"/>
    <w:rsid w:val="00734A54"/>
    <w:rsid w:val="007357CE"/>
    <w:rsid w:val="0073618A"/>
    <w:rsid w:val="00741837"/>
    <w:rsid w:val="007426D9"/>
    <w:rsid w:val="00746023"/>
    <w:rsid w:val="0074610B"/>
    <w:rsid w:val="0074615B"/>
    <w:rsid w:val="0074641A"/>
    <w:rsid w:val="007471B3"/>
    <w:rsid w:val="00752557"/>
    <w:rsid w:val="00756079"/>
    <w:rsid w:val="00756C68"/>
    <w:rsid w:val="00760806"/>
    <w:rsid w:val="0076255B"/>
    <w:rsid w:val="007669DB"/>
    <w:rsid w:val="0077088D"/>
    <w:rsid w:val="00771136"/>
    <w:rsid w:val="00771BF8"/>
    <w:rsid w:val="007745DE"/>
    <w:rsid w:val="007752F4"/>
    <w:rsid w:val="0077593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F2445"/>
    <w:rsid w:val="007F423C"/>
    <w:rsid w:val="007F56F4"/>
    <w:rsid w:val="007F5817"/>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688"/>
    <w:rsid w:val="00904EDB"/>
    <w:rsid w:val="00904F19"/>
    <w:rsid w:val="009064A6"/>
    <w:rsid w:val="00906763"/>
    <w:rsid w:val="00912375"/>
    <w:rsid w:val="0092046E"/>
    <w:rsid w:val="0092521E"/>
    <w:rsid w:val="009254E4"/>
    <w:rsid w:val="009254FC"/>
    <w:rsid w:val="00925847"/>
    <w:rsid w:val="009259F8"/>
    <w:rsid w:val="00927175"/>
    <w:rsid w:val="009278BB"/>
    <w:rsid w:val="00933A12"/>
    <w:rsid w:val="00940155"/>
    <w:rsid w:val="00940BA8"/>
    <w:rsid w:val="00943CC3"/>
    <w:rsid w:val="00947C07"/>
    <w:rsid w:val="00950502"/>
    <w:rsid w:val="009510E0"/>
    <w:rsid w:val="00952FC1"/>
    <w:rsid w:val="009562EC"/>
    <w:rsid w:val="0096393D"/>
    <w:rsid w:val="009650E3"/>
    <w:rsid w:val="0097017C"/>
    <w:rsid w:val="009733C6"/>
    <w:rsid w:val="009760E5"/>
    <w:rsid w:val="009805E9"/>
    <w:rsid w:val="00980A4D"/>
    <w:rsid w:val="00983AC1"/>
    <w:rsid w:val="00990811"/>
    <w:rsid w:val="00991357"/>
    <w:rsid w:val="00992EB9"/>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42F"/>
    <w:rsid w:val="00A25BA2"/>
    <w:rsid w:val="00A25CE7"/>
    <w:rsid w:val="00A260A2"/>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51A63"/>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7CC"/>
    <w:rsid w:val="00AB7B3A"/>
    <w:rsid w:val="00AC3AB1"/>
    <w:rsid w:val="00AD203C"/>
    <w:rsid w:val="00AD21E3"/>
    <w:rsid w:val="00AD2B29"/>
    <w:rsid w:val="00AD3CF0"/>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20FDA"/>
    <w:rsid w:val="00B30861"/>
    <w:rsid w:val="00B33A88"/>
    <w:rsid w:val="00B33AEE"/>
    <w:rsid w:val="00B374C7"/>
    <w:rsid w:val="00B3761E"/>
    <w:rsid w:val="00B41645"/>
    <w:rsid w:val="00B4177E"/>
    <w:rsid w:val="00B43415"/>
    <w:rsid w:val="00B44396"/>
    <w:rsid w:val="00B44F85"/>
    <w:rsid w:val="00B452A4"/>
    <w:rsid w:val="00B55B0E"/>
    <w:rsid w:val="00B5672C"/>
    <w:rsid w:val="00B62942"/>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195C"/>
    <w:rsid w:val="00C86195"/>
    <w:rsid w:val="00C869B3"/>
    <w:rsid w:val="00C87B26"/>
    <w:rsid w:val="00C90B7E"/>
    <w:rsid w:val="00C90E09"/>
    <w:rsid w:val="00C95546"/>
    <w:rsid w:val="00CA0140"/>
    <w:rsid w:val="00CA43FB"/>
    <w:rsid w:val="00CA5C9C"/>
    <w:rsid w:val="00CA73ED"/>
    <w:rsid w:val="00CB45B3"/>
    <w:rsid w:val="00CB4B08"/>
    <w:rsid w:val="00CB4B94"/>
    <w:rsid w:val="00CB6F53"/>
    <w:rsid w:val="00CC0317"/>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4489D"/>
    <w:rsid w:val="00D512A6"/>
    <w:rsid w:val="00D549AB"/>
    <w:rsid w:val="00D5542A"/>
    <w:rsid w:val="00D5557D"/>
    <w:rsid w:val="00D568DE"/>
    <w:rsid w:val="00D56D2F"/>
    <w:rsid w:val="00D57B3A"/>
    <w:rsid w:val="00D62448"/>
    <w:rsid w:val="00D6301E"/>
    <w:rsid w:val="00D70F29"/>
    <w:rsid w:val="00D77581"/>
    <w:rsid w:val="00D80D05"/>
    <w:rsid w:val="00D81040"/>
    <w:rsid w:val="00D81713"/>
    <w:rsid w:val="00D81B39"/>
    <w:rsid w:val="00D85403"/>
    <w:rsid w:val="00D85FB1"/>
    <w:rsid w:val="00D97517"/>
    <w:rsid w:val="00DA1676"/>
    <w:rsid w:val="00DA2104"/>
    <w:rsid w:val="00DA2706"/>
    <w:rsid w:val="00DA3462"/>
    <w:rsid w:val="00DA5C39"/>
    <w:rsid w:val="00DB1FF7"/>
    <w:rsid w:val="00DB4E1C"/>
    <w:rsid w:val="00DB6720"/>
    <w:rsid w:val="00DC0AF7"/>
    <w:rsid w:val="00DC3DC8"/>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A1432"/>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3313"/>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0C67"/>
    <w:rsid w:val="00FD24EC"/>
    <w:rsid w:val="00FE2D17"/>
    <w:rsid w:val="00FE4C4C"/>
    <w:rsid w:val="00FE636D"/>
    <w:rsid w:val="00FF0DD7"/>
    <w:rsid w:val="00FF69A1"/>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svg"/><Relationship Id="rId21" Type="http://schemas.openxmlformats.org/officeDocument/2006/relationships/image" Target="media/image7.svg"/><Relationship Id="rId34" Type="http://schemas.openxmlformats.org/officeDocument/2006/relationships/diagramLayout" Target="diagrams/layout1.xml"/><Relationship Id="rId42" Type="http://schemas.openxmlformats.org/officeDocument/2006/relationships/image" Target="media/image18.svg"/><Relationship Id="rId47" Type="http://schemas.openxmlformats.org/officeDocument/2006/relationships/image" Target="media/image23.png"/><Relationship Id="rId50" Type="http://schemas.openxmlformats.org/officeDocument/2006/relationships/image" Target="media/image26.sv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2.svg"/><Relationship Id="rId76" Type="http://schemas.openxmlformats.org/officeDocument/2006/relationships/image" Target="media/image46.svg"/><Relationship Id="rId84" Type="http://schemas.openxmlformats.org/officeDocument/2006/relationships/diagramData" Target="diagrams/data4.xml"/><Relationship Id="rId89" Type="http://schemas.openxmlformats.org/officeDocument/2006/relationships/diagramData" Target="diagrams/data5.xml"/><Relationship Id="rId97" Type="http://schemas.openxmlformats.org/officeDocument/2006/relationships/hyperlink" Target="http://www.bassinefe-hainautcentre.be/le-rapport-analytique-et-prospectif" TargetMode="External"/><Relationship Id="rId7" Type="http://schemas.openxmlformats.org/officeDocument/2006/relationships/settings" Target="settings.xml"/><Relationship Id="rId71" Type="http://schemas.openxmlformats.org/officeDocument/2006/relationships/image" Target="media/image380.png"/><Relationship Id="rId92" Type="http://schemas.openxmlformats.org/officeDocument/2006/relationships/diagramColors" Target="diagrams/colors3.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40.svg"/><Relationship Id="rId37" Type="http://schemas.microsoft.com/office/2007/relationships/diagramDrawing" Target="diagrams/drawing1.xml"/><Relationship Id="rId40" Type="http://schemas.openxmlformats.org/officeDocument/2006/relationships/image" Target="media/image16.svg"/><Relationship Id="rId45" Type="http://schemas.openxmlformats.org/officeDocument/2006/relationships/image" Target="media/image21.png"/><Relationship Id="rId53" Type="http://schemas.openxmlformats.org/officeDocument/2006/relationships/image" Target="media/image29.svg"/><Relationship Id="rId58" Type="http://schemas.openxmlformats.org/officeDocument/2006/relationships/image" Target="media/image34.svg"/><Relationship Id="rId66" Type="http://schemas.openxmlformats.org/officeDocument/2006/relationships/image" Target="media/image370.svg"/><Relationship Id="rId74" Type="http://schemas.openxmlformats.org/officeDocument/2006/relationships/image" Target="media/image410.svg"/><Relationship Id="rId79" Type="http://schemas.openxmlformats.org/officeDocument/2006/relationships/diagramData" Target="diagrams/data3.xml"/><Relationship Id="rId87" Type="http://schemas.openxmlformats.org/officeDocument/2006/relationships/image" Target="media/image49.png"/><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7.png"/><Relationship Id="rId82" Type="http://schemas.openxmlformats.org/officeDocument/2006/relationships/diagramColors" Target="diagrams/colors2.xml"/><Relationship Id="rId90" Type="http://schemas.openxmlformats.org/officeDocument/2006/relationships/diagramLayout" Target="diagrams/layout3.xml"/><Relationship Id="rId95" Type="http://schemas.openxmlformats.org/officeDocument/2006/relationships/hyperlink" Target="http://www.bassinefe-hainautcentre.be/le-rapport-analytique-et-prospectif" TargetMode="External"/><Relationship Id="rId19" Type="http://schemas.openxmlformats.org/officeDocument/2006/relationships/hyperlink" Target="http://www.iepscol.be/" TargetMode="External"/><Relationship Id="rId14" Type="http://schemas.openxmlformats.org/officeDocument/2006/relationships/hyperlink" Target="https://www.ifapme.be/centre-de-formations/braine-le-comte" TargetMode="External"/><Relationship Id="rId22" Type="http://schemas.openxmlformats.org/officeDocument/2006/relationships/image" Target="media/image8.png"/><Relationship Id="rId27" Type="http://schemas.openxmlformats.org/officeDocument/2006/relationships/image" Target="media/image110.png"/><Relationship Id="rId30" Type="http://schemas.openxmlformats.org/officeDocument/2006/relationships/image" Target="media/image14.svg"/><Relationship Id="rId35" Type="http://schemas.openxmlformats.org/officeDocument/2006/relationships/diagramQuickStyle" Target="diagrams/quickStyle1.xml"/><Relationship Id="rId43" Type="http://schemas.openxmlformats.org/officeDocument/2006/relationships/image" Target="media/image19.png"/><Relationship Id="rId48" Type="http://schemas.openxmlformats.org/officeDocument/2006/relationships/image" Target="media/image24.svg"/><Relationship Id="rId56" Type="http://schemas.openxmlformats.org/officeDocument/2006/relationships/image" Target="media/image32.svg"/><Relationship Id="rId64" Type="http://schemas.openxmlformats.org/officeDocument/2006/relationships/image" Target="media/image40.svg"/><Relationship Id="rId69" Type="http://schemas.openxmlformats.org/officeDocument/2006/relationships/image" Target="media/image43.png"/><Relationship Id="rId77" Type="http://schemas.openxmlformats.org/officeDocument/2006/relationships/image" Target="media/image420.png"/><Relationship Id="rId100" Type="http://schemas.openxmlformats.org/officeDocument/2006/relationships/image" Target="media/image60.png"/><Relationship Id="rId8" Type="http://schemas.openxmlformats.org/officeDocument/2006/relationships/webSettings" Target="webSettings.xml"/><Relationship Id="rId51" Type="http://schemas.openxmlformats.org/officeDocument/2006/relationships/image" Target="media/image27.svg"/><Relationship Id="rId72" Type="http://schemas.openxmlformats.org/officeDocument/2006/relationships/image" Target="media/image390.svg"/><Relationship Id="rId80" Type="http://schemas.openxmlformats.org/officeDocument/2006/relationships/diagramLayout" Target="diagrams/layout2.xml"/><Relationship Id="rId85" Type="http://schemas.openxmlformats.org/officeDocument/2006/relationships/image" Target="media/image47.png"/><Relationship Id="rId93" Type="http://schemas.microsoft.com/office/2007/relationships/diagramDrawing" Target="diagrams/drawing3.xml"/><Relationship Id="rId98" Type="http://schemas.openxmlformats.org/officeDocument/2006/relationships/image" Target="media/image57.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www.etudierenhainaut.be/lycee-provincial-hornu-colfontaine.html" TargetMode="External"/><Relationship Id="rId25" Type="http://schemas.openxmlformats.org/officeDocument/2006/relationships/image" Target="media/image11.png"/><Relationship Id="rId33" Type="http://schemas.openxmlformats.org/officeDocument/2006/relationships/diagramData" Target="diagrams/data1.xml"/><Relationship Id="rId38" Type="http://schemas.openxmlformats.org/officeDocument/2006/relationships/diagramData" Target="diagrams/data2.xml"/><Relationship Id="rId46" Type="http://schemas.openxmlformats.org/officeDocument/2006/relationships/image" Target="media/image22.svg"/><Relationship Id="rId59" Type="http://schemas.openxmlformats.org/officeDocument/2006/relationships/image" Target="media/image35.png"/><Relationship Id="rId67" Type="http://schemas.openxmlformats.org/officeDocument/2006/relationships/image" Target="media/image41.png"/><Relationship Id="rId20"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svg"/><Relationship Id="rId70" Type="http://schemas.openxmlformats.org/officeDocument/2006/relationships/image" Target="media/image44.svg"/><Relationship Id="rId75" Type="http://schemas.openxmlformats.org/officeDocument/2006/relationships/image" Target="media/image45.png"/><Relationship Id="rId83" Type="http://schemas.microsoft.com/office/2007/relationships/diagramDrawing" Target="diagrams/drawing2.xml"/><Relationship Id="rId88" Type="http://schemas.openxmlformats.org/officeDocument/2006/relationships/image" Target="media/image470.png"/><Relationship Id="rId91" Type="http://schemas.openxmlformats.org/officeDocument/2006/relationships/diagramQuickStyle" Target="diagrams/quickStyle3.xml"/><Relationship Id="rId96" Type="http://schemas.openxmlformats.org/officeDocument/2006/relationships/image" Target="media/image5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svg"/><Relationship Id="rId28" Type="http://schemas.openxmlformats.org/officeDocument/2006/relationships/image" Target="media/image120.svg"/><Relationship Id="rId36" Type="http://schemas.openxmlformats.org/officeDocument/2006/relationships/diagramColors" Target="diagrams/colors1.xml"/><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130.png"/><Relationship Id="rId44" Type="http://schemas.openxmlformats.org/officeDocument/2006/relationships/image" Target="media/image20.sv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360.png"/><Relationship Id="rId73" Type="http://schemas.openxmlformats.org/officeDocument/2006/relationships/image" Target="media/image400.png"/><Relationship Id="rId78" Type="http://schemas.openxmlformats.org/officeDocument/2006/relationships/image" Target="media/image430.svg"/><Relationship Id="rId81" Type="http://schemas.openxmlformats.org/officeDocument/2006/relationships/diagramQuickStyle" Target="diagrams/quickStyle2.xml"/><Relationship Id="rId86" Type="http://schemas.openxmlformats.org/officeDocument/2006/relationships/image" Target="media/image48.svg"/><Relationship Id="rId94" Type="http://schemas.openxmlformats.org/officeDocument/2006/relationships/diagramData" Target="diagrams/data6.xml"/><Relationship Id="rId99" Type="http://schemas.openxmlformats.org/officeDocument/2006/relationships/image" Target="media/image58.sv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plusoultre.net/" TargetMode="External"/><Relationship Id="rId39"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52.png"/><Relationship Id="rId2" Type="http://schemas.openxmlformats.org/officeDocument/2006/relationships/image" Target="../media/image51.svg"/><Relationship Id="rId1" Type="http://schemas.openxmlformats.org/officeDocument/2006/relationships/image" Target="../media/image50.png"/><Relationship Id="rId6" Type="http://schemas.openxmlformats.org/officeDocument/2006/relationships/image" Target="../media/image55.svg"/><Relationship Id="rId5" Type="http://schemas.openxmlformats.org/officeDocument/2006/relationships/image" Target="../media/image54.png"/><Relationship Id="rId4" Type="http://schemas.openxmlformats.org/officeDocument/2006/relationships/image" Target="../media/image53.svg"/></Relationships>
</file>

<file path=word/diagrams/_rels/data6.xml.rels><?xml version="1.0" encoding="UTF-8" standalone="yes"?>
<Relationships xmlns="http://schemas.openxmlformats.org/package/2006/relationships"><Relationship Id="rId3" Type="http://schemas.openxmlformats.org/officeDocument/2006/relationships/image" Target="../media/image52.png"/><Relationship Id="rId2" Type="http://schemas.openxmlformats.org/officeDocument/2006/relationships/image" Target="../media/image51.svg"/><Relationship Id="rId1" Type="http://schemas.openxmlformats.org/officeDocument/2006/relationships/image" Target="../media/image50.png"/><Relationship Id="rId6" Type="http://schemas.openxmlformats.org/officeDocument/2006/relationships/image" Target="../media/image55.svg"/><Relationship Id="rId5" Type="http://schemas.openxmlformats.org/officeDocument/2006/relationships/image" Target="../media/image54.png"/><Relationship Id="rId4" Type="http://schemas.openxmlformats.org/officeDocument/2006/relationships/image" Target="../media/image53.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52.png"/><Relationship Id="rId2" Type="http://schemas.openxmlformats.org/officeDocument/2006/relationships/image" Target="../media/image51.svg"/><Relationship Id="rId1" Type="http://schemas.openxmlformats.org/officeDocument/2006/relationships/image" Target="../media/image50.png"/><Relationship Id="rId6" Type="http://schemas.openxmlformats.org/officeDocument/2006/relationships/image" Target="../media/image55.svg"/><Relationship Id="rId5" Type="http://schemas.openxmlformats.org/officeDocument/2006/relationships/image" Target="../media/image54.png"/><Relationship Id="rId4" Type="http://schemas.openxmlformats.org/officeDocument/2006/relationships/image" Target="../media/image53.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initiale</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63A7DA"/>
          </a:solidFill>
          <a:prstDash val="solid"/>
          <a:miter lim="800000"/>
        </a:ln>
        <a:effectLst/>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3F10D680-6960-4D07-A5EC-F2F56A7B9261}" type="parTrans" cxnId="{74596AD3-6F88-401B-B47F-D62E79FC857A}">
      <dgm:prSet/>
      <dgm:spPr>
        <a:ln>
          <a:solidFill>
            <a:srgbClr val="63A7DA"/>
          </a:solidFill>
        </a:ln>
      </dgm:spPr>
      <dgm:t>
        <a:bodyPr/>
        <a:lstStyle/>
        <a:p>
          <a:endParaRPr lang="fr-BE"/>
        </a:p>
      </dgm:t>
    </dgm:pt>
    <dgm:pt modelId="{4FDCD3A8-58AA-4E77-BA58-4396416A717B}" type="sibTrans" cxnId="{74596AD3-6F88-401B-B47F-D62E79FC857A}">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2"/>
      <dgm:spPr/>
    </dgm:pt>
    <dgm:pt modelId="{8903686F-9855-4C71-A57E-748EF3347867}" type="pres">
      <dgm:prSet presAssocID="{8C63AE8B-1F58-4EDA-9CDD-4804967B662E}" presName="childText" presStyleLbl="bgAcc1" presStyleIdx="0" presStyleCnt="2">
        <dgm:presLayoutVars>
          <dgm:bulletEnabled val="1"/>
        </dgm:presLayoutVars>
      </dgm:prSet>
      <dgm:spPr/>
    </dgm:pt>
    <dgm:pt modelId="{695CAC2E-0623-4BF9-97D2-27D4F5F4F7D1}" type="pres">
      <dgm:prSet presAssocID="{3F10D680-6960-4D07-A5EC-F2F56A7B9261}" presName="Name13" presStyleLbl="parChTrans1D2" presStyleIdx="1" presStyleCnt="2"/>
      <dgm:spPr/>
    </dgm:pt>
    <dgm:pt modelId="{B67A2E5C-0E37-4284-8E99-6CDF32945F37}" type="pres">
      <dgm:prSet presAssocID="{D446ECA6-A8E0-487B-8ABF-1D330964D290}" presName="childText" presStyleLbl="bgAcc1" presStyleIdx="1" presStyleCnt="2">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1" destOrd="0" parTransId="{3F10D680-6960-4D07-A5EC-F2F56A7B9261}" sibTransId="{4FDCD3A8-58AA-4E77-BA58-4396416A717B}"/>
    <dgm:cxn modelId="{AAA193D3-C5B3-40FB-BE1D-6B9491BDB1B2}" type="presOf" srcId="{8C63AE8B-1F58-4EDA-9CDD-4804967B662E}" destId="{8903686F-9855-4C71-A57E-748EF3347867}"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0894F847-51AD-410D-92D6-47E10C5D9C7B}" type="presParOf" srcId="{D9F353A7-6BA6-4618-9297-C380F5C53C3D}" destId="{695CAC2E-0623-4BF9-97D2-27D4F5F4F7D1}" srcOrd="2" destOrd="0" presId="urn:microsoft.com/office/officeart/2005/8/layout/hierarchy3"/>
    <dgm:cxn modelId="{C07BBD9B-2632-484A-8276-E5356DA04317}" type="presParOf" srcId="{D9F353A7-6BA6-4618-9297-C380F5C53C3D}" destId="{B67A2E5C-0E37-4284-8E99-6CDF32945F37}" srcOrd="3"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initiale</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63A7DA"/>
          </a:solidFill>
          <a:prstDash val="solid"/>
          <a:miter lim="800000"/>
        </a:ln>
        <a:effectLst/>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3F10D680-6960-4D07-A5EC-F2F56A7B9261}" type="parTrans" cxnId="{74596AD3-6F88-401B-B47F-D62E79FC857A}">
      <dgm:prSet/>
      <dgm:spPr>
        <a:ln>
          <a:solidFill>
            <a:srgbClr val="63A7DA"/>
          </a:solidFill>
        </a:ln>
      </dgm:spPr>
      <dgm:t>
        <a:bodyPr/>
        <a:lstStyle/>
        <a:p>
          <a:endParaRPr lang="fr-BE"/>
        </a:p>
      </dgm:t>
    </dgm:pt>
    <dgm:pt modelId="{4FDCD3A8-58AA-4E77-BA58-4396416A717B}" type="sibTrans" cxnId="{74596AD3-6F88-401B-B47F-D62E79FC857A}">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2"/>
      <dgm:spPr/>
    </dgm:pt>
    <dgm:pt modelId="{8903686F-9855-4C71-A57E-748EF3347867}" type="pres">
      <dgm:prSet presAssocID="{8C63AE8B-1F58-4EDA-9CDD-4804967B662E}" presName="childText" presStyleLbl="bgAcc1" presStyleIdx="0" presStyleCnt="2">
        <dgm:presLayoutVars>
          <dgm:bulletEnabled val="1"/>
        </dgm:presLayoutVars>
      </dgm:prSet>
      <dgm:spPr/>
    </dgm:pt>
    <dgm:pt modelId="{695CAC2E-0623-4BF9-97D2-27D4F5F4F7D1}" type="pres">
      <dgm:prSet presAssocID="{3F10D680-6960-4D07-A5EC-F2F56A7B9261}" presName="Name13" presStyleLbl="parChTrans1D2" presStyleIdx="1" presStyleCnt="2"/>
      <dgm:spPr/>
    </dgm:pt>
    <dgm:pt modelId="{B67A2E5C-0E37-4284-8E99-6CDF32945F37}" type="pres">
      <dgm:prSet presAssocID="{D446ECA6-A8E0-487B-8ABF-1D330964D290}" presName="childText" presStyleLbl="bgAcc1" presStyleIdx="1" presStyleCnt="2">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1" destOrd="0" parTransId="{3F10D680-6960-4D07-A5EC-F2F56A7B9261}" sibTransId="{4FDCD3A8-58AA-4E77-BA58-4396416A717B}"/>
    <dgm:cxn modelId="{AAA193D3-C5B3-40FB-BE1D-6B9491BDB1B2}" type="presOf" srcId="{8C63AE8B-1F58-4EDA-9CDD-4804967B662E}" destId="{8903686F-9855-4C71-A57E-748EF3347867}"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0894F847-51AD-410D-92D6-47E10C5D9C7B}" type="presParOf" srcId="{D9F353A7-6BA6-4618-9297-C380F5C53C3D}" destId="{695CAC2E-0623-4BF9-97D2-27D4F5F4F7D1}" srcOrd="2" destOrd="0" presId="urn:microsoft.com/office/officeart/2005/8/layout/hierarchy3"/>
    <dgm:cxn modelId="{C07BBD9B-2632-484A-8276-E5356DA04317}" type="presParOf" srcId="{D9F353A7-6BA6-4618-9297-C380F5C53C3D}" destId="{B67A2E5C-0E37-4284-8E99-6CDF32945F37}" srcOrd="3"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a:ln>
          <a:solidFill>
            <a:srgbClr val="63A7DA"/>
          </a:solidFill>
        </a:ln>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a:ln>
          <a:solidFill>
            <a:srgbClr val="63A7DA"/>
          </a:solidFill>
        </a:ln>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83"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a:ln>
          <a:solidFill>
            <a:srgbClr val="63A7DA"/>
          </a:solidFill>
        </a:ln>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a:ln>
          <a:solidFill>
            <a:srgbClr val="63A7DA"/>
          </a:solidFill>
        </a:ln>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83"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93</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3148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+45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3"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93</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3148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+45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318863" y="18401"/>
        <a:ext cx="1147668" cy="556520"/>
      </dsp:txXfrm>
    </dsp:sp>
    <dsp:sp modelId="{2FBD9DDF-03FA-4A61-A44C-5C0C06D3C1CE}">
      <dsp:nvSpPr>
        <dsp:cNvPr id="0" name=""/>
        <dsp:cNvSpPr/>
      </dsp:nvSpPr>
      <dsp: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903686F-9855-4C71-A57E-748EF3347867}">
      <dsp:nvSpPr>
        <dsp:cNvPr id="0" name=""/>
        <dsp:cNvSpPr/>
      </dsp:nvSpPr>
      <dsp: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initiale</a:t>
          </a:r>
        </a:p>
      </dsp:txBody>
      <dsp:txXfrm>
        <a:off x="555322" y="757336"/>
        <a:ext cx="911208" cy="556520"/>
      </dsp:txXfrm>
    </dsp:sp>
    <dsp:sp modelId="{695CAC2E-0623-4BF9-97D2-27D4F5F4F7D1}">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B67A2E5C-0E37-4284-8E99-6CDF32945F37}">
      <dsp:nvSpPr>
        <dsp:cNvPr id="0" name=""/>
        <dsp:cNvSpPr/>
      </dsp:nvSpPr>
      <dsp:spPr>
        <a:xfrm>
          <a:off x="538008" y="1478958"/>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pour adultes</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FB119-A702-46B1-8B98-5C6149D1F71F}">
      <dsp:nvSpPr>
        <dsp:cNvPr id="0" name=""/>
        <dsp:cNvSpPr/>
      </dsp:nvSpPr>
      <dsp:spPr>
        <a:xfrm>
          <a:off x="1151646"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151646"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151646"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59232"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98581"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98581" y="584829"/>
        <a:ext cx="1522687" cy="1023687"/>
      </dsp:txXfrm>
    </dsp:sp>
    <dsp:sp modelId="{9689A072-9A1C-4FDC-9C32-6738045E4EC3}">
      <dsp:nvSpPr>
        <dsp:cNvPr id="0" name=""/>
        <dsp:cNvSpPr/>
      </dsp:nvSpPr>
      <dsp:spPr>
        <a:xfrm>
          <a:off x="2941679"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613820" y="3223"/>
          <a:ext cx="1631668"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Construction de batiments ; promotion immobilière</a:t>
          </a:r>
        </a:p>
      </dsp:txBody>
      <dsp:txXfrm>
        <a:off x="3613820" y="3223"/>
        <a:ext cx="1631668" cy="640080"/>
      </dsp:txXfrm>
    </dsp:sp>
    <dsp:sp modelId="{1F3692AB-DF21-47EA-8182-268C80153FE0}">
      <dsp:nvSpPr>
        <dsp:cNvPr id="0" name=""/>
        <dsp:cNvSpPr/>
      </dsp:nvSpPr>
      <dsp:spPr>
        <a:xfrm>
          <a:off x="2666502"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306582" y="749983"/>
          <a:ext cx="218141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Génie civil</a:t>
          </a:r>
        </a:p>
      </dsp:txBody>
      <dsp:txXfrm>
        <a:off x="3306582" y="749983"/>
        <a:ext cx="2181416" cy="640080"/>
      </dsp:txXfrm>
    </dsp:sp>
    <dsp:sp modelId="{870EA8F6-51F8-484F-B759-44206037A014}">
      <dsp:nvSpPr>
        <dsp:cNvPr id="0" name=""/>
        <dsp:cNvSpPr/>
      </dsp:nvSpPr>
      <dsp:spPr>
        <a:xfrm>
          <a:off x="2973740"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7EFC0238-0748-4E9A-AC56-9C5884546771}">
      <dsp:nvSpPr>
        <dsp:cNvPr id="0" name=""/>
        <dsp:cNvSpPr/>
      </dsp:nvSpPr>
      <dsp:spPr>
        <a:xfrm>
          <a:off x="3613820" y="1496743"/>
          <a:ext cx="229975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Travaux de construction spécialisés</a:t>
          </a:r>
        </a:p>
      </dsp:txBody>
      <dsp:txXfrm>
        <a:off x="3613820" y="1496743"/>
        <a:ext cx="2299756"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93</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+45 offres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3148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F575A9-9966-4793-B6F7-793C59A345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1CE84E7-AD42-4724-838F-E19B661BB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4.xml><?xml version="1.0" encoding="utf-8"?>
<ds:datastoreItem xmlns:ds="http://schemas.openxmlformats.org/officeDocument/2006/customXml" ds:itemID="{1D74C8CF-6DA5-415C-9DD7-D87477D274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73</TotalTime>
  <Pages>2</Pages>
  <Words>25</Words>
  <Characters>276</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55</cp:revision>
  <cp:lastPrinted>2021-12-24T10:51:00Z</cp:lastPrinted>
  <dcterms:created xsi:type="dcterms:W3CDTF">2022-02-14T09:57:00Z</dcterms:created>
  <dcterms:modified xsi:type="dcterms:W3CDTF">2022-03-03T09:52:00Z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