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data3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4.xml" ContentType="application/vnd.openxmlformats-officedocument.drawingml.diagramData+xml"/>
  <Override PartName="/word/diagrams/data5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6.xml" ContentType="application/vnd.openxmlformats-officedocument.drawingml.diagramData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C2A341" w14:textId="3204B5AB" w:rsidR="00FD0A9D" w:rsidRDefault="00F17BCA">
      <w:r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5E1B55C5" wp14:editId="152C45A2">
                <wp:simplePos x="0" y="0"/>
                <wp:positionH relativeFrom="margin">
                  <wp:align>center</wp:align>
                </wp:positionH>
                <wp:positionV relativeFrom="paragraph">
                  <wp:posOffset>-203200</wp:posOffset>
                </wp:positionV>
                <wp:extent cx="10418445" cy="962108"/>
                <wp:effectExtent l="0" t="0" r="1905" b="9525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18445" cy="9621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3E6002" w14:textId="090AA3E0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72"/>
                                <w:szCs w:val="72"/>
                                <w:lang w:val="fr-BE"/>
                              </w:rPr>
                            </w:pPr>
                            <w:r w:rsidRPr="009F439D"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72"/>
                                <w:szCs w:val="72"/>
                                <w:lang w:val="fr-BE"/>
                              </w:rPr>
                              <w:t>Les métiers prioritaires 2021</w:t>
                            </w:r>
                          </w:p>
                          <w:p w14:paraId="12CF006D" w14:textId="6CD5AE81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color w:val="DD026F"/>
                                <w:sz w:val="48"/>
                                <w:szCs w:val="48"/>
                                <w:lang w:val="fr-BE"/>
                              </w:rPr>
                            </w:pPr>
                            <w:r w:rsidRPr="009F439D">
                              <w:rPr>
                                <w:rFonts w:ascii="Arial" w:hAnsi="Arial" w:cs="Arial"/>
                                <w:color w:val="DD026F"/>
                                <w:sz w:val="48"/>
                                <w:szCs w:val="48"/>
                                <w:lang w:val="fr-BE"/>
                              </w:rPr>
                              <w:t>Une réponse aux défis socio-économiques du territoire</w:t>
                            </w:r>
                          </w:p>
                          <w:p w14:paraId="6E1834B4" w14:textId="31AAE071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color w:val="DD026F"/>
                                <w:sz w:val="18"/>
                                <w:szCs w:val="18"/>
                                <w:lang w:val="fr-BE"/>
                              </w:rPr>
                            </w:pPr>
                          </w:p>
                          <w:p w14:paraId="440347D4" w14:textId="77777777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52"/>
                                <w:szCs w:val="52"/>
                                <w:lang w:val="fr-BE"/>
                              </w:rPr>
                            </w:pPr>
                          </w:p>
                          <w:p w14:paraId="5124C3FF" w14:textId="77777777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color w:val="DD026F"/>
                                <w:sz w:val="18"/>
                                <w:szCs w:val="18"/>
                                <w:lang w:val="fr-B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1B55C5" id="_x0000_t202" coordsize="21600,21600" o:spt="202" path="m,l,21600r21600,l21600,xe">
                <v:stroke joinstyle="miter"/>
                <v:path gradientshapeok="t" o:connecttype="rect"/>
              </v:shapetype>
              <v:shape id="Zone de texte 6" o:spid="_x0000_s1026" type="#_x0000_t202" style="position:absolute;margin-left:0;margin-top:-16pt;width:820.35pt;height:75.75pt;z-index:2516362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" stroked="f" strokeweight=".5pt">
                <v:textbox>
                  <w:txbxContent>
                    <w:p w14:paraId="433E6002" w14:textId="090AA3E0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DD026F"/>
                          <w:sz w:val="72"/>
                          <w:szCs w:val="72"/>
                          <w:lang w:val="fr-BE"/>
                        </w:rPr>
                      </w:pPr>
                      <w:r w:rsidRPr="009F439D">
                        <w:rPr>
                          <w:rFonts w:ascii="Arial" w:hAnsi="Arial" w:cs="Arial"/>
                          <w:b/>
                          <w:bCs/>
                          <w:color w:val="DD026F"/>
                          <w:sz w:val="72"/>
                          <w:szCs w:val="72"/>
                          <w:lang w:val="fr-BE"/>
                        </w:rPr>
                        <w:t>Les métiers prioritaires 2021</w:t>
                      </w:r>
                    </w:p>
                    <w:p w14:paraId="12CF006D" w14:textId="6CD5AE81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color w:val="DD026F"/>
                          <w:sz w:val="48"/>
                          <w:szCs w:val="48"/>
                          <w:lang w:val="fr-BE"/>
                        </w:rPr>
                      </w:pPr>
                      <w:r w:rsidRPr="009F439D">
                        <w:rPr>
                          <w:rFonts w:ascii="Arial" w:hAnsi="Arial" w:cs="Arial"/>
                          <w:color w:val="DD026F"/>
                          <w:sz w:val="48"/>
                          <w:szCs w:val="48"/>
                          <w:lang w:val="fr-BE"/>
                        </w:rPr>
                        <w:t>Une réponse aux défis socio-économiques du territoire</w:t>
                      </w:r>
                    </w:p>
                    <w:p w14:paraId="6E1834B4" w14:textId="31AAE071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color w:val="DD026F"/>
                          <w:sz w:val="18"/>
                          <w:szCs w:val="18"/>
                          <w:lang w:val="fr-BE"/>
                        </w:rPr>
                      </w:pPr>
                    </w:p>
                    <w:p w14:paraId="440347D4" w14:textId="77777777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DD026F"/>
                          <w:sz w:val="52"/>
                          <w:szCs w:val="52"/>
                          <w:lang w:val="fr-BE"/>
                        </w:rPr>
                      </w:pPr>
                    </w:p>
                    <w:p w14:paraId="5124C3FF" w14:textId="77777777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color w:val="DD026F"/>
                          <w:sz w:val="18"/>
                          <w:szCs w:val="18"/>
                          <w:lang w:val="fr-B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C076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35200" behindDoc="0" locked="0" layoutInCell="1" allowOverlap="1" wp14:anchorId="7E904A01" wp14:editId="5E780F72">
                <wp:simplePos x="0" y="0"/>
                <wp:positionH relativeFrom="column">
                  <wp:posOffset>152400</wp:posOffset>
                </wp:positionH>
                <wp:positionV relativeFrom="paragraph">
                  <wp:posOffset>-371800</wp:posOffset>
                </wp:positionV>
                <wp:extent cx="1510665" cy="9601200"/>
                <wp:effectExtent l="0" t="0" r="0" b="19050"/>
                <wp:wrapNone/>
                <wp:docPr id="50" name="Groupe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0665" cy="9601200"/>
                          <a:chOff x="0" y="0"/>
                          <a:chExt cx="1511027" cy="9601200"/>
                        </a:xfrm>
                      </wpg:grpSpPr>
                      <wps:wsp>
                        <wps:cNvPr id="32" name="Forme libre 3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08735" cy="9601200"/>
                          </a:xfrm>
                          <a:custGeom>
                            <a:avLst/>
                            <a:gdLst>
                              <a:gd name="T0" fmla="*/ 160 w 430"/>
                              <a:gd name="T1" fmla="*/ 0 h 3164"/>
                              <a:gd name="T2" fmla="*/ 0 w 430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0" h="3164">
                                <a:moveTo>
                                  <a:pt x="160" y="0"/>
                                </a:moveTo>
                                <a:cubicBezTo>
                                  <a:pt x="430" y="1502"/>
                                  <a:pt x="90" y="2850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orme libre 35"/>
                        <wps:cNvSpPr>
                          <a:spLocks/>
                        </wps:cNvSpPr>
                        <wps:spPr bwMode="auto">
                          <a:xfrm>
                            <a:off x="293914" y="0"/>
                            <a:ext cx="1101725" cy="9601200"/>
                          </a:xfrm>
                          <a:custGeom>
                            <a:avLst/>
                            <a:gdLst>
                              <a:gd name="T0" fmla="*/ 42 w 362"/>
                              <a:gd name="T1" fmla="*/ 0 h 3164"/>
                              <a:gd name="T2" fmla="*/ 0 w 36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2" h="3164">
                                <a:moveTo>
                                  <a:pt x="42" y="0"/>
                                </a:moveTo>
                                <a:cubicBezTo>
                                  <a:pt x="362" y="1456"/>
                                  <a:pt x="90" y="2791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orme libre 36"/>
                        <wps:cNvSpPr>
                          <a:spLocks/>
                        </wps:cNvSpPr>
                        <wps:spPr bwMode="auto">
                          <a:xfrm>
                            <a:off x="348342" y="0"/>
                            <a:ext cx="1162685" cy="9601200"/>
                          </a:xfrm>
                          <a:custGeom>
                            <a:avLst/>
                            <a:gdLst>
                              <a:gd name="T0" fmla="*/ 80 w 382"/>
                              <a:gd name="T1" fmla="*/ 0 h 3164"/>
                              <a:gd name="T2" fmla="*/ 0 w 38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2" h="3164">
                                <a:moveTo>
                                  <a:pt x="80" y="0"/>
                                </a:moveTo>
                                <a:cubicBezTo>
                                  <a:pt x="382" y="1458"/>
                                  <a:pt x="96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orme libre 3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174750" cy="9601200"/>
                          </a:xfrm>
                          <a:custGeom>
                            <a:avLst/>
                            <a:gdLst>
                              <a:gd name="T0" fmla="*/ 87 w 386"/>
                              <a:gd name="T1" fmla="*/ 0 h 3164"/>
                              <a:gd name="T2" fmla="*/ 0 w 386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6" h="3164">
                                <a:moveTo>
                                  <a:pt x="87" y="0"/>
                                </a:moveTo>
                                <a:cubicBezTo>
                                  <a:pt x="386" y="1461"/>
                                  <a:pt x="95" y="2793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orme libre 38"/>
                        <wps:cNvSpPr>
                          <a:spLocks/>
                        </wps:cNvSpPr>
                        <wps:spPr bwMode="auto">
                          <a:xfrm>
                            <a:off x="119742" y="0"/>
                            <a:ext cx="1159510" cy="9601200"/>
                          </a:xfrm>
                          <a:custGeom>
                            <a:avLst/>
                            <a:gdLst>
                              <a:gd name="T0" fmla="*/ 79 w 381"/>
                              <a:gd name="T1" fmla="*/ 0 h 3164"/>
                              <a:gd name="T2" fmla="*/ 0 w 381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1" h="3164">
                                <a:moveTo>
                                  <a:pt x="79" y="0"/>
                                </a:moveTo>
                                <a:cubicBezTo>
                                  <a:pt x="381" y="1458"/>
                                  <a:pt x="95" y="2789"/>
                                  <a:pt x="0" y="3164"/>
                                </a:cubicBez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1A77C1" id="Groupe 50" o:spid="_x0000_s1026" style="position:absolute;margin-left:12pt;margin-top:-29.3pt;width:118.95pt;height:756pt;z-index:251635200" coordsize="15110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">
                <v:shape id="Forme libre 34" o:spid="_x0000_s1027" style="position:absolute;width:13087;height:96012;visibility:visible;mso-wrap-style:square;v-text-anchor:top" coordsize="430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" path="m160,c430,1502,90,2850,,3164e" filled="f" fillcolor="#fffffe" strokecolor="#fffffe" strokeweight=".5pt">
                  <v:stroke joinstyle="miter"/>
                  <v:shadow color="#8c8682"/>
                  <v:path arrowok="t" o:connecttype="custom" o:connectlocs="486971,0;0,9601200" o:connectangles="0,0"/>
                </v:shape>
                <v:shape id="Forme libre 35" o:spid="_x0000_s1028" style="position:absolute;left:2939;width:11017;height:96012;visibility:visible;mso-wrap-style:square;v-text-anchor:top" coordsize="36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" path="m42,c362,1456,90,2791,,3164e" filled="f" fillcolor="#fffffe" strokecolor="#fffffe" strokeweight=".5pt">
                  <v:stroke joinstyle="miter"/>
                  <v:shadow color="#8c8682"/>
                  <v:path arrowok="t" o:connecttype="custom" o:connectlocs="127824,0;0,9601200" o:connectangles="0,0"/>
                </v:shape>
                <v:shape id="Forme libre 36" o:spid="_x0000_s1029" style="position:absolute;left:3483;width:11627;height:96012;visibility:visible;mso-wrap-style:square;v-text-anchor:top" coordsize="38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" path="m80,c382,1458,96,2789,,3164e" filled="f" fillcolor="#fffffe" strokecolor="#efb32f" strokeweight=".5pt">
                  <v:stroke joinstyle="miter"/>
                  <v:shadow color="#8c8682"/>
                  <v:path arrowok="t" o:connecttype="custom" o:connectlocs="243494,0;0,9601200" o:connectangles="0,0"/>
                </v:shape>
                <v:shape id="Forme libre 37" o:spid="_x0000_s1030" style="position:absolute;left:2286;width:11747;height:96012;visibility:visible;mso-wrap-style:square;v-text-anchor:top" coordsize="386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" path="m87,c386,1461,95,2793,,3164e" filled="f" fillcolor="#fffffe" strokecolor="#fffffe" strokeweight=".5pt">
                  <v:stroke joinstyle="miter"/>
                  <v:shadow color="#8c8682"/>
                  <v:path arrowok="t" o:connecttype="custom" o:connectlocs="264775,0;0,9601200" o:connectangles="0,0"/>
                </v:shape>
                <v:shape id="Forme libre 38" o:spid="_x0000_s1031" style="position:absolute;left:1197;width:11595;height:96012;visibility:visible;mso-wrap-style:square;v-text-anchor:top" coordsize="381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" path="m79,c381,1458,95,2789,,3164e" filled="f" strokecolor="#708872 [3204]" strokeweight=".5pt">
                  <v:stroke joinstyle="miter"/>
                  <v:path arrowok="t" o:connecttype="custom" o:connectlocs="240423,0;0,9601200" o:connectangles="0,0"/>
                </v:shape>
              </v:group>
            </w:pict>
          </mc:Fallback>
        </mc:AlternateContent>
      </w:r>
      <w:r w:rsidR="0069702F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01EEE829" wp14:editId="3EF58013">
                <wp:simplePos x="0" y="0"/>
                <wp:positionH relativeFrom="column">
                  <wp:posOffset>2224734</wp:posOffset>
                </wp:positionH>
                <wp:positionV relativeFrom="paragraph">
                  <wp:posOffset>-257810</wp:posOffset>
                </wp:positionV>
                <wp:extent cx="997019" cy="1199679"/>
                <wp:effectExtent l="0" t="0" r="0" b="63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7019" cy="1199679"/>
                        </a:xfrm>
                        <a:prstGeom prst="rect">
                          <a:avLst/>
                        </a:prstGeom>
                        <a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C5BF14" id="Rectangle 5" o:spid="_x0000_s1026" style="position:absolute;margin-left:175.2pt;margin-top:-20.3pt;width:78.5pt;height:94.4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" stroked="f" strokeweight="1pt">
                <v:fill r:id="rId13" o:title="" recolor="t" rotate="t" type="frame"/>
              </v:rect>
            </w:pict>
          </mc:Fallback>
        </mc:AlternateContent>
      </w:r>
      <w:r w:rsidR="00F576BD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525C153A" wp14:editId="6B3F35D0">
                <wp:simplePos x="0" y="0"/>
                <wp:positionH relativeFrom="column">
                  <wp:posOffset>-406400</wp:posOffset>
                </wp:positionH>
                <wp:positionV relativeFrom="margin">
                  <wp:posOffset>-266700</wp:posOffset>
                </wp:positionV>
                <wp:extent cx="1873885" cy="9601200"/>
                <wp:effectExtent l="0" t="0" r="0" b="19050"/>
                <wp:wrapNone/>
                <wp:docPr id="31" name="Forme libr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73885" cy="9601200"/>
                        </a:xfrm>
                        <a:custGeom>
                          <a:avLst/>
                          <a:gdLst>
                            <a:gd name="T0" fmla="*/ 401 w 616"/>
                            <a:gd name="T1" fmla="*/ 0 h 3168"/>
                            <a:gd name="T2" fmla="*/ 0 w 616"/>
                            <a:gd name="T3" fmla="*/ 0 h 3168"/>
                            <a:gd name="T4" fmla="*/ 0 w 616"/>
                            <a:gd name="T5" fmla="*/ 3168 h 3168"/>
                            <a:gd name="T6" fmla="*/ 165 w 616"/>
                            <a:gd name="T7" fmla="*/ 3168 h 3168"/>
                            <a:gd name="T8" fmla="*/ 401 w 616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6" h="3168">
                              <a:moveTo>
                                <a:pt x="401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3168"/>
                                <a:pt x="0" y="3168"/>
                                <a:pt x="0" y="3168"/>
                              </a:cubicBezTo>
                              <a:cubicBezTo>
                                <a:pt x="165" y="3168"/>
                                <a:pt x="165" y="3168"/>
                                <a:pt x="165" y="3168"/>
                              </a:cubicBezTo>
                              <a:cubicBezTo>
                                <a:pt x="616" y="1736"/>
                                <a:pt x="458" y="375"/>
                                <a:pt x="40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DA2E2A" id="Forme libre 33" o:spid="_x0000_s1026" style="position:absolute;margin-left:-32pt;margin-top:-21pt;width:147.55pt;height:756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coordsize="616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" path="m401,c,,,,,,,3168,,3168,,3168v165,,165,,165,c616,1736,458,375,401,xe" fillcolor="#dd026f" strokecolor="#dd026f">
                <v:path arrowok="t" o:connecttype="custom" o:connectlocs="1219850,0;0,0;0,9601200;501933,9601200;1219850,0" o:connectangles="0,0,0,0,0"/>
                <w10:wrap anchory="margin"/>
              </v:shape>
            </w:pict>
          </mc:Fallback>
        </mc:AlternateContent>
      </w:r>
      <w:r w:rsidR="00E62B78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34176" behindDoc="0" locked="0" layoutInCell="1" allowOverlap="1" wp14:anchorId="7BE4522A" wp14:editId="73004F64">
                <wp:simplePos x="0" y="0"/>
                <wp:positionH relativeFrom="column">
                  <wp:posOffset>13450186</wp:posOffset>
                </wp:positionH>
                <wp:positionV relativeFrom="paragraph">
                  <wp:posOffset>-180753</wp:posOffset>
                </wp:positionV>
                <wp:extent cx="1369060" cy="9601200"/>
                <wp:effectExtent l="0" t="0" r="0" b="19050"/>
                <wp:wrapNone/>
                <wp:docPr id="49" name="Groupe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9060" cy="9601200"/>
                          <a:chOff x="0" y="0"/>
                          <a:chExt cx="1369332" cy="9601200"/>
                        </a:xfrm>
                      </wpg:grpSpPr>
                      <wps:wsp>
                        <wps:cNvPr id="26" name="Forme libre 28"/>
                        <wps:cNvSpPr>
                          <a:spLocks/>
                        </wps:cNvSpPr>
                        <wps:spPr bwMode="auto">
                          <a:xfrm>
                            <a:off x="337457" y="0"/>
                            <a:ext cx="1031875" cy="9601200"/>
                          </a:xfrm>
                          <a:custGeom>
                            <a:avLst/>
                            <a:gdLst>
                              <a:gd name="T0" fmla="*/ 21 w 339"/>
                              <a:gd name="T1" fmla="*/ 0 h 3172"/>
                              <a:gd name="T2" fmla="*/ 0 w 339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9" h="3172">
                                <a:moveTo>
                                  <a:pt x="21" y="0"/>
                                </a:moveTo>
                                <a:cubicBezTo>
                                  <a:pt x="339" y="1377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orme libre 2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77925" cy="9601200"/>
                          </a:xfrm>
                          <a:custGeom>
                            <a:avLst/>
                            <a:gdLst>
                              <a:gd name="T0" fmla="*/ 101 w 387"/>
                              <a:gd name="T1" fmla="*/ 0 h 3172"/>
                              <a:gd name="T2" fmla="*/ 0 w 387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7" h="3172">
                                <a:moveTo>
                                  <a:pt x="101" y="0"/>
                                </a:moveTo>
                                <a:cubicBezTo>
                                  <a:pt x="387" y="1404"/>
                                  <a:pt x="122" y="2697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orme libre 2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016000" cy="9601200"/>
                          </a:xfrm>
                          <a:custGeom>
                            <a:avLst/>
                            <a:gdLst>
                              <a:gd name="T0" fmla="*/ 0 w 334"/>
                              <a:gd name="T1" fmla="*/ 0 h 3172"/>
                              <a:gd name="T2" fmla="*/ 16 w 334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4" h="3172">
                                <a:moveTo>
                                  <a:pt x="0" y="0"/>
                                </a:moveTo>
                                <a:cubicBezTo>
                                  <a:pt x="334" y="1375"/>
                                  <a:pt x="126" y="2664"/>
                                  <a:pt x="16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orme libre 29"/>
                        <wps:cNvSpPr>
                          <a:spLocks/>
                        </wps:cNvSpPr>
                        <wps:spPr bwMode="auto">
                          <a:xfrm>
                            <a:off x="249368" y="0"/>
                            <a:ext cx="1043940" cy="9601200"/>
                          </a:xfrm>
                          <a:custGeom>
                            <a:avLst/>
                            <a:gdLst>
                              <a:gd name="T0" fmla="*/ 28 w 343"/>
                              <a:gd name="T1" fmla="*/ 0 h 3172"/>
                              <a:gd name="T2" fmla="*/ 0 w 343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3" h="3172">
                                <a:moveTo>
                                  <a:pt x="28" y="0"/>
                                </a:moveTo>
                                <a:cubicBezTo>
                                  <a:pt x="343" y="1379"/>
                                  <a:pt x="117" y="2666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orme libre 30"/>
                        <wps:cNvSpPr>
                          <a:spLocks/>
                        </wps:cNvSpPr>
                        <wps:spPr bwMode="auto">
                          <a:xfrm>
                            <a:off x="108857" y="0"/>
                            <a:ext cx="1028700" cy="9601200"/>
                          </a:xfrm>
                          <a:custGeom>
                            <a:avLst/>
                            <a:gdLst>
                              <a:gd name="T0" fmla="*/ 20 w 338"/>
                              <a:gd name="T1" fmla="*/ 0 h 3172"/>
                              <a:gd name="T2" fmla="*/ 0 w 338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8" h="3172">
                                <a:moveTo>
                                  <a:pt x="20" y="0"/>
                                </a:moveTo>
                                <a:cubicBezTo>
                                  <a:pt x="338" y="1378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082260" id="Groupe 49" o:spid="_x0000_s1026" style="position:absolute;margin-left:1059.05pt;margin-top:-14.25pt;width:107.8pt;height:756pt;z-index:251634176" coordsize="13693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">
                <v:shape id="Forme libre 28" o:spid="_x0000_s1027" style="position:absolute;left:3374;width:10319;height:96012;visibility:visible;mso-wrap-style:square;v-text-anchor:top" coordsize="339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" path="m21,c339,1377,116,2664,,3172e" filled="f" strokecolor="#708872 [3204]" strokeweight=".5pt">
                  <v:stroke joinstyle="miter"/>
                  <v:path arrowok="t" o:connecttype="custom" o:connectlocs="63921,0;0,9601200" o:connectangles="0,0"/>
                </v:shape>
                <v:shape id="Forme libre 26" o:spid="_x0000_s1028" style="position:absolute;width:11779;height:96012;visibility:visible;mso-wrap-style:square;v-text-anchor:top" coordsize="387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" path="m101,c387,1404,122,2697,,3172e" filled="f" fillcolor="#fffffe" strokecolor="#fffffe" strokeweight=".5pt">
                  <v:stroke joinstyle="miter"/>
                  <v:shadow color="#8c8682"/>
                  <v:path arrowok="t" o:connecttype="custom" o:connectlocs="307417,0;0,9601200" o:connectangles="0,0"/>
                </v:shape>
                <v:shape id="Forme libre 27" o:spid="_x0000_s1029" style="position:absolute;left:2286;width:10160;height:96012;visibility:visible;mso-wrap-style:square;v-text-anchor:top" coordsize="334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" path="m,c334,1375,126,2664,16,3172e" filled="f" fillcolor="#fffffe" strokecolor="#fffffe" strokeweight=".5pt">
                  <v:stroke joinstyle="miter"/>
                  <v:shadow color="#8c8682"/>
                  <v:path arrowok="t" o:connecttype="custom" o:connectlocs="0,0;48671,9601200" o:connectangles="0,0"/>
                </v:shape>
                <v:shape id="Forme libre 29" o:spid="_x0000_s1030" style="position:absolute;left:2493;width:10440;height:96012;visibility:visible;mso-wrap-style:square;v-text-anchor:top" coordsize="343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" path="m28,c343,1379,117,2666,,3172e" filled="f" fillcolor="#fffffe" strokecolor="#fffffe" strokeweight=".5pt">
                  <v:stroke joinstyle="miter"/>
                  <v:shadow color="#8c8682"/>
                  <v:path arrowok="t" o:connecttype="custom" o:connectlocs="85220,0;0,9601200" o:connectangles="0,0"/>
                </v:shape>
                <v:shape id="Forme libre 30" o:spid="_x0000_s1031" style="position:absolute;left:1088;width:10287;height:96012;visibility:visible;mso-wrap-style:square;v-text-anchor:top" coordsize="338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" path="m20,c338,1378,116,2664,,3172e" filled="f" strokecolor="#cdd84b [3205]" strokeweight=".5pt">
                  <v:stroke joinstyle="miter"/>
                  <v:path arrowok="t" o:connecttype="custom" o:connectlocs="60870,0;0,9601200" o:connectangles="0,0"/>
                </v:shape>
              </v:group>
            </w:pict>
          </mc:Fallback>
        </mc:AlternateContent>
      </w:r>
      <w:r w:rsidR="004D5151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73BCD8C1" wp14:editId="6DF29FA5">
                <wp:simplePos x="0" y="0"/>
                <wp:positionH relativeFrom="column">
                  <wp:posOffset>13522325</wp:posOffset>
                </wp:positionH>
                <wp:positionV relativeFrom="page">
                  <wp:posOffset>228600</wp:posOffset>
                </wp:positionV>
                <wp:extent cx="1565275" cy="9601200"/>
                <wp:effectExtent l="0" t="0" r="15875" b="19050"/>
                <wp:wrapNone/>
                <wp:docPr id="23" name="Forme libr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65275" cy="9601200"/>
                        </a:xfrm>
                        <a:custGeom>
                          <a:avLst/>
                          <a:gdLst>
                            <a:gd name="T0" fmla="*/ 502 w 502"/>
                            <a:gd name="T1" fmla="*/ 0 h 3168"/>
                            <a:gd name="T2" fmla="*/ 93 w 502"/>
                            <a:gd name="T3" fmla="*/ 0 h 3168"/>
                            <a:gd name="T4" fmla="*/ 0 w 502"/>
                            <a:gd name="T5" fmla="*/ 3168 h 3168"/>
                            <a:gd name="T6" fmla="*/ 502 w 502"/>
                            <a:gd name="T7" fmla="*/ 3168 h 3168"/>
                            <a:gd name="T8" fmla="*/ 502 w 502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2" h="3168">
                              <a:moveTo>
                                <a:pt x="502" y="0"/>
                              </a:moveTo>
                              <a:cubicBezTo>
                                <a:pt x="93" y="0"/>
                                <a:pt x="93" y="0"/>
                                <a:pt x="93" y="0"/>
                              </a:cubicBezTo>
                              <a:cubicBezTo>
                                <a:pt x="146" y="383"/>
                                <a:pt x="323" y="1900"/>
                                <a:pt x="0" y="3168"/>
                              </a:cubicBezTo>
                              <a:cubicBezTo>
                                <a:pt x="502" y="3168"/>
                                <a:pt x="502" y="3168"/>
                                <a:pt x="502" y="3168"/>
                              </a:cubicBezTo>
                              <a:lnTo>
                                <a:pt x="5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82086E" id="Forme libre 25" o:spid="_x0000_s1026" style="position:absolute;margin-left:1064.75pt;margin-top:18pt;width:123.25pt;height:756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502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" path="m502,c93,,93,,93,,146,383,323,1900,,3168v502,,502,,502,l502,xe" fillcolor="#dd026f" strokecolor="#dd026f">
                <v:path arrowok="t" o:connecttype="custom" o:connectlocs="1565275,0;289981,0;0,9601200;1565275,9601200;1565275,0" o:connectangles="0,0,0,0,0"/>
                <w10:wrap anchory="page"/>
              </v:shape>
            </w:pict>
          </mc:Fallback>
        </mc:AlternateContent>
      </w:r>
    </w:p>
    <w:p w14:paraId="6D32F890" w14:textId="7374D1EC" w:rsidR="00902688" w:rsidRDefault="00EA253C" w:rsidP="00F576BD">
      <w:pPr>
        <w:rPr>
          <w:noProof/>
          <w:lang w:bidi="fr-FR"/>
        </w:rPr>
      </w:pPr>
      <w:bookmarkStart w:id="0" w:name="_Hlk91166357"/>
      <w:bookmarkEnd w:id="0"/>
      <w:r w:rsidRPr="00D80D05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5C753A8E" wp14:editId="704A3265">
                <wp:simplePos x="0" y="0"/>
                <wp:positionH relativeFrom="leftMargin">
                  <wp:posOffset>1340644</wp:posOffset>
                </wp:positionH>
                <wp:positionV relativeFrom="paragraph">
                  <wp:posOffset>6197440</wp:posOffset>
                </wp:positionV>
                <wp:extent cx="2323465" cy="926147"/>
                <wp:effectExtent l="0" t="6032" r="0" b="0"/>
                <wp:wrapNone/>
                <wp:docPr id="1124" name="Rectangle 1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323465" cy="926147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6F157E7" w14:textId="56B18B8F" w:rsidR="00A72224" w:rsidRPr="00EA253C" w:rsidRDefault="00EA253C" w:rsidP="00D80D05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96"/>
                                <w:szCs w:val="96"/>
                                <w:lang w:val="fr-BE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44"/>
                                <w:szCs w:val="44"/>
                                <w:lang w:val="fr-BE"/>
                              </w:rPr>
                              <w:t>Délégué commercial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753A8E" id="Rectangle 1124" o:spid="_x0000_s1027" style="position:absolute;margin-left:105.55pt;margin-top:488pt;width:182.95pt;height:72.9pt;rotation:-90;z-index:25164851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" fillcolor="#63a7da" stroked="f" strokeweight="1pt">
                <v:textbox>
                  <w:txbxContent>
                    <w:p w14:paraId="06F157E7" w14:textId="56B18B8F" w:rsidR="00A72224" w:rsidRPr="00EA253C" w:rsidRDefault="00EA253C" w:rsidP="00D80D05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96"/>
                          <w:szCs w:val="96"/>
                          <w:lang w:val="fr-BE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44"/>
                          <w:szCs w:val="44"/>
                          <w:lang w:val="fr-BE"/>
                        </w:rPr>
                        <w:t>Délégué commercial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4500F4">
        <w:rPr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1FEC62C7" wp14:editId="0A0AD24D">
                <wp:simplePos x="0" y="0"/>
                <wp:positionH relativeFrom="column">
                  <wp:posOffset>8991600</wp:posOffset>
                </wp:positionH>
                <wp:positionV relativeFrom="paragraph">
                  <wp:posOffset>7283450</wp:posOffset>
                </wp:positionV>
                <wp:extent cx="90805" cy="229212"/>
                <wp:effectExtent l="0" t="0" r="4445" b="0"/>
                <wp:wrapNone/>
                <wp:docPr id="1512" name="Groupe 15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805" cy="229212"/>
                          <a:chOff x="0" y="0"/>
                          <a:chExt cx="91089" cy="229264"/>
                        </a:xfrm>
                      </wpg:grpSpPr>
                      <wps:wsp>
                        <wps:cNvPr id="1514" name="Rectangle 3"/>
                        <wps:cNvSpPr/>
                        <wps:spPr>
                          <a:xfrm>
                            <a:off x="19089" y="157264"/>
                            <a:ext cx="72000" cy="72000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84E40D3" w14:textId="77777777" w:rsidR="00F975B1" w:rsidRPr="00EC352C" w:rsidRDefault="00F975B1" w:rsidP="00F975B1">
                              <w:pPr>
                                <w:pStyle w:val="NormalWeb"/>
                                <w:spacing w:after="0"/>
                                <w:rPr>
                                  <w:sz w:val="16"/>
                                </w:rPr>
                              </w:pPr>
                            </w:p>
                          </w:txbxContent>
                        </wps:txbx>
                        <wps:bodyPr wrap="square" rtlCol="0" anchor="ctr">
                          <a:noAutofit/>
                        </wps:bodyPr>
                      </wps:wsp>
                      <wps:wsp>
                        <wps:cNvPr id="1520" name="Rectangle 9"/>
                        <wps:cNvSpPr/>
                        <wps:spPr>
                          <a:xfrm>
                            <a:off x="0" y="0"/>
                            <a:ext cx="72000" cy="72000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9F282A7" w14:textId="77777777" w:rsidR="00F975B1" w:rsidRPr="00876313" w:rsidRDefault="00F975B1" w:rsidP="00F975B1">
                              <w:pPr>
                                <w:pStyle w:val="NormalWeb"/>
                                <w:spacing w:after="0"/>
                                <w:rPr>
                                  <w:sz w:val="16"/>
                                </w:rPr>
                              </w:pPr>
                            </w:p>
                          </w:txbxContent>
                        </wps:txbx>
                        <wps:bodyPr wrap="square" rtlCol="0" anchor="ctr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EC62C7" id="Groupe 1512" o:spid="_x0000_s1028" style="position:absolute;margin-left:708pt;margin-top:573.5pt;width:7.15pt;height:18.05pt;z-index:251660800;mso-width-relative:margin;mso-height-relative:margin" coordsize="91089,229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">
                <v:rect id="Rectangle 3" o:spid="_x0000_s1029" style="position:absolute;left:19089;top:157264;width:72000;height:72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" fillcolor="#63a7da" stroked="f" strokeweight=".5pt">
                  <v:textbox>
                    <w:txbxContent>
                      <w:p w14:paraId="084E40D3" w14:textId="77777777" w:rsidR="00F975B1" w:rsidRPr="00EC352C" w:rsidRDefault="00F975B1" w:rsidP="00F975B1">
                        <w:pPr>
                          <w:pStyle w:val="NormalWeb"/>
                          <w:spacing w:after="0"/>
                          <w:rPr>
                            <w:sz w:val="16"/>
                          </w:rPr>
                        </w:pPr>
                      </w:p>
                    </w:txbxContent>
                  </v:textbox>
                </v:rect>
                <v:rect id="Rectangle 9" o:spid="_x0000_s1030" style="position:absolute;width:72000;height:72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" fillcolor="white [3201]" strokecolor="black [3200]" strokeweight="1pt">
                  <v:textbox>
                    <w:txbxContent>
                      <w:p w14:paraId="39F282A7" w14:textId="77777777" w:rsidR="00F975B1" w:rsidRPr="00876313" w:rsidRDefault="00F975B1" w:rsidP="00F975B1">
                        <w:pPr>
                          <w:pStyle w:val="NormalWeb"/>
                          <w:spacing w:after="0"/>
                          <w:rPr>
                            <w:sz w:val="16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 w:rsidR="0000295E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E1BB8CD" wp14:editId="1904CA25">
                <wp:simplePos x="0" y="0"/>
                <wp:positionH relativeFrom="margin">
                  <wp:posOffset>3365500</wp:posOffset>
                </wp:positionH>
                <wp:positionV relativeFrom="paragraph">
                  <wp:posOffset>1606550</wp:posOffset>
                </wp:positionV>
                <wp:extent cx="8686800" cy="330200"/>
                <wp:effectExtent l="0" t="0" r="0" b="0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8680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A41C76" w14:textId="28006AE3" w:rsidR="005D2FDD" w:rsidRPr="00A72D99" w:rsidRDefault="005D2FDD" w:rsidP="005D2FDD">
                            <w:pPr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</w:rPr>
                            </w:pPr>
                            <w:r w:rsidRPr="00A72D99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</w:rPr>
                              <w:t xml:space="preserve">Le métier de </w:t>
                            </w:r>
                            <w:r w:rsidR="0000295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</w:rPr>
                              <w:t xml:space="preserve">délégué commercial </w:t>
                            </w:r>
                            <w:r w:rsidRPr="00A72D99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</w:rPr>
                              <w:t>est attractif sur le marché de l’emploi et est considéré,</w:t>
                            </w:r>
                            <w:r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</w:rPr>
                              <w:t xml:space="preserve"> </w:t>
                            </w:r>
                            <w:r w:rsidRPr="00A72D99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</w:rPr>
                              <w:t>en 2021, comme fonction critique par Le Forem.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1BB8CD" id="Zone de texte 14" o:spid="_x0000_s1031" type="#_x0000_t202" style="position:absolute;margin-left:265pt;margin-top:126.5pt;width:684pt;height:26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" filled="f" stroked="f" strokeweight=".5pt">
                <v:textbox>
                  <w:txbxContent>
                    <w:p w14:paraId="21A41C76" w14:textId="28006AE3" w:rsidR="005D2FDD" w:rsidRPr="00A72D99" w:rsidRDefault="005D2FDD" w:rsidP="005D2FDD">
                      <w:pPr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</w:rPr>
                      </w:pPr>
                      <w:r w:rsidRPr="00A72D99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</w:rPr>
                        <w:t xml:space="preserve">Le métier de </w:t>
                      </w:r>
                      <w:r w:rsidR="0000295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</w:rPr>
                        <w:t xml:space="preserve">délégué commercial </w:t>
                      </w:r>
                      <w:r w:rsidRPr="00A72D99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</w:rPr>
                        <w:t>est attractif sur le marché de l’emploi et est considéré,</w:t>
                      </w:r>
                      <w:r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</w:rPr>
                        <w:t xml:space="preserve"> </w:t>
                      </w:r>
                      <w:r w:rsidRPr="00A72D99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</w:rPr>
                        <w:t>en 2021, comme fonction critique par Le Forem.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84983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848E422" wp14:editId="1D925814">
                <wp:simplePos x="0" y="0"/>
                <wp:positionH relativeFrom="column">
                  <wp:posOffset>3752850</wp:posOffset>
                </wp:positionH>
                <wp:positionV relativeFrom="paragraph">
                  <wp:posOffset>749300</wp:posOffset>
                </wp:positionV>
                <wp:extent cx="632460" cy="619760"/>
                <wp:effectExtent l="19050" t="19050" r="15240" b="27940"/>
                <wp:wrapNone/>
                <wp:docPr id="116" name="Organigramme : Connecteur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460" cy="619760"/>
                        </a:xfrm>
                        <a:prstGeom prst="flowChartConnector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BB729D2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Organigramme : Connecteur 116" o:spid="_x0000_s1026" type="#_x0000_t120" style="position:absolute;margin-left:295.5pt;margin-top:59pt;width:49.8pt;height:48.8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" fillcolor="white [3201]" strokecolor="#dd026f [3206]" strokeweight="2.25pt">
                <v:stroke joinstyle="miter"/>
              </v:shape>
            </w:pict>
          </mc:Fallback>
        </mc:AlternateContent>
      </w:r>
      <w:r w:rsidR="00384983">
        <w:rPr>
          <w:noProof/>
        </w:rPr>
        <w:drawing>
          <wp:anchor distT="0" distB="0" distL="114300" distR="114300" simplePos="0" relativeHeight="251658240" behindDoc="0" locked="0" layoutInCell="1" allowOverlap="1" wp14:anchorId="3A801669" wp14:editId="7E0BA603">
            <wp:simplePos x="0" y="0"/>
            <wp:positionH relativeFrom="column">
              <wp:posOffset>3867150</wp:posOffset>
            </wp:positionH>
            <wp:positionV relativeFrom="paragraph">
              <wp:posOffset>863600</wp:posOffset>
            </wp:positionV>
            <wp:extent cx="403225" cy="403225"/>
            <wp:effectExtent l="0" t="0" r="0" b="0"/>
            <wp:wrapNone/>
            <wp:docPr id="9" name="Graphique 9" descr="Magasin avec un remplissage uni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phique 9" descr="Magasin avec un remplissage uni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225" cy="403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365E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38B36D2C" wp14:editId="7175B498">
                <wp:simplePos x="0" y="0"/>
                <wp:positionH relativeFrom="margin">
                  <wp:posOffset>3667125</wp:posOffset>
                </wp:positionH>
                <wp:positionV relativeFrom="paragraph">
                  <wp:posOffset>673101</wp:posOffset>
                </wp:positionV>
                <wp:extent cx="7696200" cy="914400"/>
                <wp:effectExtent l="0" t="0" r="0" b="0"/>
                <wp:wrapNone/>
                <wp:docPr id="60" name="Zone de text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962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DD2747" w14:textId="50943922" w:rsidR="0035228A" w:rsidRPr="0035228A" w:rsidRDefault="00632837" w:rsidP="0035228A">
                            <w:pPr>
                              <w:pBdr>
                                <w:bottom w:val="dashed" w:sz="4" w:space="1" w:color="63A7DA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44"/>
                                <w:szCs w:val="44"/>
                                <w:lang w:val="fr-BE"/>
                              </w:rPr>
                            </w:pPr>
                            <w:bookmarkStart w:id="1" w:name="_Hlk94861113"/>
                            <w:r w:rsidRPr="00632837"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44"/>
                                <w:szCs w:val="44"/>
                                <w:lang w:val="fr-BE"/>
                              </w:rPr>
                              <w:t>D – Commerce, Vente et Grande distribution</w:t>
                            </w:r>
                          </w:p>
                          <w:bookmarkEnd w:id="1"/>
                          <w:p w14:paraId="5216E9AA" w14:textId="7E0C4005" w:rsidR="00853652" w:rsidRPr="0035228A" w:rsidRDefault="009D3E65" w:rsidP="00853652">
                            <w:pPr>
                              <w:pBdr>
                                <w:bottom w:val="dashed" w:sz="4" w:space="1" w:color="63A7DA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40"/>
                                <w:szCs w:val="40"/>
                              </w:rPr>
                            </w:pPr>
                            <w:r w:rsidRPr="0035228A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40"/>
                                <w:szCs w:val="40"/>
                              </w:rPr>
                              <w:t>D1</w:t>
                            </w:r>
                            <w:r w:rsidR="004E6A84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40"/>
                                <w:szCs w:val="40"/>
                              </w:rPr>
                              <w:t>402</w:t>
                            </w:r>
                            <w:r w:rsidR="00853652" w:rsidRPr="0035228A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4E6A84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40"/>
                                <w:szCs w:val="40"/>
                              </w:rPr>
                              <w:t>–</w:t>
                            </w:r>
                            <w:r w:rsidR="0035228A" w:rsidRPr="0035228A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4E6A84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40"/>
                                <w:szCs w:val="40"/>
                              </w:rPr>
                              <w:t>Délégué commercial</w:t>
                            </w:r>
                          </w:p>
                          <w:p w14:paraId="7CAC3E5B" w14:textId="16F25C86" w:rsidR="00A72224" w:rsidRPr="00036493" w:rsidRDefault="00A72224" w:rsidP="00853652">
                            <w:pPr>
                              <w:pBdr>
                                <w:bottom w:val="dashed" w:sz="4" w:space="1" w:color="63A7DA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lang w:val="fr-B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B36D2C" id="Zone de texte 60" o:spid="_x0000_s1032" type="#_x0000_t202" style="position:absolute;margin-left:288.75pt;margin-top:53pt;width:606pt;height:1in;z-index:251624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" filled="f" stroked="f" strokeweight=".5pt">
                <v:textbox>
                  <w:txbxContent>
                    <w:p w14:paraId="40DD2747" w14:textId="50943922" w:rsidR="0035228A" w:rsidRPr="0035228A" w:rsidRDefault="00632837" w:rsidP="0035228A">
                      <w:pPr>
                        <w:pBdr>
                          <w:bottom w:val="dashed" w:sz="4" w:space="1" w:color="63A7DA"/>
                        </w:pBdr>
                        <w:jc w:val="center"/>
                        <w:rPr>
                          <w:rFonts w:ascii="Arial" w:hAnsi="Arial" w:cs="Arial"/>
                          <w:b/>
                          <w:bCs/>
                          <w:color w:val="DD026F"/>
                          <w:sz w:val="44"/>
                          <w:szCs w:val="44"/>
                          <w:lang w:val="fr-BE"/>
                        </w:rPr>
                      </w:pPr>
                      <w:bookmarkStart w:id="2" w:name="_Hlk94861113"/>
                      <w:r w:rsidRPr="00632837">
                        <w:rPr>
                          <w:rFonts w:ascii="Arial" w:hAnsi="Arial" w:cs="Arial"/>
                          <w:b/>
                          <w:bCs/>
                          <w:color w:val="DD026F"/>
                          <w:sz w:val="44"/>
                          <w:szCs w:val="44"/>
                          <w:lang w:val="fr-BE"/>
                        </w:rPr>
                        <w:t>D – Commerce, Vente et Grande distribution</w:t>
                      </w:r>
                    </w:p>
                    <w:bookmarkEnd w:id="2"/>
                    <w:p w14:paraId="5216E9AA" w14:textId="7E0C4005" w:rsidR="00853652" w:rsidRPr="0035228A" w:rsidRDefault="009D3E65" w:rsidP="00853652">
                      <w:pPr>
                        <w:pBdr>
                          <w:bottom w:val="dashed" w:sz="4" w:space="1" w:color="63A7DA"/>
                        </w:pBdr>
                        <w:jc w:val="center"/>
                        <w:rPr>
                          <w:rFonts w:ascii="Arial" w:hAnsi="Arial" w:cs="Arial"/>
                          <w:b/>
                          <w:bCs/>
                          <w:color w:val="63A7DA"/>
                          <w:sz w:val="40"/>
                          <w:szCs w:val="40"/>
                        </w:rPr>
                      </w:pPr>
                      <w:r w:rsidRPr="0035228A">
                        <w:rPr>
                          <w:rFonts w:ascii="Arial" w:hAnsi="Arial" w:cs="Arial"/>
                          <w:b/>
                          <w:bCs/>
                          <w:color w:val="63A7DA"/>
                          <w:sz w:val="40"/>
                          <w:szCs w:val="40"/>
                        </w:rPr>
                        <w:t>D1</w:t>
                      </w:r>
                      <w:r w:rsidR="004E6A84">
                        <w:rPr>
                          <w:rFonts w:ascii="Arial" w:hAnsi="Arial" w:cs="Arial"/>
                          <w:b/>
                          <w:bCs/>
                          <w:color w:val="63A7DA"/>
                          <w:sz w:val="40"/>
                          <w:szCs w:val="40"/>
                        </w:rPr>
                        <w:t>402</w:t>
                      </w:r>
                      <w:r w:rsidR="00853652" w:rsidRPr="0035228A">
                        <w:rPr>
                          <w:rFonts w:ascii="Arial" w:hAnsi="Arial" w:cs="Arial"/>
                          <w:b/>
                          <w:bCs/>
                          <w:color w:val="63A7DA"/>
                          <w:sz w:val="40"/>
                          <w:szCs w:val="40"/>
                        </w:rPr>
                        <w:t xml:space="preserve"> </w:t>
                      </w:r>
                      <w:r w:rsidR="004E6A84">
                        <w:rPr>
                          <w:rFonts w:ascii="Arial" w:hAnsi="Arial" w:cs="Arial"/>
                          <w:b/>
                          <w:bCs/>
                          <w:color w:val="63A7DA"/>
                          <w:sz w:val="40"/>
                          <w:szCs w:val="40"/>
                        </w:rPr>
                        <w:t>–</w:t>
                      </w:r>
                      <w:r w:rsidR="0035228A" w:rsidRPr="0035228A">
                        <w:rPr>
                          <w:rFonts w:ascii="Arial" w:hAnsi="Arial" w:cs="Arial"/>
                          <w:b/>
                          <w:bCs/>
                          <w:color w:val="63A7DA"/>
                          <w:sz w:val="40"/>
                          <w:szCs w:val="40"/>
                        </w:rPr>
                        <w:t xml:space="preserve"> </w:t>
                      </w:r>
                      <w:r w:rsidR="004E6A84">
                        <w:rPr>
                          <w:rFonts w:ascii="Arial" w:hAnsi="Arial" w:cs="Arial"/>
                          <w:b/>
                          <w:bCs/>
                          <w:color w:val="63A7DA"/>
                          <w:sz w:val="40"/>
                          <w:szCs w:val="40"/>
                        </w:rPr>
                        <w:t>Délégué commercial</w:t>
                      </w:r>
                    </w:p>
                    <w:p w14:paraId="7CAC3E5B" w14:textId="16F25C86" w:rsidR="00A72224" w:rsidRPr="00036493" w:rsidRDefault="00A72224" w:rsidP="00853652">
                      <w:pPr>
                        <w:pBdr>
                          <w:bottom w:val="dashed" w:sz="4" w:space="1" w:color="63A7DA"/>
                        </w:pBdr>
                        <w:jc w:val="center"/>
                        <w:rPr>
                          <w:rFonts w:ascii="Arial" w:hAnsi="Arial" w:cs="Arial"/>
                          <w:b/>
                          <w:bCs/>
                          <w:color w:val="63A7DA"/>
                          <w:lang w:val="fr-B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261B0" w:rsidRPr="006261B0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01FFDBEF" wp14:editId="4B9E1551">
                <wp:simplePos x="0" y="0"/>
                <wp:positionH relativeFrom="margin">
                  <wp:posOffset>8077200</wp:posOffset>
                </wp:positionH>
                <wp:positionV relativeFrom="paragraph">
                  <wp:posOffset>3089275</wp:posOffset>
                </wp:positionV>
                <wp:extent cx="5111750" cy="3434715"/>
                <wp:effectExtent l="0" t="0" r="0" b="0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1750" cy="3434715"/>
                        </a:xfrm>
                        <a:prstGeom prst="rect">
                          <a:avLst/>
                        </a:prstGeom>
                        <a:blipFill dpi="0" rotWithShape="1">
                          <a:blip r:embed="rId16"/>
                          <a:srcRect/>
                          <a:stretch>
                            <a:fillRect l="-3000" t="-6000" r="4000" b="-5000"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21AC0F" id="Rectangle 41" o:spid="_x0000_s1026" style="position:absolute;margin-left:636pt;margin-top:243.25pt;width:402.5pt;height:270.45pt;z-index:25168640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" stroked="f" strokeweight="1pt">
                <v:fill r:id="rId17" o:title="" recolor="t" rotate="t" type="frame"/>
                <w10:wrap anchorx="margin"/>
              </v:rect>
            </w:pict>
          </mc:Fallback>
        </mc:AlternateContent>
      </w:r>
      <w:r w:rsidR="006261B0" w:rsidRPr="006261B0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08C5DAF7" wp14:editId="70569533">
                <wp:simplePos x="0" y="0"/>
                <wp:positionH relativeFrom="column">
                  <wp:posOffset>10332720</wp:posOffset>
                </wp:positionH>
                <wp:positionV relativeFrom="paragraph">
                  <wp:posOffset>4895215</wp:posOffset>
                </wp:positionV>
                <wp:extent cx="82550" cy="88900"/>
                <wp:effectExtent l="0" t="0" r="0" b="6350"/>
                <wp:wrapNone/>
                <wp:docPr id="42" name="Ellipse 42">
                  <a:hlinkClick xmlns:a="http://schemas.openxmlformats.org/drawingml/2006/main" r:id="rId18" tooltip="IFAPME : Agent commercial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63A7DA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083968F" id="Ellipse 42" o:spid="_x0000_s1026" href="https://www.ifapme.be/centre-de-formations/mons" title="IFAPME : Agent commercial" style="position:absolute;margin-left:813.6pt;margin-top:385.45pt;width:6.5pt;height:7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" o:button="t" fillcolor="#63a7da" stroked="f" strokeweight=".5pt">
                <v:fill o:detectmouseclick="t"/>
                <v:stroke joinstyle="miter"/>
              </v:oval>
            </w:pict>
          </mc:Fallback>
        </mc:AlternateContent>
      </w:r>
      <w:r w:rsidR="006261B0" w:rsidRPr="006261B0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77595647" wp14:editId="66B4E2B7">
                <wp:simplePos x="0" y="0"/>
                <wp:positionH relativeFrom="column">
                  <wp:posOffset>11678920</wp:posOffset>
                </wp:positionH>
                <wp:positionV relativeFrom="paragraph">
                  <wp:posOffset>4621530</wp:posOffset>
                </wp:positionV>
                <wp:extent cx="82550" cy="88900"/>
                <wp:effectExtent l="0" t="0" r="0" b="6350"/>
                <wp:wrapNone/>
                <wp:docPr id="44" name="Ellipse 44">
                  <a:hlinkClick xmlns:a="http://schemas.openxmlformats.org/drawingml/2006/main" r:id="rId19" tooltip="Logistique Hainaut :   responsable de la stratégie commerciale                   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9CC1340" id="Ellipse 44" o:spid="_x0000_s1026" href="https://hainaut.formation-logistique.be/" title="Logistique Hainaut :   responsable de la stratégie commerciale                   " style="position:absolute;margin-left:919.6pt;margin-top:363.9pt;width:6.5pt;height:7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" o:button="t" fillcolor="white [3212]" stroked="f" strokeweight=".5pt">
                <v:fill o:detectmouseclick="t"/>
                <v:stroke joinstyle="miter"/>
              </v:oval>
            </w:pict>
          </mc:Fallback>
        </mc:AlternateContent>
      </w:r>
      <w:r w:rsidR="00856D5A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6CB6C4B8" wp14:editId="6F4408E4">
                <wp:simplePos x="0" y="0"/>
                <wp:positionH relativeFrom="column">
                  <wp:posOffset>1390650</wp:posOffset>
                </wp:positionH>
                <wp:positionV relativeFrom="paragraph">
                  <wp:posOffset>3330574</wp:posOffset>
                </wp:positionV>
                <wp:extent cx="5629910" cy="1609725"/>
                <wp:effectExtent l="0" t="0" r="8890" b="9525"/>
                <wp:wrapNone/>
                <wp:docPr id="115" name="Zone de texte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9910" cy="1609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3031E02" w14:textId="20F131D7" w:rsidR="004D161A" w:rsidRPr="00B55B0E" w:rsidRDefault="00EA64C7">
                            <w:pPr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2"/>
                                <w:szCs w:val="22"/>
                              </w:rPr>
                            </w:pPr>
                            <w:r w:rsidRPr="00EA64C7">
                              <w:rPr>
                                <w:rFonts w:asciiTheme="minorHAnsi" w:hAnsiTheme="minorHAnsi" w:cstheme="minorHAnsi"/>
                                <w:color w:val="63A7DA" w:themeColor="accent6"/>
                                <w:kern w:val="0"/>
                                <w:sz w:val="22"/>
                                <w:szCs w:val="22"/>
                                <w:lang w:val="fr-BE" w:eastAsia="fr-BE"/>
                              </w:rPr>
                              <w:t xml:space="preserve">Le délégué commercial fait partie de la liste des fonctions critiques de manière récurrente. La fonction est accessible à un public large qui possède de bonnes connaissances de base en informatique et des </w:t>
                            </w:r>
                            <w:proofErr w:type="spellStart"/>
                            <w:r w:rsidRPr="00EA64C7">
                              <w:rPr>
                                <w:rFonts w:asciiTheme="minorHAnsi" w:hAnsiTheme="minorHAnsi" w:cstheme="minorHAnsi"/>
                                <w:color w:val="63A7DA" w:themeColor="accent6"/>
                                <w:kern w:val="0"/>
                                <w:sz w:val="22"/>
                                <w:szCs w:val="22"/>
                                <w:lang w:val="fr-BE" w:eastAsia="fr-BE"/>
                              </w:rPr>
                              <w:t>softskills</w:t>
                            </w:r>
                            <w:proofErr w:type="spellEnd"/>
                            <w:r w:rsidRPr="00EA64C7">
                              <w:rPr>
                                <w:rFonts w:asciiTheme="minorHAnsi" w:hAnsiTheme="minorHAnsi" w:cstheme="minorHAnsi"/>
                                <w:color w:val="63A7DA" w:themeColor="accent6"/>
                                <w:kern w:val="0"/>
                                <w:sz w:val="22"/>
                                <w:szCs w:val="22"/>
                                <w:lang w:val="fr-BE" w:eastAsia="fr-BE"/>
                              </w:rPr>
                              <w:t xml:space="preserve"> « attitude » et « flexibilité ». Des modules complémentaires à la vente pourraient être envisagés.</w:t>
                            </w:r>
                            <w:r w:rsidR="00856D5A" w:rsidRPr="00856D5A">
                              <w:rPr>
                                <w:rFonts w:asciiTheme="minorHAnsi" w:hAnsiTheme="minorHAnsi" w:cstheme="minorHAnsi"/>
                                <w:color w:val="63A7DA" w:themeColor="accent6"/>
                                <w:kern w:val="0"/>
                                <w:sz w:val="22"/>
                                <w:szCs w:val="22"/>
                                <w:lang w:val="fr-BE" w:eastAsia="fr-BE"/>
                              </w:rPr>
                              <w:t>.</w:t>
                            </w:r>
                            <w:r w:rsidR="003E01B0" w:rsidRPr="003E01B0">
                              <w:rPr>
                                <w:rFonts w:asciiTheme="minorHAnsi" w:hAnsiTheme="minorHAnsi" w:cstheme="minorHAnsi"/>
                                <w:color w:val="63A7DA" w:themeColor="accent6"/>
                                <w:kern w:val="0"/>
                                <w:sz w:val="22"/>
                                <w:szCs w:val="22"/>
                                <w:lang w:val="fr-BE" w:eastAsia="fr-BE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B6C4B8" id="Zone de texte 115" o:spid="_x0000_s1033" type="#_x0000_t202" style="position:absolute;margin-left:109.5pt;margin-top:262.25pt;width:443.3pt;height:126.7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" fillcolor="white [3201]" stroked="f" strokeweight=".5pt">
                <v:textbox>
                  <w:txbxContent>
                    <w:p w14:paraId="03031E02" w14:textId="20F131D7" w:rsidR="004D161A" w:rsidRPr="00B55B0E" w:rsidRDefault="00EA64C7">
                      <w:pPr>
                        <w:rPr>
                          <w:rFonts w:asciiTheme="minorHAnsi" w:hAnsiTheme="minorHAnsi" w:cstheme="minorHAnsi"/>
                          <w:color w:val="63A7DA" w:themeColor="accent6"/>
                          <w:sz w:val="22"/>
                          <w:szCs w:val="22"/>
                        </w:rPr>
                      </w:pPr>
                      <w:r w:rsidRPr="00EA64C7">
                        <w:rPr>
                          <w:rFonts w:asciiTheme="minorHAnsi" w:hAnsiTheme="minorHAnsi" w:cstheme="minorHAnsi"/>
                          <w:color w:val="63A7DA" w:themeColor="accent6"/>
                          <w:kern w:val="0"/>
                          <w:sz w:val="22"/>
                          <w:szCs w:val="22"/>
                          <w:lang w:val="fr-BE" w:eastAsia="fr-BE"/>
                        </w:rPr>
                        <w:t xml:space="preserve">Le délégué commercial fait partie de la liste des fonctions critiques de manière récurrente. La fonction est accessible à un public large qui possède de bonnes connaissances de base en informatique et des </w:t>
                      </w:r>
                      <w:proofErr w:type="spellStart"/>
                      <w:r w:rsidRPr="00EA64C7">
                        <w:rPr>
                          <w:rFonts w:asciiTheme="minorHAnsi" w:hAnsiTheme="minorHAnsi" w:cstheme="minorHAnsi"/>
                          <w:color w:val="63A7DA" w:themeColor="accent6"/>
                          <w:kern w:val="0"/>
                          <w:sz w:val="22"/>
                          <w:szCs w:val="22"/>
                          <w:lang w:val="fr-BE" w:eastAsia="fr-BE"/>
                        </w:rPr>
                        <w:t>softskills</w:t>
                      </w:r>
                      <w:proofErr w:type="spellEnd"/>
                      <w:r w:rsidRPr="00EA64C7">
                        <w:rPr>
                          <w:rFonts w:asciiTheme="minorHAnsi" w:hAnsiTheme="minorHAnsi" w:cstheme="minorHAnsi"/>
                          <w:color w:val="63A7DA" w:themeColor="accent6"/>
                          <w:kern w:val="0"/>
                          <w:sz w:val="22"/>
                          <w:szCs w:val="22"/>
                          <w:lang w:val="fr-BE" w:eastAsia="fr-BE"/>
                        </w:rPr>
                        <w:t xml:space="preserve"> « attitude » et « flexibilité ». Des modules complémentaires à la vente pourraient être envisagés.</w:t>
                      </w:r>
                      <w:r w:rsidR="00856D5A" w:rsidRPr="00856D5A">
                        <w:rPr>
                          <w:rFonts w:asciiTheme="minorHAnsi" w:hAnsiTheme="minorHAnsi" w:cstheme="minorHAnsi"/>
                          <w:color w:val="63A7DA" w:themeColor="accent6"/>
                          <w:kern w:val="0"/>
                          <w:sz w:val="22"/>
                          <w:szCs w:val="22"/>
                          <w:lang w:val="fr-BE" w:eastAsia="fr-BE"/>
                        </w:rPr>
                        <w:t>.</w:t>
                      </w:r>
                      <w:r w:rsidR="003E01B0" w:rsidRPr="003E01B0">
                        <w:rPr>
                          <w:rFonts w:asciiTheme="minorHAnsi" w:hAnsiTheme="minorHAnsi" w:cstheme="minorHAnsi"/>
                          <w:color w:val="63A7DA" w:themeColor="accent6"/>
                          <w:kern w:val="0"/>
                          <w:sz w:val="22"/>
                          <w:szCs w:val="22"/>
                          <w:lang w:val="fr-BE" w:eastAsia="fr-BE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73618A" w:rsidRPr="00C26D21">
        <w:rPr>
          <w:rFonts w:ascii="Calibri" w:eastAsia="Calibri" w:hAnsi="Calibri"/>
          <w:b/>
          <w:bCs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3F1E436D" wp14:editId="20160805">
                <wp:simplePos x="0" y="0"/>
                <wp:positionH relativeFrom="page">
                  <wp:posOffset>8786495</wp:posOffset>
                </wp:positionH>
                <wp:positionV relativeFrom="paragraph">
                  <wp:posOffset>8227060</wp:posOffset>
                </wp:positionV>
                <wp:extent cx="5139690" cy="277495"/>
                <wp:effectExtent l="0" t="0" r="0" b="0"/>
                <wp:wrapNone/>
                <wp:docPr id="131" name="Zone de texte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9690" cy="277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C8A31A" w14:textId="77777777" w:rsidR="00A72224" w:rsidRPr="0024196E" w:rsidRDefault="00A72224" w:rsidP="00C26D21">
                            <w:pPr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24196E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  <w:t>(Sur base des informations communiquées à l’Instance Bassin EFE)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E436D" id="Zone de texte 131" o:spid="_x0000_s1034" type="#_x0000_t202" style="position:absolute;margin-left:691.85pt;margin-top:647.8pt;width:404.7pt;height:21.85pt;z-index:25162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" filled="f" stroked="f" strokeweight=".5pt">
                <v:textbox>
                  <w:txbxContent>
                    <w:p w14:paraId="38C8A31A" w14:textId="77777777" w:rsidR="00A72224" w:rsidRPr="0024196E" w:rsidRDefault="00A72224" w:rsidP="00C26D21">
                      <w:pPr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</w:pPr>
                      <w:r w:rsidRPr="0024196E"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  <w:t>(Sur base des informations communiquées à l’Instance Bassin EFE)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3618A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E64AFE9" wp14:editId="5503D20D">
                <wp:simplePos x="0" y="0"/>
                <wp:positionH relativeFrom="column">
                  <wp:posOffset>8166100</wp:posOffset>
                </wp:positionH>
                <wp:positionV relativeFrom="paragraph">
                  <wp:posOffset>7188200</wp:posOffset>
                </wp:positionV>
                <wp:extent cx="3968750" cy="933450"/>
                <wp:effectExtent l="0" t="0" r="0" b="0"/>
                <wp:wrapNone/>
                <wp:docPr id="1523" name="Zone de texte 15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8750" cy="933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4EFCBB" w14:textId="1162F5D6" w:rsidR="007F77C0" w:rsidRPr="0073618A" w:rsidRDefault="004500F4" w:rsidP="007F77C0">
                            <w:pPr>
                              <w:tabs>
                                <w:tab w:val="left" w:pos="2020"/>
                              </w:tabs>
                              <w:spacing w:line="240" w:lineRule="exact"/>
                              <w:ind w:left="1416"/>
                              <w:contextualSpacing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1 </w:t>
                            </w:r>
                            <w:r w:rsidR="003D2CB8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entre de compétence</w:t>
                            </w:r>
                          </w:p>
                          <w:p w14:paraId="7C12B7BA" w14:textId="37C94A6C" w:rsidR="007F77C0" w:rsidRPr="0073618A" w:rsidRDefault="00A27385" w:rsidP="007F77C0">
                            <w:pPr>
                              <w:tabs>
                                <w:tab w:val="left" w:pos="2020"/>
                              </w:tabs>
                              <w:spacing w:line="240" w:lineRule="exact"/>
                              <w:ind w:firstLine="1416"/>
                              <w:contextualSpacing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  <w:r w:rsidRPr="0073618A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1 </w:t>
                            </w:r>
                            <w:r w:rsidR="007F77C0" w:rsidRPr="0073618A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Centre IFAPME </w:t>
                            </w:r>
                          </w:p>
                          <w:p w14:paraId="18A2102A" w14:textId="77777777" w:rsidR="007F77C0" w:rsidRDefault="007F77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64AFE9" id="Zone de texte 1523" o:spid="_x0000_s1035" type="#_x0000_t202" style="position:absolute;margin-left:643pt;margin-top:566pt;width:312.5pt;height:73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" fillcolor="white [3201]" stroked="f" strokeweight=".5pt">
                <v:textbox>
                  <w:txbxContent>
                    <w:p w14:paraId="784EFCBB" w14:textId="1162F5D6" w:rsidR="007F77C0" w:rsidRPr="0073618A" w:rsidRDefault="004500F4" w:rsidP="007F77C0">
                      <w:pPr>
                        <w:tabs>
                          <w:tab w:val="left" w:pos="2020"/>
                        </w:tabs>
                        <w:spacing w:line="240" w:lineRule="exact"/>
                        <w:ind w:left="1416"/>
                        <w:contextualSpacing/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1 </w:t>
                      </w:r>
                      <w:r w:rsidR="003D2CB8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C</w:t>
                      </w:r>
                      <w:r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entre de compétence</w:t>
                      </w:r>
                    </w:p>
                    <w:p w14:paraId="7C12B7BA" w14:textId="37C94A6C" w:rsidR="007F77C0" w:rsidRPr="0073618A" w:rsidRDefault="00A27385" w:rsidP="007F77C0">
                      <w:pPr>
                        <w:tabs>
                          <w:tab w:val="left" w:pos="2020"/>
                        </w:tabs>
                        <w:spacing w:line="240" w:lineRule="exact"/>
                        <w:ind w:firstLine="1416"/>
                        <w:contextualSpacing/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  <w:r w:rsidRPr="0073618A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1 </w:t>
                      </w:r>
                      <w:r w:rsidR="007F77C0" w:rsidRPr="0073618A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Centre IFAPME </w:t>
                      </w:r>
                    </w:p>
                    <w:p w14:paraId="18A2102A" w14:textId="77777777" w:rsidR="007F77C0" w:rsidRDefault="007F77C0"/>
                  </w:txbxContent>
                </v:textbox>
              </v:shape>
            </w:pict>
          </mc:Fallback>
        </mc:AlternateContent>
      </w:r>
      <w:r w:rsidR="00B44396" w:rsidRPr="00196301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759E37EC" wp14:editId="603FCCF3">
                <wp:simplePos x="0" y="0"/>
                <wp:positionH relativeFrom="page">
                  <wp:posOffset>9489440</wp:posOffset>
                </wp:positionH>
                <wp:positionV relativeFrom="paragraph">
                  <wp:posOffset>6626860</wp:posOffset>
                </wp:positionV>
                <wp:extent cx="3357880" cy="441325"/>
                <wp:effectExtent l="0" t="0" r="0" b="0"/>
                <wp:wrapNone/>
                <wp:docPr id="1128" name="Zone de texte 1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7880" cy="441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B798FA" w14:textId="77777777" w:rsidR="00A72224" w:rsidRPr="0024196E" w:rsidRDefault="00A72224" w:rsidP="00196301">
                            <w:pPr>
                              <w:spacing w:line="256" w:lineRule="auto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24196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Offre d’enseignement et de formation sur le Bassin EFE Hainaut-Centre</w:t>
                            </w:r>
                          </w:p>
                          <w:p w14:paraId="117472C9" w14:textId="77777777" w:rsidR="00A72224" w:rsidRPr="0024196E" w:rsidRDefault="00A72224" w:rsidP="00196301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E37EC" id="Zone de texte 1128" o:spid="_x0000_s1036" type="#_x0000_t202" style="position:absolute;margin-left:747.2pt;margin-top:521.8pt;width:264.4pt;height:34.75pt;z-index:25162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" filled="f" stroked="f" strokeweight=".5pt">
                <v:textbox>
                  <w:txbxContent>
                    <w:p w14:paraId="0FB798FA" w14:textId="77777777" w:rsidR="00A72224" w:rsidRPr="0024196E" w:rsidRDefault="00A72224" w:rsidP="00196301">
                      <w:pPr>
                        <w:spacing w:line="256" w:lineRule="auto"/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</w:pPr>
                      <w:r w:rsidRPr="0024196E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>Offre d’enseignement et de formation sur le Bassin EFE Hainaut-Centre</w:t>
                      </w:r>
                    </w:p>
                    <w:p w14:paraId="117472C9" w14:textId="77777777" w:rsidR="00A72224" w:rsidRPr="0024196E" w:rsidRDefault="00A72224" w:rsidP="00196301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222E6A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32128" behindDoc="0" locked="0" layoutInCell="1" allowOverlap="1" wp14:anchorId="0A455BD4" wp14:editId="0AA664FE">
                <wp:simplePos x="0" y="0"/>
                <wp:positionH relativeFrom="column">
                  <wp:posOffset>4751705</wp:posOffset>
                </wp:positionH>
                <wp:positionV relativeFrom="paragraph">
                  <wp:posOffset>5117465</wp:posOffset>
                </wp:positionV>
                <wp:extent cx="544195" cy="642620"/>
                <wp:effectExtent l="0" t="0" r="0" b="5080"/>
                <wp:wrapNone/>
                <wp:docPr id="142" name="Groupe 1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544195" cy="642620"/>
                          <a:chOff x="345132" y="-85651"/>
                          <a:chExt cx="99474" cy="195814"/>
                        </a:xfrm>
                      </wpg:grpSpPr>
                      <wps:wsp>
                        <wps:cNvPr id="143" name="Ellipse 143"/>
                        <wps:cNvSpPr/>
                        <wps:spPr>
                          <a:xfrm>
                            <a:off x="372840" y="-9026"/>
                            <a:ext cx="71766" cy="98122"/>
                          </a:xfrm>
                          <a:prstGeom prst="ellipse">
                            <a:avLst/>
                          </a:prstGeom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0F5F806" w14:textId="77777777" w:rsidR="00A72224" w:rsidRPr="00D80D05" w:rsidRDefault="00A72224" w:rsidP="00D80D05">
                              <w:pPr>
                                <w:jc w:val="both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Zone de texte 144"/>
                        <wps:cNvSpPr txBox="1"/>
                        <wps:spPr>
                          <a:xfrm flipH="1">
                            <a:off x="345132" y="-85651"/>
                            <a:ext cx="97554" cy="19581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7389C4C" w14:textId="4ED817AE" w:rsidR="00A72224" w:rsidRPr="00141D56" w:rsidRDefault="00332983" w:rsidP="00332983">
                              <w:pP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fr-BE"/>
                                </w:rPr>
                              </w:pPr>
                              <w:r w:rsidRPr="00141D5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fr-BE"/>
                                </w:rPr>
                                <w:t xml:space="preserve">     </w:t>
                              </w:r>
                              <w:r w:rsidR="00A72224" w:rsidRPr="00141D5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fr-BE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455BD4" id="Groupe 142" o:spid="_x0000_s1037" style="position:absolute;margin-left:374.15pt;margin-top:402.95pt;width:42.85pt;height:50.6pt;flip:x;z-index:251632128;mso-width-relative:margin;mso-height-relative:margin" coordorigin="345132,-85651" coordsize="99474,1958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">
                <v:oval id="Ellipse 143" o:spid="_x0000_s1038" style="position:absolute;left:372840;top:-9026;width:71766;height:981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" fillcolor="#8faadc" stroked="f" strokeweight=".5pt">
                  <v:stroke joinstyle="miter"/>
                  <v:textbox>
                    <w:txbxContent>
                      <w:p w14:paraId="00F5F806" w14:textId="77777777" w:rsidR="00A72224" w:rsidRPr="00D80D05" w:rsidRDefault="00A72224" w:rsidP="00D80D05">
                        <w:pPr>
                          <w:jc w:val="both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14"/>
                            <w:szCs w:val="1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144" o:spid="_x0000_s1039" type="#_x0000_t202" style="position:absolute;left:345132;top:-85651;width:97554;height:195814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" filled="f" stroked="f" strokeweight=".5pt">
                  <v:textbox>
                    <w:txbxContent>
                      <w:p w14:paraId="77389C4C" w14:textId="4ED817AE" w:rsidR="00A72224" w:rsidRPr="00141D56" w:rsidRDefault="00332983" w:rsidP="00332983">
                        <w:pP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2"/>
                            <w:szCs w:val="32"/>
                            <w:lang w:val="fr-BE"/>
                          </w:rPr>
                        </w:pPr>
                        <w:r w:rsidRPr="00141D5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2"/>
                            <w:szCs w:val="32"/>
                            <w:lang w:val="fr-BE"/>
                          </w:rPr>
                          <w:t xml:space="preserve">     </w:t>
                        </w:r>
                        <w:r w:rsidR="00A72224" w:rsidRPr="00141D5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2"/>
                            <w:szCs w:val="32"/>
                            <w:lang w:val="fr-BE"/>
                          </w:rPr>
                          <w:t>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22E6A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30080" behindDoc="0" locked="0" layoutInCell="1" allowOverlap="1" wp14:anchorId="71AA49BE" wp14:editId="2C7D082A">
                <wp:simplePos x="0" y="0"/>
                <wp:positionH relativeFrom="margin">
                  <wp:posOffset>3244850</wp:posOffset>
                </wp:positionH>
                <wp:positionV relativeFrom="paragraph">
                  <wp:posOffset>5353050</wp:posOffset>
                </wp:positionV>
                <wp:extent cx="570863" cy="431800"/>
                <wp:effectExtent l="0" t="0" r="0" b="6350"/>
                <wp:wrapNone/>
                <wp:docPr id="139" name="Groupe 1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0863" cy="431800"/>
                          <a:chOff x="114300" y="45850"/>
                          <a:chExt cx="194946" cy="218672"/>
                        </a:xfrm>
                      </wpg:grpSpPr>
                      <wps:wsp>
                        <wps:cNvPr id="140" name="Ellipse 140"/>
                        <wps:cNvSpPr/>
                        <wps:spPr>
                          <a:xfrm>
                            <a:off x="114300" y="69848"/>
                            <a:ext cx="132169" cy="156364"/>
                          </a:xfrm>
                          <a:prstGeom prst="ellipse">
                            <a:avLst/>
                          </a:prstGeom>
                          <a:solidFill>
                            <a:srgbClr val="9DC42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3C5EA71" w14:textId="77777777" w:rsidR="00A72224" w:rsidRPr="00141D56" w:rsidRDefault="00A72224" w:rsidP="00D80D05">
                              <w:pPr>
                                <w:jc w:val="both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Zone de texte 141"/>
                        <wps:cNvSpPr txBox="1"/>
                        <wps:spPr>
                          <a:xfrm>
                            <a:off x="127310" y="45850"/>
                            <a:ext cx="181936" cy="2186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ABFF3BB" w14:textId="003EFBB0" w:rsidR="00A72224" w:rsidRPr="00141D56" w:rsidRDefault="00A72224" w:rsidP="00332983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  <w:lang w:val="fr-BE"/>
                                </w:rPr>
                              </w:pPr>
                              <w:r w:rsidRPr="00141D56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  <w:lang w:val="fr-BE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AA49BE" id="Groupe 139" o:spid="_x0000_s1040" style="position:absolute;margin-left:255.5pt;margin-top:421.5pt;width:44.95pt;height:34pt;z-index:251630080;mso-position-horizontal-relative:margin;mso-width-relative:margin;mso-height-relative:margin" coordorigin="114300,45850" coordsize="194946,218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">
                <v:oval id="Ellipse 140" o:spid="_x0000_s1041" style="position:absolute;left:114300;top:69848;width:132169;height:1563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" fillcolor="#9dc42a" stroked="f" strokeweight=".5pt">
                  <v:stroke joinstyle="miter"/>
                  <v:textbox>
                    <w:txbxContent>
                      <w:p w14:paraId="73C5EA71" w14:textId="77777777" w:rsidR="00A72224" w:rsidRPr="00141D56" w:rsidRDefault="00A72224" w:rsidP="00D80D05">
                        <w:pPr>
                          <w:jc w:val="both"/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141" o:spid="_x0000_s1042" type="#_x0000_t202" style="position:absolute;left:127310;top:45850;width:181936;height:218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" filled="f" stroked="f" strokeweight=".5pt">
                  <v:textbox>
                    <w:txbxContent>
                      <w:p w14:paraId="0ABFF3BB" w14:textId="003EFBB0" w:rsidR="00A72224" w:rsidRPr="00141D56" w:rsidRDefault="00A72224" w:rsidP="00332983">
                        <w:pPr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36"/>
                            <w:szCs w:val="36"/>
                            <w:lang w:val="fr-BE"/>
                          </w:rPr>
                        </w:pPr>
                        <w:r w:rsidRPr="00141D56"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36"/>
                            <w:szCs w:val="36"/>
                            <w:lang w:val="fr-BE"/>
                          </w:rPr>
                          <w:t>C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A31D69" w:rsidRPr="00D6301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27A47926" wp14:editId="53AF0D52">
                <wp:simplePos x="0" y="0"/>
                <wp:positionH relativeFrom="margin">
                  <wp:posOffset>2226733</wp:posOffset>
                </wp:positionH>
                <wp:positionV relativeFrom="paragraph">
                  <wp:posOffset>2698084</wp:posOffset>
                </wp:positionV>
                <wp:extent cx="5136543" cy="731520"/>
                <wp:effectExtent l="0" t="0" r="0" b="0"/>
                <wp:wrapNone/>
                <wp:docPr id="1532" name="Zone de texte 1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6543" cy="731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880AAE" w14:textId="77777777" w:rsidR="00A31D69" w:rsidRPr="00310C4C" w:rsidRDefault="00A31D69" w:rsidP="00A31D69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</w:pPr>
                            <w:r w:rsidRPr="00310C4C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  <w:t xml:space="preserve">L’IBEFE préconise le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  <w:t xml:space="preserve">développement </w:t>
                            </w:r>
                            <w:r w:rsidRPr="00310C4C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  <w:t xml:space="preserve">de l'offre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  <w:t xml:space="preserve">d'enseignement et </w:t>
                            </w:r>
                            <w:r w:rsidRPr="00310C4C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  <w:t>de formation pour le métier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A47926" id="Zone de texte 1532" o:spid="_x0000_s1043" type="#_x0000_t202" style="position:absolute;margin-left:175.35pt;margin-top:212.45pt;width:404.45pt;height:57.6pt;z-index:251684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" filled="f" stroked="f" strokeweight=".5pt">
                <v:textbox>
                  <w:txbxContent>
                    <w:p w14:paraId="43880AAE" w14:textId="77777777" w:rsidR="00A31D69" w:rsidRPr="00310C4C" w:rsidRDefault="00A31D69" w:rsidP="00A31D69">
                      <w:pP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</w:pPr>
                      <w:r w:rsidRPr="00310C4C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  <w:t xml:space="preserve">L’IBEFE préconise le 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  <w:t xml:space="preserve">développement </w:t>
                      </w:r>
                      <w:r w:rsidRPr="00310C4C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  <w:t xml:space="preserve">de l'offre 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  <w:t xml:space="preserve">d'enseignement et </w:t>
                      </w:r>
                      <w:r w:rsidRPr="00310C4C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  <w:t>de formation pour le métier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8470E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50560" behindDoc="0" locked="0" layoutInCell="1" allowOverlap="1" wp14:anchorId="1932ED54" wp14:editId="7D9EE95D">
                <wp:simplePos x="0" y="0"/>
                <wp:positionH relativeFrom="column">
                  <wp:posOffset>7762550</wp:posOffset>
                </wp:positionH>
                <wp:positionV relativeFrom="paragraph">
                  <wp:posOffset>2012315</wp:posOffset>
                </wp:positionV>
                <wp:extent cx="5940000" cy="1019810"/>
                <wp:effectExtent l="0" t="0" r="22860" b="8890"/>
                <wp:wrapNone/>
                <wp:docPr id="5204" name="Groupe 52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000" cy="1019810"/>
                          <a:chOff x="-90232" y="-148177"/>
                          <a:chExt cx="5426574" cy="1020483"/>
                        </a:xfrm>
                      </wpg:grpSpPr>
                      <wpg:grpSp>
                        <wpg:cNvPr id="145" name="Groupe 145"/>
                        <wpg:cNvGrpSpPr/>
                        <wpg:grpSpPr>
                          <a:xfrm>
                            <a:off x="-90232" y="-148177"/>
                            <a:ext cx="5426574" cy="1020483"/>
                            <a:chOff x="-60348" y="-148284"/>
                            <a:chExt cx="3629434" cy="1021217"/>
                          </a:xfrm>
                        </wpg:grpSpPr>
                        <wps:wsp>
                          <wps:cNvPr id="146" name="Rectangle 146"/>
                          <wps:cNvSpPr/>
                          <wps:spPr>
                            <a:xfrm>
                              <a:off x="-42178" y="-148284"/>
                              <a:ext cx="3611264" cy="684595"/>
                            </a:xfrm>
                            <a:prstGeom prst="rect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solidFill>
                                <a:srgbClr val="63A7DA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7" name="Triangle rectangle 147"/>
                          <wps:cNvSpPr/>
                          <wps:spPr>
                            <a:xfrm rot="10800000">
                              <a:off x="-60348" y="548651"/>
                              <a:ext cx="722332" cy="324282"/>
                            </a:xfrm>
                            <a:prstGeom prst="rtTriangl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63A7DA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63A7DA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63A7DA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143" name="Zone de texte 1143"/>
                        <wps:cNvSpPr txBox="1"/>
                        <wps:spPr>
                          <a:xfrm>
                            <a:off x="813891" y="-83599"/>
                            <a:ext cx="3862552" cy="5360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7EE31BE" w14:textId="77777777" w:rsidR="00A72224" w:rsidRPr="00906763" w:rsidRDefault="00A72224" w:rsidP="0027425A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</w:pPr>
                              <w:r w:rsidRPr="00906763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  <w:t>Où se former 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732913" y="-83652"/>
                            <a:ext cx="434975" cy="493395"/>
                          </a:xfrm>
                          <a:prstGeom prst="rect">
                            <a:avLst/>
                          </a:prstGeom>
                          <a:blipFill>
                            <a:blip r:embed="rId20">
                              <a:extLst>
                                <a:ext uri="{96DAC541-7B7A-43D3-8B79-37D633B846F1}">
                                  <asvg:svgBlip xmlns:asvg="http://schemas.microsoft.com/office/drawing/2016/SVG/main" r:embed="rId21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32ED54" id="Groupe 5204" o:spid="_x0000_s1044" style="position:absolute;margin-left:611.2pt;margin-top:158.45pt;width:467.7pt;height:80.3pt;z-index:251650560;mso-width-relative:margin;mso-height-relative:margin" coordorigin="-902,-1481" coordsize="54265,102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">
                <v:group id="Groupe 145" o:spid="_x0000_s1045" style="position:absolute;left:-902;top:-1481;width:54265;height:10204" coordorigin="-603,-1482" coordsize="36294,10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YAE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KTyfCRfIxT8AAAD//wMAUEsBAi0AFAAGAAgAAAAhANvh9svuAAAAhQEAABMAAAAAAAAAAAAA&#10;AAAAAAAAAFtDb250ZW50X1R5cGVzXS54bWxQSwECLQAUAAYACAAAACEAWvQsW78AAAAVAQAACwAA&#10;AAAAAAAAAAAAAAAfAQAAX3JlbHMvLnJlbHNQSwECLQAUAAYACAAAACEAzdmABMMAAADcAAAADwAA&#10;AAAAAAAAAAAAAAAHAgAAZHJzL2Rvd25yZXYueG1sUEsFBgAAAAADAAMAtwAAAPcCAAAAAA==&#10;">
                  <v:rect id="Rectangle 146" o:spid="_x0000_s1046" style="position:absolute;left:-421;top:-1482;width:36111;height:68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" fillcolor="#63a7da" strokecolor="#63a7da" strokeweight="1pt"/>
                  <v:shapetype id="_x0000_t6" coordsize="21600,21600" o:spt="6" path="m,l,21600r21600,xe">
                    <v:stroke joinstyle="miter"/>
                    <v:path gradientshapeok="t" o:connecttype="custom" o:connectlocs="0,0;0,10800;0,21600;10800,21600;21600,21600;10800,10800" textboxrect="1800,12600,12600,19800"/>
                  </v:shapetype>
                  <v:shape id="Triangle rectangle 147" o:spid="_x0000_s1047" type="#_x0000_t6" style="position:absolute;left:-603;top:5486;width:7222;height:3243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" fillcolor="#9dcbf9" stroked="f" strokeweight="1pt">
                    <v:fill color2="#e1eefc" rotate="t" angle="45" colors="0 #9dcbf9;.5 #c3ddfa;1 #e1eefc" focus="100%" type="gradient"/>
                  </v:shape>
                </v:group>
                <v:shape id="Zone de texte 1143" o:spid="_x0000_s1048" type="#_x0000_t202" style="position:absolute;left:8138;top:-835;width:38626;height:5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" filled="f" stroked="f" strokeweight=".5pt">
                  <v:textbox>
                    <w:txbxContent>
                      <w:p w14:paraId="27EE31BE" w14:textId="77777777" w:rsidR="00A72224" w:rsidRPr="00906763" w:rsidRDefault="00A72224" w:rsidP="0027425A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</w:pPr>
                        <w:r w:rsidRPr="00906763"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  <w:t>Où se former ?</w:t>
                        </w:r>
                      </w:p>
                    </w:txbxContent>
                  </v:textbox>
                </v:shape>
                <v:rect id="Rectangle 19" o:spid="_x0000_s1049" style="position:absolute;left:7329;top:-836;width:4349;height:49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" stroked="f" strokeweight="1pt">
                  <v:fill r:id="rId22" o:title="" recolor="t" rotate="t" type="frame"/>
                </v:rect>
              </v:group>
            </w:pict>
          </mc:Fallback>
        </mc:AlternateContent>
      </w:r>
      <w:r w:rsidR="00E8470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015156C8" wp14:editId="546B882C">
                <wp:simplePos x="0" y="0"/>
                <wp:positionH relativeFrom="column">
                  <wp:posOffset>1179195</wp:posOffset>
                </wp:positionH>
                <wp:positionV relativeFrom="paragraph">
                  <wp:posOffset>2079300</wp:posOffset>
                </wp:positionV>
                <wp:extent cx="1318437" cy="637953"/>
                <wp:effectExtent l="0" t="0" r="0" b="0"/>
                <wp:wrapNone/>
                <wp:docPr id="48" name="Zone de text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8437" cy="6379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15CE0E" w14:textId="11B44306" w:rsidR="00E8470E" w:rsidRDefault="00E8470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7BF826" wp14:editId="7FF03D27">
                                  <wp:extent cx="539750" cy="539750"/>
                                  <wp:effectExtent l="0" t="0" r="0" b="0"/>
                                  <wp:docPr id="1505" name="Graphique 1505" descr="Télescope avec un remplissage u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" name="Graphique 52" descr="Télescope avec un remplissage uni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24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9750" cy="5397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5156C8" id="Zone de texte 48" o:spid="_x0000_s1050" type="#_x0000_t202" style="position:absolute;margin-left:92.85pt;margin-top:163.7pt;width:103.8pt;height:50.25pt;z-index:2516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" filled="f" stroked="f" strokeweight=".5pt">
                <v:textbox>
                  <w:txbxContent>
                    <w:p w14:paraId="5615CE0E" w14:textId="11B44306" w:rsidR="00E8470E" w:rsidRDefault="00E8470E">
                      <w:r>
                        <w:rPr>
                          <w:noProof/>
                        </w:rPr>
                        <w:drawing>
                          <wp:inline distT="0" distB="0" distL="0" distR="0" wp14:anchorId="4B7BF826" wp14:editId="7FF03D27">
                            <wp:extent cx="539750" cy="539750"/>
                            <wp:effectExtent l="0" t="0" r="0" b="0"/>
                            <wp:docPr id="1505" name="Graphique 1505" descr="Télescope avec un remplissage u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2" name="Graphique 52" descr="Télescope avec un remplissage uni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24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39750" cy="5397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8470E" w:rsidRPr="00D6301E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46464" behindDoc="0" locked="0" layoutInCell="1" allowOverlap="1" wp14:anchorId="03F92E38" wp14:editId="3C53F5B3">
                <wp:simplePos x="0" y="0"/>
                <wp:positionH relativeFrom="column">
                  <wp:posOffset>1222079</wp:posOffset>
                </wp:positionH>
                <wp:positionV relativeFrom="paragraph">
                  <wp:posOffset>2055200</wp:posOffset>
                </wp:positionV>
                <wp:extent cx="5940000" cy="1008380"/>
                <wp:effectExtent l="0" t="0" r="3810" b="1270"/>
                <wp:wrapNone/>
                <wp:docPr id="1533" name="Groupe 15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000" cy="1008380"/>
                          <a:chOff x="-16" y="0"/>
                          <a:chExt cx="3747556" cy="1008984"/>
                        </a:xfrm>
                      </wpg:grpSpPr>
                      <wps:wsp>
                        <wps:cNvPr id="1535" name="Rectangle 1535"/>
                        <wps:cNvSpPr/>
                        <wps:spPr>
                          <a:xfrm>
                            <a:off x="-16" y="0"/>
                            <a:ext cx="3747556" cy="683895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34CE60F" w14:textId="25AE64DB" w:rsidR="00A72224" w:rsidRPr="0080422D" w:rsidRDefault="00E8470E" w:rsidP="00D6301E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 xml:space="preserve">        </w:t>
                              </w:r>
                              <w:r w:rsidR="00A72224" w:rsidRPr="0080422D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>Recommandations de l'IBEFE Hainaut</w:t>
                              </w:r>
                              <w:r w:rsidR="00EA253C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>-</w:t>
                              </w:r>
                              <w:r w:rsidR="00A72224" w:rsidRPr="0080422D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>Centre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Triangle rectangle 128"/>
                        <wps:cNvSpPr/>
                        <wps:spPr>
                          <a:xfrm rot="10800000">
                            <a:off x="5578" y="684921"/>
                            <a:ext cx="684123" cy="324063"/>
                          </a:xfrm>
                          <a:prstGeom prst="rtTriangl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63A7DA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63A7DA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63A7DA">
                                  <a:tint val="23500"/>
                                  <a:satMod val="160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F92E38" id="Groupe 1533" o:spid="_x0000_s1051" style="position:absolute;margin-left:96.25pt;margin-top:161.85pt;width:467.7pt;height:79.4pt;z-index:251646464;mso-width-relative:margin;mso-height-relative:margin" coordorigin="" coordsize="37475,100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">
                <v:rect id="Rectangle 1535" o:spid="_x0000_s1052" style="position:absolute;width:37475;height:68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" fillcolor="#63a7da" stroked="f" strokeweight="1pt">
                  <v:textbox>
                    <w:txbxContent>
                      <w:p w14:paraId="434CE60F" w14:textId="25AE64DB" w:rsidR="00A72224" w:rsidRPr="0080422D" w:rsidRDefault="00E8470E" w:rsidP="00D6301E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 xml:space="preserve">        </w:t>
                        </w:r>
                        <w:r w:rsidR="00A72224" w:rsidRPr="0080422D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>Recommandations de l'IBEFE Hainaut</w:t>
                        </w:r>
                        <w:r w:rsidR="00EA253C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>-</w:t>
                        </w:r>
                        <w:r w:rsidR="00A72224" w:rsidRPr="0080422D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>Centre</w:t>
                        </w:r>
                      </w:p>
                    </w:txbxContent>
                  </v:textbox>
                </v:rect>
                <v:shape id="Triangle rectangle 128" o:spid="_x0000_s1053" type="#_x0000_t6" style="position:absolute;left:55;top:6849;width:6842;height:3240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" fillcolor="#9dcbf9" stroked="f" strokeweight="1pt">
                  <v:fill color2="#e1eefc" rotate="t" angle="45" colors="0 #9dcbf9;.5 #c3ddfa;1 #e1eefc" focus="100%" type="gradient"/>
                </v:shape>
              </v:group>
            </w:pict>
          </mc:Fallback>
        </mc:AlternateContent>
      </w:r>
      <w:r w:rsidR="00700EA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2A4402D7" wp14:editId="7C059536">
                <wp:simplePos x="0" y="0"/>
                <wp:positionH relativeFrom="column">
                  <wp:posOffset>1637665</wp:posOffset>
                </wp:positionH>
                <wp:positionV relativeFrom="paragraph">
                  <wp:posOffset>8337550</wp:posOffset>
                </wp:positionV>
                <wp:extent cx="648000" cy="648000"/>
                <wp:effectExtent l="0" t="0" r="0" b="0"/>
                <wp:wrapNone/>
                <wp:docPr id="39" name="Zone de text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000" cy="64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31F18E" w14:textId="791DE9D8" w:rsidR="00700EAE" w:rsidRDefault="00E4441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A0F79C" wp14:editId="5EB6387D">
                                  <wp:extent cx="468000" cy="468000"/>
                                  <wp:effectExtent l="0" t="0" r="8255" b="8255"/>
                                  <wp:docPr id="1507" name="Graphique 1507" descr="Porte-bloc contou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" name="Graphique 41" descr="Porte-bloc contour"/>
                                          <pic:cNvPicPr/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26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8000" cy="46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402D7" id="Zone de texte 39" o:spid="_x0000_s1054" type="#_x0000_t202" style="position:absolute;margin-left:128.95pt;margin-top:656.5pt;width:51pt;height:51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" filled="f" stroked="f" strokeweight=".5pt">
                <v:textbox>
                  <w:txbxContent>
                    <w:p w14:paraId="7E31F18E" w14:textId="791DE9D8" w:rsidR="00700EAE" w:rsidRDefault="00E44414">
                      <w:r>
                        <w:rPr>
                          <w:noProof/>
                        </w:rPr>
                        <w:drawing>
                          <wp:inline distT="0" distB="0" distL="0" distR="0" wp14:anchorId="0BA0F79C" wp14:editId="5EB6387D">
                            <wp:extent cx="468000" cy="468000"/>
                            <wp:effectExtent l="0" t="0" r="8255" b="8255"/>
                            <wp:docPr id="1507" name="Graphique 1507" descr="Porte-bloc contou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1" name="Graphique 41" descr="Porte-bloc contour"/>
                                    <pic:cNvPicPr/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26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8000" cy="46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00EAE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78208" behindDoc="0" locked="0" layoutInCell="1" allowOverlap="1" wp14:anchorId="470B2FA0" wp14:editId="7D3A39DD">
                <wp:simplePos x="0" y="0"/>
                <wp:positionH relativeFrom="margin">
                  <wp:posOffset>2362183</wp:posOffset>
                </wp:positionH>
                <wp:positionV relativeFrom="paragraph">
                  <wp:posOffset>8350250</wp:posOffset>
                </wp:positionV>
                <wp:extent cx="360000" cy="360000"/>
                <wp:effectExtent l="0" t="0" r="0" b="2540"/>
                <wp:wrapNone/>
                <wp:docPr id="16" name="Groupe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0000" cy="360000"/>
                          <a:chOff x="114300" y="51580"/>
                          <a:chExt cx="181945" cy="218672"/>
                        </a:xfrm>
                      </wpg:grpSpPr>
                      <wps:wsp>
                        <wps:cNvPr id="17" name="Ellipse 17"/>
                        <wps:cNvSpPr/>
                        <wps:spPr>
                          <a:xfrm>
                            <a:off x="114300" y="69848"/>
                            <a:ext cx="132169" cy="156364"/>
                          </a:xfrm>
                          <a:prstGeom prst="ellipse">
                            <a:avLst/>
                          </a:prstGeom>
                          <a:solidFill>
                            <a:srgbClr val="9DC42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7F22AAB" w14:textId="77777777" w:rsidR="003D6CA1" w:rsidRPr="00141D56" w:rsidRDefault="003D6CA1" w:rsidP="003D6CA1">
                              <w:pPr>
                                <w:jc w:val="both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Zone de texte 18"/>
                        <wps:cNvSpPr txBox="1"/>
                        <wps:spPr>
                          <a:xfrm>
                            <a:off x="114309" y="51580"/>
                            <a:ext cx="181936" cy="2186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05BA16F" w14:textId="77777777" w:rsidR="003D6CA1" w:rsidRPr="00B43415" w:rsidRDefault="003D6CA1" w:rsidP="003D6CA1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  <w:lang w:val="fr-BE"/>
                                </w:rPr>
                              </w:pPr>
                              <w:r w:rsidRPr="00B43415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  <w:lang w:val="fr-BE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0B2FA0" id="Groupe 16" o:spid="_x0000_s1055" style="position:absolute;margin-left:186pt;margin-top:657.5pt;width:28.35pt;height:28.35pt;z-index:251678208;mso-position-horizontal-relative:margin;mso-width-relative:margin;mso-height-relative:margin" coordorigin="114300,51580" coordsize="181945,218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">
                <v:oval id="Ellipse 17" o:spid="_x0000_s1056" style="position:absolute;left:114300;top:69848;width:132169;height:1563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" fillcolor="#9dc42a" stroked="f" strokeweight=".5pt">
                  <v:stroke joinstyle="miter"/>
                  <v:textbox>
                    <w:txbxContent>
                      <w:p w14:paraId="37F22AAB" w14:textId="77777777" w:rsidR="003D6CA1" w:rsidRPr="00141D56" w:rsidRDefault="003D6CA1" w:rsidP="003D6CA1">
                        <w:pPr>
                          <w:jc w:val="both"/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18" o:spid="_x0000_s1057" type="#_x0000_t202" style="position:absolute;left:114309;top:51580;width:181936;height:218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RaJ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" filled="f" stroked="f" strokeweight=".5pt">
                  <v:textbox>
                    <w:txbxContent>
                      <w:p w14:paraId="605BA16F" w14:textId="77777777" w:rsidR="003D6CA1" w:rsidRPr="00B43415" w:rsidRDefault="003D6CA1" w:rsidP="003D6CA1">
                        <w:pPr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8"/>
                            <w:szCs w:val="28"/>
                            <w:lang w:val="fr-BE"/>
                          </w:rPr>
                        </w:pPr>
                        <w:r w:rsidRPr="00B43415"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8"/>
                            <w:szCs w:val="28"/>
                            <w:lang w:val="fr-BE"/>
                          </w:rPr>
                          <w:t>C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700EAE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79232" behindDoc="0" locked="0" layoutInCell="1" allowOverlap="1" wp14:anchorId="45917FCE" wp14:editId="3DCAE03A">
                <wp:simplePos x="0" y="0"/>
                <wp:positionH relativeFrom="column">
                  <wp:posOffset>2349501</wp:posOffset>
                </wp:positionH>
                <wp:positionV relativeFrom="paragraph">
                  <wp:posOffset>8591550</wp:posOffset>
                </wp:positionV>
                <wp:extent cx="264701" cy="612000"/>
                <wp:effectExtent l="0" t="0" r="2540" b="0"/>
                <wp:wrapNone/>
                <wp:docPr id="22" name="Groupe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264701" cy="612000"/>
                          <a:chOff x="372840" y="-66573"/>
                          <a:chExt cx="76692" cy="203495"/>
                        </a:xfrm>
                      </wpg:grpSpPr>
                      <wps:wsp>
                        <wps:cNvPr id="29" name="Ellipse 29"/>
                        <wps:cNvSpPr/>
                        <wps:spPr>
                          <a:xfrm>
                            <a:off x="372840" y="-9026"/>
                            <a:ext cx="71766" cy="98122"/>
                          </a:xfrm>
                          <a:prstGeom prst="ellipse">
                            <a:avLst/>
                          </a:prstGeom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3F4C88D" w14:textId="77777777" w:rsidR="00B43415" w:rsidRPr="00D80D05" w:rsidRDefault="00B43415" w:rsidP="00B43415">
                              <w:pPr>
                                <w:jc w:val="both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Zone de texte 30"/>
                        <wps:cNvSpPr txBox="1"/>
                        <wps:spPr>
                          <a:xfrm flipH="1">
                            <a:off x="379718" y="-66573"/>
                            <a:ext cx="69814" cy="2034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8385FE3" w14:textId="77777777" w:rsidR="00B43415" w:rsidRPr="00F020CD" w:rsidRDefault="00B43415" w:rsidP="00B43415">
                              <w:pP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</w:pPr>
                              <w:r w:rsidRPr="00F020CD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  <w:t xml:space="preserve">     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917FCE" id="Groupe 22" o:spid="_x0000_s1058" style="position:absolute;margin-left:185pt;margin-top:676.5pt;width:20.85pt;height:48.2pt;flip:x;z-index:251679232;mso-width-relative:margin;mso-height-relative:margin" coordorigin="372840,-66573" coordsize="76692,203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">
                <v:oval id="Ellipse 29" o:spid="_x0000_s1059" style="position:absolute;left:372840;top:-9026;width:71766;height:981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" fillcolor="#8faadc" stroked="f" strokeweight=".5pt">
                  <v:stroke joinstyle="miter"/>
                  <v:textbox>
                    <w:txbxContent>
                      <w:p w14:paraId="33F4C88D" w14:textId="77777777" w:rsidR="00B43415" w:rsidRPr="00D80D05" w:rsidRDefault="00B43415" w:rsidP="00B43415">
                        <w:pPr>
                          <w:jc w:val="both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14"/>
                            <w:szCs w:val="1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30" o:spid="_x0000_s1060" type="#_x0000_t202" style="position:absolute;left:379718;top:-66573;width:69814;height:203495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" filled="f" stroked="f" strokeweight=".5pt">
                  <v:textbox>
                    <w:txbxContent>
                      <w:p w14:paraId="38385FE3" w14:textId="77777777" w:rsidR="00B43415" w:rsidRPr="00F020CD" w:rsidRDefault="00B43415" w:rsidP="00B43415">
                        <w:pP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</w:pPr>
                        <w:r w:rsidRPr="00F020CD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  <w:t xml:space="preserve">     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00EAE"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615BCBE5" wp14:editId="4D5D4F28">
                <wp:simplePos x="0" y="0"/>
                <wp:positionH relativeFrom="page">
                  <wp:posOffset>3098800</wp:posOffset>
                </wp:positionH>
                <wp:positionV relativeFrom="paragraph">
                  <wp:posOffset>8337550</wp:posOffset>
                </wp:positionV>
                <wp:extent cx="4127500" cy="1104900"/>
                <wp:effectExtent l="0" t="0" r="0" b="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7500" cy="110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502D03" w14:textId="01F50306" w:rsidR="00A62EF6" w:rsidRPr="00700EAE" w:rsidRDefault="00535403" w:rsidP="003D6CA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</w:pPr>
                            <w:r w:rsidRPr="00700EA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La création</w:t>
                            </w:r>
                            <w:r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d</w:t>
                            </w:r>
                            <w:r w:rsidR="00A76B3E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'une offre de formation et/ou d'enseignement qualifiant nouvelle ou supplémentaire est recommandée lorsque celle-ci est estimée ins</w:t>
                            </w:r>
                            <w:r w:rsidR="001B413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uffisante ou mal répartie géographiq</w:t>
                            </w:r>
                            <w:r w:rsidR="003D2CB8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u</w:t>
                            </w:r>
                            <w:r w:rsidR="001B413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ement pour couvrir les besoins socio-économiques du territoire ou que les parcours sont estimés incomplets.</w:t>
                            </w:r>
                          </w:p>
                          <w:p w14:paraId="576D19F3" w14:textId="77777777" w:rsidR="00E774D8" w:rsidRPr="00700EAE" w:rsidRDefault="00E774D8" w:rsidP="003D6CA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</w:pPr>
                          </w:p>
                          <w:p w14:paraId="14381094" w14:textId="0BD32EB7" w:rsidR="009F7ED1" w:rsidRPr="00700EAE" w:rsidRDefault="00F26AA0" w:rsidP="003D6CA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</w:pPr>
                            <w:r w:rsidRPr="00700EA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Le maintien</w:t>
                            </w:r>
                            <w:r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d'une offre de formation et/ou d'enseignement qualifiant est recommandée</w:t>
                            </w:r>
                            <w:r w:rsidR="005B621E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lorsque celle-ci est estimée suffisante et nécessaire pour assurer </w:t>
                            </w:r>
                            <w:r w:rsidR="009F7ED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la continuité des parcours de formation,</w:t>
                            </w:r>
                            <w:r w:rsidR="002D537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9F7ED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l’équilibre géographique de l’offre et pour couvrir les besoins socio-économiques identifiés dans le</w:t>
                            </w:r>
                            <w:r w:rsidR="003D6CA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9F7ED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Bassin.</w:t>
                            </w:r>
                            <w:r w:rsidR="00E774D8" w:rsidRPr="00700EAE">
                              <w:rPr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E774D8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Dans le cas où une offre d’enseignement ou de formation disparaît, l’IBEFE soutient la</w:t>
                            </w:r>
                            <w:r w:rsidR="003D6CA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E774D8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création d’une nouvelle offre équivalente.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5BCBE5" id="Zone de texte 11" o:spid="_x0000_s1061" type="#_x0000_t202" style="position:absolute;margin-left:244pt;margin-top:656.5pt;width:325pt;height:87pt;z-index:25167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" filled="f" stroked="f" strokeweight=".5pt">
                <v:textbox>
                  <w:txbxContent>
                    <w:p w14:paraId="5F502D03" w14:textId="01F50306" w:rsidR="00A62EF6" w:rsidRPr="00700EAE" w:rsidRDefault="00535403" w:rsidP="003D6CA1">
                      <w:pPr>
                        <w:jc w:val="both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</w:pPr>
                      <w:r w:rsidRPr="00700EA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14"/>
                          <w:szCs w:val="14"/>
                        </w:rPr>
                        <w:t>La création</w:t>
                      </w:r>
                      <w:r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d</w:t>
                      </w:r>
                      <w:r w:rsidR="00A76B3E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'une offre de formation et/ou d'enseignement qualifiant nouvelle ou supplémentaire est recommandée lorsque celle-ci est estimée ins</w:t>
                      </w:r>
                      <w:r w:rsidR="001B413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uffisante ou mal répartie géographiq</w:t>
                      </w:r>
                      <w:r w:rsidR="003D2CB8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u</w:t>
                      </w:r>
                      <w:r w:rsidR="001B413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ement pour couvrir les besoins socio-économiques du territoire ou que les parcours sont estimés incomplets.</w:t>
                      </w:r>
                    </w:p>
                    <w:p w14:paraId="576D19F3" w14:textId="77777777" w:rsidR="00E774D8" w:rsidRPr="00700EAE" w:rsidRDefault="00E774D8" w:rsidP="003D6CA1">
                      <w:pPr>
                        <w:jc w:val="both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</w:pPr>
                    </w:p>
                    <w:p w14:paraId="14381094" w14:textId="0BD32EB7" w:rsidR="009F7ED1" w:rsidRPr="00700EAE" w:rsidRDefault="00F26AA0" w:rsidP="003D6CA1">
                      <w:pPr>
                        <w:jc w:val="both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</w:pPr>
                      <w:r w:rsidRPr="00700EA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14"/>
                          <w:szCs w:val="14"/>
                        </w:rPr>
                        <w:t>Le maintien</w:t>
                      </w:r>
                      <w:r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d'une offre de formation et/ou d'enseignement qualifiant est recommandée</w:t>
                      </w:r>
                      <w:r w:rsidR="005B621E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lorsque celle-ci est estimée suffisante et nécessaire pour assurer </w:t>
                      </w:r>
                      <w:r w:rsidR="009F7ED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la continuité des parcours de formation,</w:t>
                      </w:r>
                      <w:r w:rsidR="002D537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9F7ED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l’équilibre géographique de l’offre et pour couvrir les besoins socio-économiques identifiés dans le</w:t>
                      </w:r>
                      <w:r w:rsidR="003D6CA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9F7ED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Bassin.</w:t>
                      </w:r>
                      <w:r w:rsidR="00E774D8" w:rsidRPr="00700EAE">
                        <w:rPr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E774D8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Dans le cas où une offre d’enseignement ou de formation disparaît, l’IBEFE soutient la</w:t>
                      </w:r>
                      <w:r w:rsidR="003D6CA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E774D8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création d’une nouvelle offre équivalente.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41D56" w:rsidRPr="00D16D02">
        <w:rPr>
          <w:rFonts w:ascii="Calibri" w:eastAsia="Calibri" w:hAnsi="Calibri"/>
          <w:b/>
          <w:bCs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0F8AEA63" wp14:editId="4B57B167">
                <wp:simplePos x="0" y="0"/>
                <wp:positionH relativeFrom="column">
                  <wp:posOffset>1255395</wp:posOffset>
                </wp:positionH>
                <wp:positionV relativeFrom="paragraph">
                  <wp:posOffset>3534410</wp:posOffset>
                </wp:positionV>
                <wp:extent cx="5932967" cy="4760595"/>
                <wp:effectExtent l="0" t="0" r="0" b="1905"/>
                <wp:wrapNone/>
                <wp:docPr id="1" name="Organigramme : Entrée manuel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2967" cy="4760595"/>
                        </a:xfrm>
                        <a:prstGeom prst="flowChartManualInpu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F082FDE" w14:textId="744E0A74" w:rsidR="00332983" w:rsidRPr="00EC2B13" w:rsidRDefault="00A72224" w:rsidP="005D5A26">
                            <w:pPr>
                              <w:pStyle w:val="Textedeprofil"/>
                              <w:pBdr>
                                <w:bottom w:val="single" w:sz="4" w:space="1" w:color="63A7DA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  <w:r w:rsidRPr="00EC2B13"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  <w:t>Développement de l'offre d'enseignement et de formation</w:t>
                            </w:r>
                          </w:p>
                          <w:p w14:paraId="4DE7F372" w14:textId="70F40A8F" w:rsidR="00A72224" w:rsidRDefault="00A72224" w:rsidP="00D16D02">
                            <w:pPr>
                              <w:pStyle w:val="Coordonnes"/>
                              <w:spacing w:before="120"/>
                              <w:ind w:right="357"/>
                              <w:jc w:val="both"/>
                              <w:rPr>
                                <w:sz w:val="22"/>
                              </w:rPr>
                            </w:pPr>
                          </w:p>
                          <w:p w14:paraId="77FA4AA5" w14:textId="77777777" w:rsidR="00332983" w:rsidRPr="0080422D" w:rsidRDefault="00332983" w:rsidP="00D16D02">
                            <w:pPr>
                              <w:pStyle w:val="Coordonnes"/>
                              <w:spacing w:before="120"/>
                              <w:ind w:right="357"/>
                              <w:jc w:val="both"/>
                              <w:rPr>
                                <w:sz w:val="22"/>
                              </w:rPr>
                            </w:pPr>
                          </w:p>
                          <w:p w14:paraId="5673490F" w14:textId="77777777" w:rsidR="00A72224" w:rsidRPr="0080422D" w:rsidRDefault="00A72224" w:rsidP="00D16D02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80422D">
                              <w:rPr>
                                <w:noProof/>
                                <w:sz w:val="12"/>
                                <w:szCs w:val="12"/>
                              </w:rPr>
                              <w:drawing>
                                <wp:inline distT="0" distB="0" distL="0" distR="0" wp14:anchorId="1FC6ACD4" wp14:editId="637A084E">
                                  <wp:extent cx="3263265" cy="2071194"/>
                                  <wp:effectExtent l="57150" t="0" r="51435" b="0"/>
                                  <wp:docPr id="1508" name="Diagramme 1508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27" r:lo="rId28" r:qs="rId29" r:cs="rId30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8AEA63" id="_x0000_t118" coordsize="21600,21600" o:spt="118" path="m,4292l21600,r,21600l,21600xe">
                <v:stroke joinstyle="miter"/>
                <v:path gradientshapeok="t" o:connecttype="custom" o:connectlocs="10800,2146;0,10800;10800,21600;21600,10800" textboxrect="0,4291,21600,21600"/>
              </v:shapetype>
              <v:shape id="Organigramme : Entrée manuelle 1" o:spid="_x0000_s1062" type="#_x0000_t118" style="position:absolute;margin-left:98.85pt;margin-top:278.3pt;width:467.15pt;height:374.8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" filled="f" stroked="f" strokeweight="1pt">
                <v:textbox>
                  <w:txbxContent>
                    <w:p w14:paraId="6F082FDE" w14:textId="744E0A74" w:rsidR="00332983" w:rsidRPr="00EC2B13" w:rsidRDefault="00A72224" w:rsidP="005D5A26">
                      <w:pPr>
                        <w:pStyle w:val="Textedeprofil"/>
                        <w:pBdr>
                          <w:bottom w:val="single" w:sz="4" w:space="1" w:color="63A7DA"/>
                        </w:pBdr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  <w:r w:rsidRPr="00EC2B13"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  <w:t>Développement de l'offre d'enseignement et de formation</w:t>
                      </w:r>
                    </w:p>
                    <w:p w14:paraId="4DE7F372" w14:textId="70F40A8F" w:rsidR="00A72224" w:rsidRDefault="00A72224" w:rsidP="00D16D02">
                      <w:pPr>
                        <w:pStyle w:val="Coordonnes"/>
                        <w:spacing w:before="120"/>
                        <w:ind w:right="357"/>
                        <w:jc w:val="both"/>
                        <w:rPr>
                          <w:sz w:val="22"/>
                        </w:rPr>
                      </w:pPr>
                    </w:p>
                    <w:p w14:paraId="77FA4AA5" w14:textId="77777777" w:rsidR="00332983" w:rsidRPr="0080422D" w:rsidRDefault="00332983" w:rsidP="00D16D02">
                      <w:pPr>
                        <w:pStyle w:val="Coordonnes"/>
                        <w:spacing w:before="120"/>
                        <w:ind w:right="357"/>
                        <w:jc w:val="both"/>
                        <w:rPr>
                          <w:sz w:val="22"/>
                        </w:rPr>
                      </w:pPr>
                    </w:p>
                    <w:p w14:paraId="5673490F" w14:textId="77777777" w:rsidR="00A72224" w:rsidRPr="0080422D" w:rsidRDefault="00A72224" w:rsidP="00D16D02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80422D">
                        <w:rPr>
                          <w:noProof/>
                          <w:sz w:val="12"/>
                          <w:szCs w:val="12"/>
                        </w:rPr>
                        <w:drawing>
                          <wp:inline distT="0" distB="0" distL="0" distR="0" wp14:anchorId="1FC6ACD4" wp14:editId="637A084E">
                            <wp:extent cx="3263265" cy="2071194"/>
                            <wp:effectExtent l="57150" t="0" r="51435" b="0"/>
                            <wp:docPr id="1508" name="Diagramme 1508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32" r:lo="rId28" r:qs="rId29" r:cs="rId30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D684D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6395DC2B" wp14:editId="7E3D97AD">
                <wp:simplePos x="0" y="0"/>
                <wp:positionH relativeFrom="margin">
                  <wp:posOffset>7283669</wp:posOffset>
                </wp:positionH>
                <wp:positionV relativeFrom="paragraph">
                  <wp:posOffset>2203012</wp:posOffset>
                </wp:positionV>
                <wp:extent cx="0" cy="5416594"/>
                <wp:effectExtent l="0" t="0" r="38100" b="12700"/>
                <wp:wrapNone/>
                <wp:docPr id="5207" name="Connecteur droit 5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416594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rgbClr val="DD026F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A63D30A" id="Connecteur droit 5207" o:spid="_x0000_s1026" style="position:absolute;flip:y;z-index:251666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573.5pt,173.45pt" to="573.5pt,59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" strokecolor="#dd026f">
                <v:stroke dashstyle="dash"/>
                <w10:wrap anchorx="margin"/>
              </v:line>
            </w:pict>
          </mc:Fallback>
        </mc:AlternateContent>
      </w:r>
      <w:r w:rsidR="00FD0A9D">
        <w:rPr>
          <w:lang w:bidi="fr-FR"/>
        </w:rPr>
        <w:br w:type="page"/>
      </w:r>
    </w:p>
    <w:tbl>
      <w:tblPr>
        <w:tblStyle w:val="Grilledutableau11"/>
        <w:tblpPr w:leftFromText="141" w:rightFromText="141" w:vertAnchor="text" w:horzAnchor="page" w:tblpX="16261" w:tblpY="8195"/>
        <w:tblW w:w="0" w:type="auto"/>
        <w:tblBorders>
          <w:top w:val="none" w:sz="0" w:space="0" w:color="auto"/>
          <w:left w:val="none" w:sz="0" w:space="0" w:color="auto"/>
          <w:bottom w:val="single" w:sz="4" w:space="0" w:color="DD026F"/>
          <w:right w:val="none" w:sz="0" w:space="0" w:color="auto"/>
          <w:insideH w:val="single" w:sz="4" w:space="0" w:color="DD026F"/>
        </w:tblBorders>
        <w:tblLayout w:type="fixed"/>
        <w:tblLook w:val="04A0" w:firstRow="1" w:lastRow="0" w:firstColumn="1" w:lastColumn="0" w:noHBand="0" w:noVBand="1"/>
      </w:tblPr>
      <w:tblGrid>
        <w:gridCol w:w="4335"/>
      </w:tblGrid>
      <w:tr w:rsidR="002D374E" w:rsidRPr="002D374E" w14:paraId="24262A15" w14:textId="77777777" w:rsidTr="00A41966">
        <w:tc>
          <w:tcPr>
            <w:tcW w:w="4335" w:type="dxa"/>
            <w:vAlign w:val="center"/>
          </w:tcPr>
          <w:p w14:paraId="43988EF9" w14:textId="2CCDDF27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color w:val="63A7DA"/>
                <w:kern w:val="0"/>
                <w:szCs w:val="24"/>
              </w:rPr>
            </w:pPr>
            <w:r w:rsidRPr="002D374E">
              <w:rPr>
                <w:rFonts w:cs="Calibri"/>
                <w:noProof/>
                <w:color w:val="63A7DA"/>
                <w:kern w:val="0"/>
                <w:szCs w:val="24"/>
              </w:rPr>
              <w:lastRenderedPageBreak/>
              <w:drawing>
                <wp:inline distT="0" distB="0" distL="0" distR="0" wp14:anchorId="3DBCC159" wp14:editId="1BF0D132">
                  <wp:extent cx="392723" cy="392723"/>
                  <wp:effectExtent l="0" t="0" r="7620" b="0"/>
                  <wp:docPr id="5239" name="Graphique 5239" descr="Utilisateu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users.svg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476" cy="403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A7084">
              <w:rPr>
                <w:b/>
                <w:color w:val="63A7DA"/>
                <w:kern w:val="0"/>
                <w:szCs w:val="24"/>
              </w:rPr>
              <w:t>655</w:t>
            </w:r>
            <w:r w:rsidRPr="002D374E">
              <w:rPr>
                <w:b/>
                <w:color w:val="63A7DA"/>
                <w:kern w:val="0"/>
                <w:szCs w:val="24"/>
              </w:rPr>
              <w:t xml:space="preserve"> DEI</w:t>
            </w:r>
            <w:r w:rsidRPr="002D374E">
              <w:rPr>
                <w:b/>
                <w:color w:val="63A7DA"/>
                <w:kern w:val="0"/>
                <w:szCs w:val="24"/>
                <w:vertAlign w:val="superscript"/>
              </w:rPr>
              <w:footnoteRef/>
            </w:r>
          </w:p>
          <w:p w14:paraId="4EB1CB03" w14:textId="72E8FE59" w:rsidR="004E11B5" w:rsidRPr="002D374E" w:rsidRDefault="004E11B5" w:rsidP="00F36F13">
            <w:pPr>
              <w:spacing w:after="160" w:line="259" w:lineRule="auto"/>
              <w:ind w:hanging="394"/>
              <w:jc w:val="right"/>
              <w:rPr>
                <w:color w:val="63A7DA"/>
                <w:kern w:val="0"/>
                <w:szCs w:val="24"/>
              </w:rPr>
            </w:pPr>
            <w:r w:rsidRPr="002D374E">
              <w:rPr>
                <w:color w:val="63A7DA"/>
                <w:kern w:val="0"/>
                <w:szCs w:val="24"/>
              </w:rPr>
              <w:t xml:space="preserve">      </w:t>
            </w:r>
            <w:proofErr w:type="gramStart"/>
            <w:r w:rsidRPr="002D374E">
              <w:rPr>
                <w:color w:val="63A7DA"/>
                <w:kern w:val="0"/>
                <w:szCs w:val="24"/>
              </w:rPr>
              <w:t>sur</w:t>
            </w:r>
            <w:proofErr w:type="gramEnd"/>
            <w:r w:rsidRPr="002D374E">
              <w:rPr>
                <w:color w:val="63A7DA"/>
                <w:kern w:val="0"/>
                <w:szCs w:val="24"/>
              </w:rPr>
              <w:t xml:space="preserve"> le métier d</w:t>
            </w:r>
            <w:r w:rsidR="00276547">
              <w:rPr>
                <w:color w:val="63A7DA"/>
                <w:kern w:val="0"/>
                <w:szCs w:val="24"/>
              </w:rPr>
              <w:t>’attaché commercial</w:t>
            </w:r>
          </w:p>
        </w:tc>
      </w:tr>
      <w:tr w:rsidR="002D374E" w:rsidRPr="002D374E" w14:paraId="10653164" w14:textId="77777777" w:rsidTr="00A41966">
        <w:tc>
          <w:tcPr>
            <w:tcW w:w="4335" w:type="dxa"/>
            <w:vAlign w:val="center"/>
          </w:tcPr>
          <w:p w14:paraId="67292E82" w14:textId="180946D5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color w:val="63A7DA"/>
                <w:kern w:val="0"/>
                <w:szCs w:val="24"/>
              </w:rPr>
            </w:pP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2AD7521B" wp14:editId="00961CB2">
                  <wp:extent cx="310417" cy="310417"/>
                  <wp:effectExtent l="0" t="0" r="0" b="0"/>
                  <wp:docPr id="5240" name="Graphique 5240" descr="Sex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gender.sv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784" cy="332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76547">
              <w:rPr>
                <w:b/>
                <w:color w:val="63A7DA"/>
                <w:kern w:val="0"/>
                <w:szCs w:val="24"/>
              </w:rPr>
              <w:t>7</w:t>
            </w:r>
            <w:r w:rsidRPr="002D374E">
              <w:rPr>
                <w:b/>
                <w:color w:val="63A7DA"/>
                <w:kern w:val="0"/>
                <w:szCs w:val="24"/>
              </w:rPr>
              <w:t xml:space="preserve"> DEI sur 10 </w:t>
            </w:r>
          </w:p>
          <w:p w14:paraId="31EA2AFC" w14:textId="77777777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color w:val="63A7DA"/>
                <w:kern w:val="0"/>
                <w:szCs w:val="24"/>
              </w:rPr>
            </w:pPr>
            <w:r w:rsidRPr="002D374E">
              <w:rPr>
                <w:color w:val="63A7DA"/>
                <w:kern w:val="0"/>
                <w:szCs w:val="24"/>
              </w:rPr>
              <w:t xml:space="preserve">        </w:t>
            </w:r>
            <w:proofErr w:type="gramStart"/>
            <w:r w:rsidRPr="002D374E">
              <w:rPr>
                <w:color w:val="63A7DA"/>
                <w:kern w:val="0"/>
                <w:szCs w:val="24"/>
              </w:rPr>
              <w:t>sont</w:t>
            </w:r>
            <w:proofErr w:type="gramEnd"/>
            <w:r w:rsidRPr="002D374E">
              <w:rPr>
                <w:color w:val="63A7DA"/>
                <w:kern w:val="0"/>
                <w:szCs w:val="24"/>
              </w:rPr>
              <w:t xml:space="preserve"> des hommes</w:t>
            </w:r>
          </w:p>
        </w:tc>
      </w:tr>
      <w:tr w:rsidR="002D374E" w:rsidRPr="002D374E" w14:paraId="3A49D6A8" w14:textId="77777777" w:rsidTr="00A41966">
        <w:tc>
          <w:tcPr>
            <w:tcW w:w="4335" w:type="dxa"/>
            <w:vAlign w:val="center"/>
          </w:tcPr>
          <w:p w14:paraId="152471A4" w14:textId="77777777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noProof/>
                <w:color w:val="63A7DA"/>
                <w:kern w:val="0"/>
                <w:szCs w:val="24"/>
              </w:rPr>
            </w:pP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367F376A" wp14:editId="19D78E9D">
                  <wp:extent cx="108000" cy="108000"/>
                  <wp:effectExtent l="0" t="0" r="6350" b="6350"/>
                  <wp:docPr id="5241" name="Graphique 5241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76432AC3" wp14:editId="7D86EE7B">
                  <wp:extent cx="108000" cy="108000"/>
                  <wp:effectExtent l="0" t="0" r="6350" b="6350"/>
                  <wp:docPr id="5242" name="Graphique 5242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01578C40" wp14:editId="3C77DB09">
                  <wp:extent cx="108000" cy="108000"/>
                  <wp:effectExtent l="0" t="0" r="6350" b="6350"/>
                  <wp:docPr id="5243" name="Graphique 5243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6730C9E7" wp14:editId="5D1AAB2E">
                  <wp:extent cx="108000" cy="108000"/>
                  <wp:effectExtent l="0" t="0" r="6350" b="6350"/>
                  <wp:docPr id="5244" name="Graphique 5244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0B023ACE" wp14:editId="6325E56A">
                  <wp:extent cx="108000" cy="108000"/>
                  <wp:effectExtent l="0" t="0" r="6350" b="6350"/>
                  <wp:docPr id="5245" name="Graphique 5245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00A068F2" wp14:editId="3FDF0E51">
                  <wp:extent cx="108000" cy="108000"/>
                  <wp:effectExtent l="0" t="0" r="6350" b="6350"/>
                  <wp:docPr id="5246" name="Graphique 5246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4423A72C" wp14:editId="6B350819">
                  <wp:extent cx="108000" cy="108000"/>
                  <wp:effectExtent l="0" t="0" r="6350" b="6350"/>
                  <wp:docPr id="5247" name="Graphique 5247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40022426" wp14:editId="6C849CA4">
                  <wp:extent cx="108000" cy="108000"/>
                  <wp:effectExtent l="0" t="0" r="6350" b="6350"/>
                  <wp:docPr id="5248" name="Graphique 5248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6541BD8A" wp14:editId="367A3FA2">
                  <wp:extent cx="108000" cy="108000"/>
                  <wp:effectExtent l="0" t="0" r="6350" b="6350"/>
                  <wp:docPr id="5249" name="Graphique 5249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01369C98" wp14:editId="0AE7EDAA">
                  <wp:extent cx="108000" cy="108000"/>
                  <wp:effectExtent l="0" t="0" r="6350" b="6350"/>
                  <wp:docPr id="5250" name="Graphique 5250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286FC7" w14:textId="3016A644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noProof/>
                <w:color w:val="63A7DA"/>
                <w:kern w:val="0"/>
                <w:szCs w:val="24"/>
              </w:rPr>
            </w:pPr>
            <w:r w:rsidRPr="002D374E">
              <w:rPr>
                <w:b/>
                <w:noProof/>
                <w:color w:val="63A7DA"/>
                <w:kern w:val="0"/>
                <w:szCs w:val="24"/>
              </w:rPr>
              <w:t xml:space="preserve">       </w:t>
            </w:r>
            <w:r w:rsidR="001806B6">
              <w:rPr>
                <w:b/>
                <w:noProof/>
                <w:color w:val="63A7DA"/>
                <w:kern w:val="0"/>
                <w:szCs w:val="24"/>
              </w:rPr>
              <w:t>Plus de</w:t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t xml:space="preserve"> </w:t>
            </w:r>
            <w:r w:rsidR="003B1EC6">
              <w:rPr>
                <w:b/>
                <w:noProof/>
                <w:color w:val="63A7DA"/>
                <w:kern w:val="0"/>
                <w:szCs w:val="24"/>
              </w:rPr>
              <w:t xml:space="preserve"> </w:t>
            </w:r>
            <w:r w:rsidR="003E7603">
              <w:rPr>
                <w:b/>
                <w:noProof/>
                <w:color w:val="63A7DA"/>
                <w:kern w:val="0"/>
                <w:szCs w:val="24"/>
              </w:rPr>
              <w:t>3</w:t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t xml:space="preserve"> DEI sur 10 </w:t>
            </w:r>
          </w:p>
          <w:p w14:paraId="5454FEE8" w14:textId="66AB3B05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noProof/>
                <w:color w:val="63A7DA"/>
                <w:kern w:val="0"/>
                <w:szCs w:val="24"/>
              </w:rPr>
            </w:pPr>
            <w:r w:rsidRPr="002D374E">
              <w:rPr>
                <w:bCs/>
                <w:noProof/>
                <w:color w:val="63A7DA"/>
                <w:kern w:val="0"/>
                <w:szCs w:val="24"/>
              </w:rPr>
              <w:t xml:space="preserve">          o</w:t>
            </w:r>
            <w:r w:rsidRPr="002D374E">
              <w:rPr>
                <w:noProof/>
                <w:color w:val="63A7DA"/>
                <w:kern w:val="0"/>
                <w:szCs w:val="24"/>
              </w:rPr>
              <w:t xml:space="preserve">nt </w:t>
            </w:r>
            <w:r w:rsidR="001806B6">
              <w:rPr>
                <w:noProof/>
                <w:color w:val="63A7DA"/>
                <w:kern w:val="0"/>
                <w:szCs w:val="24"/>
              </w:rPr>
              <w:t>plus de 50</w:t>
            </w:r>
            <w:r w:rsidR="003B1EC6">
              <w:rPr>
                <w:noProof/>
                <w:color w:val="63A7DA"/>
                <w:kern w:val="0"/>
                <w:szCs w:val="24"/>
              </w:rPr>
              <w:t xml:space="preserve"> ans</w:t>
            </w:r>
          </w:p>
        </w:tc>
      </w:tr>
    </w:tbl>
    <w:p w14:paraId="7A5E464D" w14:textId="0E98A942" w:rsidR="003A2DA2" w:rsidRPr="00B2027D" w:rsidRDefault="00D60279" w:rsidP="00092369">
      <w:pPr>
        <w:ind w:left="720" w:hanging="720"/>
        <w:rPr>
          <w:lang w:bidi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6509BA1F" wp14:editId="76004EDA">
                <wp:simplePos x="0" y="0"/>
                <wp:positionH relativeFrom="column">
                  <wp:posOffset>10278110</wp:posOffset>
                </wp:positionH>
                <wp:positionV relativeFrom="paragraph">
                  <wp:posOffset>8378400</wp:posOffset>
                </wp:positionV>
                <wp:extent cx="8890" cy="318135"/>
                <wp:effectExtent l="0" t="0" r="29210" b="24765"/>
                <wp:wrapNone/>
                <wp:docPr id="8" name="Connecteur droi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90" cy="31813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63A7DA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BAC7725" id="Connecteur droit 8" o:spid="_x0000_s1026" style="position:absolute;z-index:25169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09.3pt,659.7pt" to="810pt,68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" strokecolor="#63a7da">
                <v:stroke dashstyle="dash"/>
              </v:line>
            </w:pict>
          </mc:Fallback>
        </mc:AlternateContent>
      </w:r>
      <w:r w:rsidRPr="00EC4912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23936" behindDoc="0" locked="0" layoutInCell="1" allowOverlap="1" wp14:anchorId="50595FB6" wp14:editId="0FDD0E9E">
                <wp:simplePos x="0" y="0"/>
                <wp:positionH relativeFrom="column">
                  <wp:posOffset>7562850</wp:posOffset>
                </wp:positionH>
                <wp:positionV relativeFrom="paragraph">
                  <wp:posOffset>8115300</wp:posOffset>
                </wp:positionV>
                <wp:extent cx="5468620" cy="1534160"/>
                <wp:effectExtent l="0" t="0" r="0" b="0"/>
                <wp:wrapNone/>
                <wp:docPr id="184" name="Groupe 1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68620" cy="1534160"/>
                          <a:chOff x="0" y="0"/>
                          <a:chExt cx="3378200" cy="2427343"/>
                        </a:xfrm>
                      </wpg:grpSpPr>
                      <wps:wsp>
                        <wps:cNvPr id="185" name="Ellipse 185"/>
                        <wps:cNvSpPr/>
                        <wps:spPr>
                          <a:xfrm>
                            <a:off x="1143131" y="968231"/>
                            <a:ext cx="525186" cy="809900"/>
                          </a:xfrm>
                          <a:prstGeom prst="ellipse">
                            <a:avLst/>
                          </a:prstGeom>
                          <a:solidFill>
                            <a:srgbClr val="63A7DA"/>
                          </a:solidFill>
                          <a:ln w="12700" cap="flat" cmpd="sng" algn="ctr">
                            <a:solidFill>
                              <a:srgbClr val="63A7DA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8B5718F" w14:textId="69237C77" w:rsidR="00EC4912" w:rsidRPr="00E8742B" w:rsidRDefault="003C2FA9" w:rsidP="00EC4912">
                              <w:pPr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18"/>
                                  <w:szCs w:val="18"/>
                                </w:rPr>
                              </w:pPr>
                              <w:proofErr w:type="gramStart"/>
                              <w:r>
                                <w:rPr>
                                  <w:rFonts w:ascii="Calibri" w:hAnsi="Calibri" w:cs="Calibri"/>
                                  <w:color w:val="FFFFFF"/>
                                  <w:sz w:val="18"/>
                                  <w:szCs w:val="18"/>
                                </w:rPr>
                                <w:t>12</w:t>
                              </w:r>
                              <w:r w:rsidR="00D512A6">
                                <w:rPr>
                                  <w:rFonts w:ascii="Calibri" w:hAnsi="Calibri" w:cs="Calibri"/>
                                  <w:color w:val="FFFFFF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EC4912" w:rsidRPr="00E8742B">
                                <w:rPr>
                                  <w:rFonts w:ascii="Calibri" w:hAnsi="Calibri" w:cs="Calibri"/>
                                  <w:color w:val="FFFFFF"/>
                                  <w:sz w:val="18"/>
                                  <w:szCs w:val="18"/>
                                </w:rPr>
                                <w:t xml:space="preserve"> inscrits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" name="Ellipse 186"/>
                        <wps:cNvSpPr/>
                        <wps:spPr>
                          <a:xfrm>
                            <a:off x="1807223" y="921638"/>
                            <a:ext cx="529283" cy="798114"/>
                          </a:xfrm>
                          <a:prstGeom prst="ellipse">
                            <a:avLst/>
                          </a:prstGeom>
                          <a:solidFill>
                            <a:srgbClr val="63A7DA"/>
                          </a:solidFill>
                          <a:ln w="12700" cap="flat" cmpd="sng" algn="ctr">
                            <a:solidFill>
                              <a:srgbClr val="63A7DA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6189842" w14:textId="77777777" w:rsidR="003C2FA9" w:rsidRDefault="00DA3462" w:rsidP="00EC4912">
                              <w:pPr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color w:val="FFFFFF"/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  <w:p w14:paraId="33D23AB7" w14:textId="7DC7D3E3" w:rsidR="00EC4912" w:rsidRPr="00E8742B" w:rsidRDefault="00EC4912" w:rsidP="00EC4912">
                              <w:pPr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18"/>
                                  <w:szCs w:val="18"/>
                                </w:rPr>
                              </w:pPr>
                              <w:proofErr w:type="gramStart"/>
                              <w:r w:rsidRPr="00E8742B">
                                <w:rPr>
                                  <w:rFonts w:ascii="Calibri" w:hAnsi="Calibri" w:cs="Calibri"/>
                                  <w:color w:val="FFFFFF"/>
                                  <w:sz w:val="18"/>
                                  <w:szCs w:val="18"/>
                                </w:rPr>
                                <w:t>inscrits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Zone de texte 187"/>
                        <wps:cNvSpPr txBox="1"/>
                        <wps:spPr>
                          <a:xfrm>
                            <a:off x="865591" y="1868544"/>
                            <a:ext cx="1092200" cy="55879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3234810" w14:textId="7A9CB96C" w:rsidR="00EC4912" w:rsidRPr="00A24434" w:rsidRDefault="00A24434" w:rsidP="00EC4912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  <w:lang w:val="fr-BE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  <w:lang w:val="fr-BE"/>
                                </w:rPr>
                                <w:t>IFAPME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539" name="Groupe 1539"/>
                        <wpg:cNvGrpSpPr/>
                        <wpg:grpSpPr>
                          <a:xfrm>
                            <a:off x="0" y="0"/>
                            <a:ext cx="3378200" cy="833896"/>
                            <a:chOff x="0" y="0"/>
                            <a:chExt cx="3378200" cy="833896"/>
                          </a:xfrm>
                        </wpg:grpSpPr>
                        <wps:wsp>
                          <wps:cNvPr id="1542" name="Parenthèse ouvrante 1542"/>
                          <wps:cNvSpPr/>
                          <wps:spPr>
                            <a:xfrm rot="5400000">
                              <a:off x="1636246" y="375439"/>
                              <a:ext cx="108809" cy="808106"/>
                            </a:xfrm>
                            <a:prstGeom prst="leftBracket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rgbClr val="63A7DA"/>
                              </a:solidFill>
                              <a:prstDash val="dash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44" name="Zone de texte 1544"/>
                          <wps:cNvSpPr txBox="1"/>
                          <wps:spPr>
                            <a:xfrm>
                              <a:off x="0" y="0"/>
                              <a:ext cx="3378200" cy="4318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C265645" w14:textId="378C8931" w:rsidR="00EC4912" w:rsidRPr="002D374E" w:rsidRDefault="00EC4912" w:rsidP="00EC4912">
                                <w:pPr>
                                  <w:jc w:val="center"/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63A7DA"/>
                                    <w:sz w:val="18"/>
                                    <w:szCs w:val="18"/>
                                  </w:rPr>
                                </w:pPr>
                                <w:r w:rsidRPr="002D374E"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63A7DA"/>
                                    <w:sz w:val="18"/>
                                    <w:szCs w:val="18"/>
                                  </w:rPr>
                                  <w:t>Inscrits dans la filièr</w:t>
                                </w:r>
                                <w:r w:rsidR="00001B75"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63A7DA"/>
                                    <w:sz w:val="18"/>
                                    <w:szCs w:val="18"/>
                                  </w:rPr>
                                  <w:t>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595FB6" id="Groupe 184" o:spid="_x0000_s1063" style="position:absolute;left:0;text-align:left;margin-left:595.5pt;margin-top:639pt;width:430.6pt;height:120.8pt;z-index:251623936;mso-width-relative:margin;mso-height-relative:margin" coordsize="33782,24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">
                <v:oval id="Ellipse 185" o:spid="_x0000_s1064" style="position:absolute;left:11431;top:9682;width:5252;height:80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" fillcolor="#63a7da" strokecolor="#63a7da" strokeweight="1pt">
                  <v:stroke joinstyle="miter"/>
                  <v:textbox>
                    <w:txbxContent>
                      <w:p w14:paraId="08B5718F" w14:textId="69237C77" w:rsidR="00EC4912" w:rsidRPr="00E8742B" w:rsidRDefault="003C2FA9" w:rsidP="00EC4912">
                        <w:pPr>
                          <w:jc w:val="center"/>
                          <w:rPr>
                            <w:rFonts w:ascii="Calibri" w:hAnsi="Calibri" w:cs="Calibri"/>
                            <w:color w:val="FFFFFF"/>
                            <w:sz w:val="18"/>
                            <w:szCs w:val="18"/>
                          </w:rPr>
                        </w:pPr>
                        <w:proofErr w:type="gramStart"/>
                        <w:r>
                          <w:rPr>
                            <w:rFonts w:ascii="Calibri" w:hAnsi="Calibri" w:cs="Calibri"/>
                            <w:color w:val="FFFFFF"/>
                            <w:sz w:val="18"/>
                            <w:szCs w:val="18"/>
                          </w:rPr>
                          <w:t>12</w:t>
                        </w:r>
                        <w:r w:rsidR="00D512A6">
                          <w:rPr>
                            <w:rFonts w:ascii="Calibri" w:hAnsi="Calibri" w:cs="Calibri"/>
                            <w:color w:val="FFFFFF"/>
                            <w:sz w:val="18"/>
                            <w:szCs w:val="18"/>
                          </w:rPr>
                          <w:t xml:space="preserve"> </w:t>
                        </w:r>
                        <w:r w:rsidR="00EC4912" w:rsidRPr="00E8742B">
                          <w:rPr>
                            <w:rFonts w:ascii="Calibri" w:hAnsi="Calibri" w:cs="Calibri"/>
                            <w:color w:val="FFFFFF"/>
                            <w:sz w:val="18"/>
                            <w:szCs w:val="18"/>
                          </w:rPr>
                          <w:t xml:space="preserve"> inscrits</w:t>
                        </w:r>
                        <w:proofErr w:type="gramEnd"/>
                      </w:p>
                    </w:txbxContent>
                  </v:textbox>
                </v:oval>
                <v:oval id="Ellipse 186" o:spid="_x0000_s1065" style="position:absolute;left:18072;top:9216;width:5293;height:79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" fillcolor="#63a7da" strokecolor="#63a7da" strokeweight="1pt">
                  <v:stroke joinstyle="miter"/>
                  <v:textbox>
                    <w:txbxContent>
                      <w:p w14:paraId="76189842" w14:textId="77777777" w:rsidR="003C2FA9" w:rsidRDefault="00DA3462" w:rsidP="00EC4912">
                        <w:pPr>
                          <w:jc w:val="center"/>
                          <w:rPr>
                            <w:rFonts w:ascii="Calibri" w:hAnsi="Calibri" w:cs="Calibri"/>
                            <w:color w:val="FFFFFF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hAnsi="Calibri" w:cs="Calibri"/>
                            <w:color w:val="FFFFFF"/>
                            <w:sz w:val="18"/>
                            <w:szCs w:val="18"/>
                          </w:rPr>
                          <w:t>1</w:t>
                        </w:r>
                      </w:p>
                      <w:p w14:paraId="33D23AB7" w14:textId="7DC7D3E3" w:rsidR="00EC4912" w:rsidRPr="00E8742B" w:rsidRDefault="00EC4912" w:rsidP="00EC4912">
                        <w:pPr>
                          <w:jc w:val="center"/>
                          <w:rPr>
                            <w:rFonts w:ascii="Calibri" w:hAnsi="Calibri" w:cs="Calibri"/>
                            <w:color w:val="FFFFFF"/>
                            <w:sz w:val="18"/>
                            <w:szCs w:val="18"/>
                          </w:rPr>
                        </w:pPr>
                        <w:proofErr w:type="gramStart"/>
                        <w:r w:rsidRPr="00E8742B">
                          <w:rPr>
                            <w:rFonts w:ascii="Calibri" w:hAnsi="Calibri" w:cs="Calibri"/>
                            <w:color w:val="FFFFFF"/>
                            <w:sz w:val="18"/>
                            <w:szCs w:val="18"/>
                          </w:rPr>
                          <w:t>inscrits</w:t>
                        </w:r>
                        <w:proofErr w:type="gramEnd"/>
                      </w:p>
                    </w:txbxContent>
                  </v:textbox>
                </v:oval>
                <v:shape id="Zone de texte 187" o:spid="_x0000_s1066" type="#_x0000_t202" style="position:absolute;left:8655;top:18685;width:10922;height:5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" filled="f" stroked="f" strokeweight=".5pt">
                  <v:textbox>
                    <w:txbxContent>
                      <w:p w14:paraId="23234810" w14:textId="7A9CB96C" w:rsidR="00EC4912" w:rsidRPr="00A24434" w:rsidRDefault="00A24434" w:rsidP="00EC4912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  <w:lang w:val="fr-BE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  <w:lang w:val="fr-BE"/>
                          </w:rPr>
                          <w:t>IFAPME</w:t>
                        </w:r>
                      </w:p>
                    </w:txbxContent>
                  </v:textbox>
                </v:shape>
                <v:group id="Groupe 1539" o:spid="_x0000_s1067" style="position:absolute;width:33782;height:8338" coordsize="33782,8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">
                  <v:shapetype id="_x0000_t85" coordsize="21600,21600" o:spt="85" adj="1800" path="m21600,qx0@0l0@1qy21600,21600e" filled="f">
                    <v:formulas>
                      <v:f eqn="val #0"/>
                      <v:f eqn="sum 21600 0 #0"/>
                      <v:f eqn="prod #0 9598 32768"/>
                      <v:f eqn="sum 21600 0 @2"/>
                    </v:formulas>
                    <v:path arrowok="t" gradientshapeok="t" o:connecttype="custom" o:connectlocs="21600,0;0,10800;21600,21600" textboxrect="6326,@2,21600,@3"/>
                    <v:handles>
                      <v:h position="topLeft,#0" yrange="0,10800"/>
                    </v:handles>
                  </v:shapetype>
                  <v:shape id="Parenthèse ouvrante 1542" o:spid="_x0000_s1068" type="#_x0000_t85" style="position:absolute;left:16362;top:3753;width:1088;height:808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" adj="242" strokecolor="#63a7da">
                    <v:stroke dashstyle="dash"/>
                  </v:shape>
                  <v:shape id="Zone de texte 1544" o:spid="_x0000_s1069" type="#_x0000_t202" style="position:absolute;width:33782;height:4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" filled="f" stroked="f" strokeweight=".5pt">
                    <v:textbox>
                      <w:txbxContent>
                        <w:p w14:paraId="5C265645" w14:textId="378C8931" w:rsidR="00EC4912" w:rsidRPr="002D374E" w:rsidRDefault="00EC4912" w:rsidP="00EC4912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bCs/>
                              <w:color w:val="63A7DA"/>
                              <w:sz w:val="18"/>
                              <w:szCs w:val="18"/>
                            </w:rPr>
                          </w:pPr>
                          <w:r w:rsidRPr="002D374E">
                            <w:rPr>
                              <w:rFonts w:ascii="Calibri" w:hAnsi="Calibri" w:cs="Calibri"/>
                              <w:b/>
                              <w:bCs/>
                              <w:color w:val="63A7DA"/>
                              <w:sz w:val="18"/>
                              <w:szCs w:val="18"/>
                            </w:rPr>
                            <w:t>Inscrits dans la filièr</w:t>
                          </w:r>
                          <w:r w:rsidR="00001B75">
                            <w:rPr>
                              <w:rFonts w:ascii="Calibri" w:hAnsi="Calibri" w:cs="Calibri"/>
                              <w:b/>
                              <w:bCs/>
                              <w:color w:val="63A7DA"/>
                              <w:sz w:val="18"/>
                              <w:szCs w:val="18"/>
                            </w:rPr>
                            <w:t>e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3D2CB8" w:rsidRPr="00792F8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6137442D" wp14:editId="2CF33B81">
                <wp:simplePos x="0" y="0"/>
                <wp:positionH relativeFrom="margin">
                  <wp:align>right</wp:align>
                </wp:positionH>
                <wp:positionV relativeFrom="paragraph">
                  <wp:posOffset>7480300</wp:posOffset>
                </wp:positionV>
                <wp:extent cx="450850" cy="398145"/>
                <wp:effectExtent l="0" t="0" r="0" b="1905"/>
                <wp:wrapNone/>
                <wp:docPr id="1089" name="Rectangle 10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0" cy="398145"/>
                        </a:xfrm>
                        <a:prstGeom prst="rect">
                          <a:avLst/>
                        </a:prstGeom>
                        <a:blipFill>
                          <a:blip r:embed="rId46">
                            <a:extLst>
                              <a:ext uri="{96DAC541-7B7A-43D3-8B79-37D633B846F1}">
                                <asvg:svgBlip xmlns:asvg="http://schemas.microsoft.com/office/drawing/2016/SVG/main" r:embed="rId47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71C10C5" w14:textId="77777777" w:rsidR="00792F8E" w:rsidRDefault="00792F8E" w:rsidP="00792F8E">
                            <w:pPr>
                              <w:jc w:val="center"/>
                            </w:pPr>
                            <w:r>
                              <w:t xml:space="preserve">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37442D" id="Rectangle 1089" o:spid="_x0000_s1070" style="position:absolute;left:0;text-align:left;margin-left:-15.7pt;margin-top:589pt;width:35.5pt;height:31.35pt;z-index:2516710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" stroked="f" strokeweight="1pt">
                <v:fill r:id="rId48" o:title="" recolor="t" rotate="t" type="frame"/>
                <v:textbox>
                  <w:txbxContent>
                    <w:p w14:paraId="171C10C5" w14:textId="77777777" w:rsidR="00792F8E" w:rsidRDefault="00792F8E" w:rsidP="00792F8E">
                      <w:pPr>
                        <w:jc w:val="center"/>
                      </w:pPr>
                      <w:r>
                        <w:t xml:space="preserve">     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3C2FA9" w:rsidRPr="00432A63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91520" behindDoc="0" locked="0" layoutInCell="1" allowOverlap="1" wp14:anchorId="52A4B622" wp14:editId="2CB05D50">
                <wp:simplePos x="0" y="0"/>
                <wp:positionH relativeFrom="column">
                  <wp:posOffset>2653347</wp:posOffset>
                </wp:positionH>
                <wp:positionV relativeFrom="paragraph">
                  <wp:posOffset>8337550</wp:posOffset>
                </wp:positionV>
                <wp:extent cx="2792393" cy="1187251"/>
                <wp:effectExtent l="0" t="0" r="0" b="0"/>
                <wp:wrapNone/>
                <wp:docPr id="84" name="Groupe 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92393" cy="1187251"/>
                          <a:chOff x="217297" y="-47767"/>
                          <a:chExt cx="2793135" cy="1188213"/>
                        </a:xfrm>
                      </wpg:grpSpPr>
                      <wpg:grpSp>
                        <wpg:cNvPr id="72" name="Groupe 72"/>
                        <wpg:cNvGrpSpPr/>
                        <wpg:grpSpPr>
                          <a:xfrm>
                            <a:off x="217297" y="250453"/>
                            <a:ext cx="965835" cy="763270"/>
                            <a:chOff x="294764" y="-33660"/>
                            <a:chExt cx="1202690" cy="1463080"/>
                          </a:xfrm>
                        </wpg:grpSpPr>
                        <pic:pic xmlns:pic="http://schemas.openxmlformats.org/drawingml/2006/picture">
                          <pic:nvPicPr>
                            <pic:cNvPr id="73" name="Graphique 7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5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24265" y="-33660"/>
                              <a:ext cx="601624" cy="781696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74" name="Zone de texte 74"/>
                          <wps:cNvSpPr txBox="1"/>
                          <wps:spPr>
                            <a:xfrm>
                              <a:off x="294764" y="691550"/>
                              <a:ext cx="1202690" cy="73787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1E6D0D0" w14:textId="77777777" w:rsidR="00432A63" w:rsidRPr="00F13403" w:rsidRDefault="00432A63" w:rsidP="00432A63">
                                <w:pPr>
                                  <w:jc w:val="center"/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63A7DA"/>
                                    <w:sz w:val="22"/>
                                    <w:szCs w:val="22"/>
                                    <w:lang w:val="nl-NL"/>
                                  </w:rPr>
                                </w:pPr>
                                <w:r w:rsidRPr="00F13403">
                                  <w:rPr>
                                    <w:rFonts w:ascii="Calibri" w:hAnsi="Calibri" w:cs="Calibri"/>
                                    <w:color w:val="63A7DA"/>
                                    <w:sz w:val="22"/>
                                    <w:szCs w:val="22"/>
                                    <w:lang w:val="nl-NL"/>
                                  </w:rPr>
                                  <w:t>COMMERCE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5" name="Groupe 75"/>
                        <wpg:cNvGrpSpPr/>
                        <wpg:grpSpPr>
                          <a:xfrm>
                            <a:off x="1589096" y="220245"/>
                            <a:ext cx="1421336" cy="920201"/>
                            <a:chOff x="292035" y="779332"/>
                            <a:chExt cx="1534431" cy="1070889"/>
                          </a:xfrm>
                        </wpg:grpSpPr>
                        <pic:pic xmlns:pic="http://schemas.openxmlformats.org/drawingml/2006/picture">
                          <pic:nvPicPr>
                            <pic:cNvPr id="76" name="Graphique 7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52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92463" y="779332"/>
                              <a:ext cx="521726" cy="521727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77" name="Zone de texte 77"/>
                          <wps:cNvSpPr txBox="1"/>
                          <wps:spPr>
                            <a:xfrm>
                              <a:off x="292035" y="1275208"/>
                              <a:ext cx="1534431" cy="57501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EE59300" w14:textId="2C2F690E" w:rsidR="00432A63" w:rsidRPr="00F13403" w:rsidRDefault="000F3430" w:rsidP="00432A63">
                                <w:pPr>
                                  <w:jc w:val="center"/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63A7DA"/>
                                    <w:sz w:val="22"/>
                                    <w:szCs w:val="22"/>
                                    <w:lang w:val="nl-NL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63A7DA"/>
                                    <w:sz w:val="22"/>
                                    <w:szCs w:val="22"/>
                                    <w:lang w:val="nl-NL"/>
                                  </w:rPr>
                                  <w:t>Production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63A7DA"/>
                                    <w:sz w:val="22"/>
                                    <w:szCs w:val="22"/>
                                    <w:lang w:val="nl-NL"/>
                                  </w:rPr>
                                  <w:t xml:space="preserve"> et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63A7DA"/>
                                    <w:sz w:val="22"/>
                                    <w:szCs w:val="22"/>
                                    <w:lang w:val="nl-NL"/>
                                  </w:rPr>
                                  <w:t>distribution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63A7DA"/>
                                    <w:sz w:val="22"/>
                                    <w:szCs w:val="22"/>
                                    <w:lang w:val="nl-NL"/>
                                  </w:rPr>
                                  <w:t xml:space="preserve"> énergie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82" name="Zone de texte 82"/>
                        <wps:cNvSpPr txBox="1"/>
                        <wps:spPr>
                          <a:xfrm>
                            <a:off x="406483" y="-17560"/>
                            <a:ext cx="667385" cy="330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96FA965" w14:textId="02F268AB" w:rsidR="00432A63" w:rsidRPr="00F13403" w:rsidRDefault="009F1353" w:rsidP="00432A63">
                              <w:pPr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22"/>
                                  <w:szCs w:val="22"/>
                                </w:rPr>
                                <w:t>37</w:t>
                              </w:r>
                              <w:r w:rsidR="00432A63" w:rsidRPr="00F13403"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22"/>
                                  <w:szCs w:val="22"/>
                                </w:rPr>
                                <w:t xml:space="preserve"> OE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Zone de texte 83"/>
                        <wps:cNvSpPr txBox="1"/>
                        <wps:spPr>
                          <a:xfrm>
                            <a:off x="1926238" y="-47767"/>
                            <a:ext cx="610870" cy="330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BC257DE" w14:textId="42DFFF96" w:rsidR="00432A63" w:rsidRPr="00F13403" w:rsidRDefault="000F3430" w:rsidP="00432A63">
                              <w:pPr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22"/>
                                  <w:szCs w:val="22"/>
                                </w:rPr>
                                <w:t>11</w:t>
                              </w:r>
                              <w:r w:rsidR="00432A63" w:rsidRPr="00F13403"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22"/>
                                  <w:szCs w:val="22"/>
                                </w:rPr>
                                <w:t xml:space="preserve"> OE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A4B622" id="Groupe 84" o:spid="_x0000_s1071" style="position:absolute;left:0;text-align:left;margin-left:208.9pt;margin-top:656.5pt;width:219.85pt;height:93.5pt;z-index:251691520;mso-width-relative:margin;mso-height-relative:margin" coordorigin="2172,-477" coordsize="27931,118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">
                <v:group id="Groupe 72" o:spid="_x0000_s1072" style="position:absolute;left:2172;top:2504;width:9659;height:7633" coordorigin="2947,-336" coordsize="12026,14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BxW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xE8v4QfIBcPAAAA//8DAFBLAQItABQABgAIAAAAIQDb4fbL7gAAAIUBAAATAAAAAAAAAAAA&#10;AAAAAAAAAABbQ29udGVudF9UeXBlc10ueG1sUEsBAi0AFAAGAAgAAAAhAFr0LFu/AAAAFQEAAAsA&#10;AAAAAAAAAAAAAAAAHwEAAF9yZWxzLy5yZWxzUEsBAi0AFAAGAAgAAAAhAK98HFbEAAAA2w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Graphique 73" o:spid="_x0000_s1073" type="#_x0000_t75" style="position:absolute;left:6242;top:-336;width:6016;height:78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">
                    <v:imagedata r:id="rId53" o:title=""/>
                  </v:shape>
                  <v:shape id="Zone de texte 74" o:spid="_x0000_s1074" type="#_x0000_t202" style="position:absolute;left:2947;top:6915;width:12027;height:7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" filled="f" stroked="f" strokeweight=".5pt">
                    <v:textbox>
                      <w:txbxContent>
                        <w:p w14:paraId="31E6D0D0" w14:textId="77777777" w:rsidR="00432A63" w:rsidRPr="00F13403" w:rsidRDefault="00432A63" w:rsidP="00432A63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bCs/>
                              <w:color w:val="63A7DA"/>
                              <w:sz w:val="22"/>
                              <w:szCs w:val="22"/>
                              <w:lang w:val="nl-NL"/>
                            </w:rPr>
                          </w:pPr>
                          <w:r w:rsidRPr="00F13403">
                            <w:rPr>
                              <w:rFonts w:ascii="Calibri" w:hAnsi="Calibri" w:cs="Calibri"/>
                              <w:color w:val="63A7DA"/>
                              <w:sz w:val="22"/>
                              <w:szCs w:val="22"/>
                              <w:lang w:val="nl-NL"/>
                            </w:rPr>
                            <w:t>COMMERCE</w:t>
                          </w:r>
                        </w:p>
                      </w:txbxContent>
                    </v:textbox>
                  </v:shape>
                </v:group>
                <v:group id="Groupe 75" o:spid="_x0000_s1075" style="position:absolute;left:15890;top:2202;width:14214;height:9202" coordorigin="2920,7793" coordsize="15344,10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YQi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">
                  <v:shape id="Graphique 76" o:spid="_x0000_s1076" type="#_x0000_t75" style="position:absolute;left:6924;top:7793;width:5217;height:5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">
                    <v:imagedata r:id="rId54" o:title=""/>
                  </v:shape>
                  <v:shape id="Zone de texte 77" o:spid="_x0000_s1077" type="#_x0000_t202" style="position:absolute;left:2920;top:12752;width:15344;height:5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" filled="f" stroked="f" strokeweight=".5pt">
                    <v:textbox>
                      <w:txbxContent>
                        <w:p w14:paraId="7EE59300" w14:textId="2C2F690E" w:rsidR="00432A63" w:rsidRPr="00F13403" w:rsidRDefault="000F3430" w:rsidP="00432A63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bCs/>
                              <w:color w:val="63A7DA"/>
                              <w:sz w:val="22"/>
                              <w:szCs w:val="22"/>
                              <w:lang w:val="nl-NL"/>
                            </w:rPr>
                          </w:pPr>
                          <w:proofErr w:type="spellStart"/>
                          <w:r>
                            <w:rPr>
                              <w:rFonts w:ascii="Calibri" w:hAnsi="Calibri" w:cs="Calibri"/>
                              <w:color w:val="63A7DA"/>
                              <w:sz w:val="22"/>
                              <w:szCs w:val="22"/>
                              <w:lang w:val="nl-NL"/>
                            </w:rPr>
                            <w:t>Production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63A7DA"/>
                              <w:sz w:val="22"/>
                              <w:szCs w:val="22"/>
                              <w:lang w:val="nl-NL"/>
                            </w:rPr>
                            <w:t xml:space="preserve"> et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63A7DA"/>
                              <w:sz w:val="22"/>
                              <w:szCs w:val="22"/>
                              <w:lang w:val="nl-NL"/>
                            </w:rPr>
                            <w:t>distribution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63A7DA"/>
                              <w:sz w:val="22"/>
                              <w:szCs w:val="22"/>
                              <w:lang w:val="nl-NL"/>
                            </w:rPr>
                            <w:t xml:space="preserve"> énergie</w:t>
                          </w:r>
                        </w:p>
                      </w:txbxContent>
                    </v:textbox>
                  </v:shape>
                </v:group>
                <v:shape id="Zone de texte 82" o:spid="_x0000_s1078" type="#_x0000_t202" style="position:absolute;left:4064;top:-175;width:6674;height:3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" filled="f" stroked="f" strokeweight=".5pt">
                  <v:textbox>
                    <w:txbxContent>
                      <w:p w14:paraId="296FA965" w14:textId="02F268AB" w:rsidR="00432A63" w:rsidRPr="00F13403" w:rsidRDefault="009F1353" w:rsidP="00432A63">
                        <w:pPr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22"/>
                            <w:szCs w:val="22"/>
                          </w:rPr>
                          <w:t>37</w:t>
                        </w:r>
                        <w:r w:rsidR="00432A63" w:rsidRPr="00F13403"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22"/>
                            <w:szCs w:val="22"/>
                          </w:rPr>
                          <w:t xml:space="preserve"> OE</w:t>
                        </w:r>
                      </w:p>
                    </w:txbxContent>
                  </v:textbox>
                </v:shape>
                <v:shape id="Zone de texte 83" o:spid="_x0000_s1079" type="#_x0000_t202" style="position:absolute;left:19262;top:-477;width:6109;height:3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" filled="f" stroked="f" strokeweight=".5pt">
                  <v:textbox>
                    <w:txbxContent>
                      <w:p w14:paraId="3BC257DE" w14:textId="42DFFF96" w:rsidR="00432A63" w:rsidRPr="00F13403" w:rsidRDefault="000F3430" w:rsidP="00432A63">
                        <w:pPr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22"/>
                            <w:szCs w:val="22"/>
                          </w:rPr>
                          <w:t>11</w:t>
                        </w:r>
                        <w:r w:rsidR="00432A63" w:rsidRPr="00F13403"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22"/>
                            <w:szCs w:val="22"/>
                          </w:rPr>
                          <w:t xml:space="preserve"> OE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249B1">
        <w:rPr>
          <w:noProof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48DFC4FE" wp14:editId="6A48AF95">
                <wp:simplePos x="0" y="0"/>
                <wp:positionH relativeFrom="column">
                  <wp:posOffset>9944100</wp:posOffset>
                </wp:positionH>
                <wp:positionV relativeFrom="paragraph">
                  <wp:posOffset>9296281</wp:posOffset>
                </wp:positionV>
                <wp:extent cx="1768050" cy="353179"/>
                <wp:effectExtent l="0" t="0" r="0" b="0"/>
                <wp:wrapNone/>
                <wp:docPr id="125" name="Zone de texte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8050" cy="3531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B22F1B" w14:textId="7868A609" w:rsidR="006249B1" w:rsidRPr="00A24434" w:rsidRDefault="006249B1" w:rsidP="006249B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  <w:lang w:val="fr-BE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  <w:lang w:val="fr-BE"/>
                              </w:rPr>
                              <w:t>Centre de compétence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DFC4FE" id="Zone de texte 125" o:spid="_x0000_s1080" type="#_x0000_t202" style="position:absolute;left:0;text-align:left;margin-left:783pt;margin-top:732pt;width:139.2pt;height:27.8pt;z-index:25169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" filled="f" stroked="f" strokeweight=".5pt">
                <v:textbox>
                  <w:txbxContent>
                    <w:p w14:paraId="6FB22F1B" w14:textId="7868A609" w:rsidR="006249B1" w:rsidRPr="00A24434" w:rsidRDefault="006249B1" w:rsidP="006249B1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18"/>
                          <w:szCs w:val="18"/>
                          <w:lang w:val="fr-BE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18"/>
                          <w:szCs w:val="18"/>
                          <w:lang w:val="fr-BE"/>
                        </w:rPr>
                        <w:t>Centre de compétence</w:t>
                      </w:r>
                    </w:p>
                  </w:txbxContent>
                </v:textbox>
              </v:shape>
            </w:pict>
          </mc:Fallback>
        </mc:AlternateContent>
      </w:r>
      <w:r w:rsidR="005D1C72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 wp14:anchorId="0B4524A4" wp14:editId="362A1BF0">
                <wp:simplePos x="0" y="0"/>
                <wp:positionH relativeFrom="column">
                  <wp:posOffset>7934325</wp:posOffset>
                </wp:positionH>
                <wp:positionV relativeFrom="paragraph">
                  <wp:posOffset>1571625</wp:posOffset>
                </wp:positionV>
                <wp:extent cx="3496945" cy="1772285"/>
                <wp:effectExtent l="0" t="0" r="0" b="0"/>
                <wp:wrapNone/>
                <wp:docPr id="70" name="Groupe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96945" cy="1772285"/>
                          <a:chOff x="-444477" y="199424"/>
                          <a:chExt cx="3498027" cy="1772637"/>
                        </a:xfrm>
                      </wpg:grpSpPr>
                      <wps:wsp>
                        <wps:cNvPr id="225" name="Zone de texte 225"/>
                        <wps:cNvSpPr txBox="1"/>
                        <wps:spPr>
                          <a:xfrm>
                            <a:off x="-444477" y="431229"/>
                            <a:ext cx="1177925" cy="1539875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1F355A9" w14:textId="77777777" w:rsidR="00094BDC" w:rsidRPr="00311F79" w:rsidRDefault="00094BDC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</w:pPr>
                            </w:p>
                            <w:p w14:paraId="5F29F894" w14:textId="6BC474B8" w:rsidR="00094BDC" w:rsidRPr="00311F79" w:rsidRDefault="00A25CE7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40"/>
                                  <w:szCs w:val="44"/>
                                  <w:lang w:eastAsia="fr-BE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40"/>
                                  <w:szCs w:val="44"/>
                                  <w:lang w:eastAsia="fr-BE"/>
                                </w:rPr>
                                <w:t>13.446</w:t>
                              </w:r>
                            </w:p>
                            <w:p w14:paraId="68322AD7" w14:textId="081C3619" w:rsidR="00094BDC" w:rsidRPr="00311F79" w:rsidRDefault="00094BDC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</w:pPr>
                              <w:proofErr w:type="gramStart"/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>postes</w:t>
                              </w:r>
                              <w:proofErr w:type="gramEnd"/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 xml:space="preserve"> de travail salarié</w:t>
                              </w:r>
                            </w:p>
                            <w:p w14:paraId="67A27B94" w14:textId="77777777" w:rsidR="00094BDC" w:rsidRPr="00311F79" w:rsidRDefault="00094BDC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</w:pPr>
                              <w:proofErr w:type="gramStart"/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>en</w:t>
                              </w:r>
                              <w:proofErr w:type="gramEnd"/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 xml:space="preserve"> 2019</w:t>
                              </w:r>
                            </w:p>
                            <w:p w14:paraId="5F6BD82C" w14:textId="5A701E22" w:rsidR="00094BDC" w:rsidRPr="00311F79" w:rsidRDefault="00094BDC" w:rsidP="00820E9B">
                              <w:pPr>
                                <w:shd w:val="clear" w:color="auto" w:fill="63A7DA"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2"/>
                                  <w:szCs w:val="40"/>
                                </w:rPr>
                              </w:pPr>
                              <w:r w:rsidRPr="00311F79">
                                <w:rPr>
                                  <w:rFonts w:ascii="Calibri" w:hAnsi="Calibri" w:cs="Calibri"/>
                                  <w:noProof/>
                                  <w:color w:val="FFFFFF"/>
                                  <w:sz w:val="22"/>
                                  <w:szCs w:val="40"/>
                                </w:rPr>
                                <w:drawing>
                                  <wp:inline distT="0" distB="0" distL="0" distR="0" wp14:anchorId="4750F00B" wp14:editId="0715AA98">
                                    <wp:extent cx="392723" cy="392723"/>
                                    <wp:effectExtent l="0" t="0" r="7620" b="0"/>
                                    <wp:docPr id="204" name="Graphique 204" descr="Utilisateurs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51" name="users.svg"/>
                                            <pic:cNvPicPr/>
                                          </pic:nvPicPr>
                                          <pic:blipFill>
                                            <a:blip r:embed="rId5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  <a:ext uri="{96DAC541-7B7A-43D3-8B79-37D633B846F1}">
                                                  <asvg:svgBlip xmlns:asvg="http://schemas.microsoft.com/office/drawing/2016/SVG/main" r:embed="rId56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03476" cy="40347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750" name="Groupe 750"/>
                        <wpg:cNvGrpSpPr/>
                        <wpg:grpSpPr>
                          <a:xfrm>
                            <a:off x="1836706" y="199424"/>
                            <a:ext cx="1216844" cy="1772637"/>
                            <a:chOff x="-148563" y="154377"/>
                            <a:chExt cx="1092223" cy="1452256"/>
                          </a:xfrm>
                        </wpg:grpSpPr>
                        <wps:wsp>
                          <wps:cNvPr id="233" name="Zone de texte 233"/>
                          <wps:cNvSpPr txBox="1"/>
                          <wps:spPr>
                            <a:xfrm>
                              <a:off x="77135" y="755483"/>
                              <a:ext cx="546100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015A58E" w14:textId="77777777" w:rsidR="00094BDC" w:rsidRPr="003E2D6C" w:rsidRDefault="00094BDC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  <w:r w:rsidRPr="003E2D6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23,3%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4" name="Zone de texte 234"/>
                          <wps:cNvSpPr txBox="1"/>
                          <wps:spPr>
                            <a:xfrm>
                              <a:off x="-148563" y="1339933"/>
                              <a:ext cx="546100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97CEC95" w14:textId="15F1B48B" w:rsidR="00094BDC" w:rsidRPr="003E2D6C" w:rsidRDefault="006C4A4C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16,8</w:t>
                                </w:r>
                                <w:r w:rsidR="00094BDC" w:rsidRPr="003E2D6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5" name="Zone de texte 235"/>
                          <wps:cNvSpPr txBox="1"/>
                          <wps:spPr>
                            <a:xfrm>
                              <a:off x="397560" y="154377"/>
                              <a:ext cx="546100" cy="288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88D1294" w14:textId="77777777" w:rsidR="00094BDC" w:rsidRPr="003E2D6C" w:rsidRDefault="00094BDC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  <w:r w:rsidRPr="003E2D6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61,9%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4524A4" id="Groupe 70" o:spid="_x0000_s1081" style="position:absolute;left:0;text-align:left;margin-left:624.75pt;margin-top:123.75pt;width:275.35pt;height:139.55pt;z-index:251657728;mso-width-relative:margin;mso-height-relative:margin" coordorigin="-4444,1994" coordsize="34980,177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">
                <v:shape id="Zone de texte 225" o:spid="_x0000_s1082" type="#_x0000_t202" style="position:absolute;left:-4444;top:4312;width:11778;height:15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" fillcolor="#63a7da" stroked="f" strokeweight=".5pt">
                  <v:textbox>
                    <w:txbxContent>
                      <w:p w14:paraId="31F355A9" w14:textId="77777777" w:rsidR="00094BDC" w:rsidRPr="00311F79" w:rsidRDefault="00094BDC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</w:pPr>
                      </w:p>
                      <w:p w14:paraId="5F29F894" w14:textId="6BC474B8" w:rsidR="00094BDC" w:rsidRPr="00311F79" w:rsidRDefault="00A25CE7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b/>
                            <w:color w:val="FFFFFF"/>
                            <w:sz w:val="40"/>
                            <w:szCs w:val="44"/>
                            <w:lang w:eastAsia="fr-BE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color w:val="FFFFFF"/>
                            <w:sz w:val="40"/>
                            <w:szCs w:val="44"/>
                            <w:lang w:eastAsia="fr-BE"/>
                          </w:rPr>
                          <w:t>13.446</w:t>
                        </w:r>
                      </w:p>
                      <w:p w14:paraId="68322AD7" w14:textId="081C3619" w:rsidR="00094BDC" w:rsidRPr="00311F79" w:rsidRDefault="00094BDC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</w:pPr>
                        <w:proofErr w:type="gramStart"/>
                        <w:r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>postes</w:t>
                        </w:r>
                        <w:proofErr w:type="gramEnd"/>
                        <w:r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 xml:space="preserve"> de travail salarié</w:t>
                        </w:r>
                      </w:p>
                      <w:p w14:paraId="67A27B94" w14:textId="77777777" w:rsidR="00094BDC" w:rsidRPr="00311F79" w:rsidRDefault="00094BDC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</w:pPr>
                        <w:proofErr w:type="gramStart"/>
                        <w:r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>en</w:t>
                        </w:r>
                        <w:proofErr w:type="gramEnd"/>
                        <w:r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 xml:space="preserve"> 2019</w:t>
                        </w:r>
                      </w:p>
                      <w:p w14:paraId="5F6BD82C" w14:textId="5A701E22" w:rsidR="00094BDC" w:rsidRPr="00311F79" w:rsidRDefault="00094BDC" w:rsidP="00820E9B">
                        <w:pPr>
                          <w:shd w:val="clear" w:color="auto" w:fill="63A7DA"/>
                          <w:jc w:val="center"/>
                          <w:rPr>
                            <w:rFonts w:ascii="Calibri" w:hAnsi="Calibri" w:cs="Calibri"/>
                            <w:color w:val="FFFFFF"/>
                            <w:sz w:val="22"/>
                            <w:szCs w:val="40"/>
                          </w:rPr>
                        </w:pPr>
                        <w:r w:rsidRPr="00311F79">
                          <w:rPr>
                            <w:rFonts w:ascii="Calibri" w:hAnsi="Calibri" w:cs="Calibri"/>
                            <w:noProof/>
                            <w:color w:val="FFFFFF"/>
                            <w:sz w:val="22"/>
                            <w:szCs w:val="40"/>
                          </w:rPr>
                          <w:drawing>
                            <wp:inline distT="0" distB="0" distL="0" distR="0" wp14:anchorId="4750F00B" wp14:editId="0715AA98">
                              <wp:extent cx="392723" cy="392723"/>
                              <wp:effectExtent l="0" t="0" r="7620" b="0"/>
                              <wp:docPr id="204" name="Graphique 204" descr="Utilisateur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1" name="users.svg"/>
                                      <pic:cNvPicPr/>
                                    </pic:nvPicPr>
                                    <pic:blipFill>
                                      <a:blip r:embed="rId5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56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03476" cy="40347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group id="Groupe 750" o:spid="_x0000_s1083" style="position:absolute;left:18367;top:1994;width:12168;height:17726" coordorigin="-1485,1543" coordsize="10922,14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He5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3hbh/nhTDgCMv0FAAD//wMAUEsBAi0AFAAGAAgAAAAhANvh9svuAAAAhQEAABMAAAAAAAAAAAAA&#10;AAAAAAAAAFtDb250ZW50X1R5cGVzXS54bWxQSwECLQAUAAYACAAAACEAWvQsW78AAAAVAQAACwAA&#10;AAAAAAAAAAAAAAAfAQAAX3JlbHMvLnJlbHNQSwECLQAUAAYACAAAACEA7jx3ucMAAADcAAAADwAA&#10;AAAAAAAAAAAAAAAHAgAAZHJzL2Rvd25yZXYueG1sUEsFBgAAAAADAAMAtwAAAPcCAAAAAA==&#10;">
                  <v:shape id="Zone de texte 233" o:spid="_x0000_s1084" type="#_x0000_t202" style="position:absolute;left:771;top:7554;width:5461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" filled="f" stroked="f" strokeweight=".5pt">
                    <v:textbox>
                      <w:txbxContent>
                        <w:p w14:paraId="2015A58E" w14:textId="77777777" w:rsidR="00094BDC" w:rsidRPr="003E2D6C" w:rsidRDefault="00094BDC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  <w:r w:rsidRPr="003E2D6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23,3%</w:t>
                          </w:r>
                        </w:p>
                      </w:txbxContent>
                    </v:textbox>
                  </v:shape>
                  <v:shape id="Zone de texte 234" o:spid="_x0000_s1085" type="#_x0000_t202" style="position:absolute;left:-1485;top:13399;width:5460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" filled="f" stroked="f" strokeweight=".5pt">
                    <v:textbox>
                      <w:txbxContent>
                        <w:p w14:paraId="797CEC95" w14:textId="15F1B48B" w:rsidR="00094BDC" w:rsidRPr="003E2D6C" w:rsidRDefault="006C4A4C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16,8</w:t>
                          </w:r>
                          <w:r w:rsidR="00094BDC" w:rsidRPr="003E2D6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%</w:t>
                          </w:r>
                        </w:p>
                      </w:txbxContent>
                    </v:textbox>
                  </v:shape>
                  <v:shape id="Zone de texte 235" o:spid="_x0000_s1086" type="#_x0000_t202" style="position:absolute;left:3975;top:1543;width:5461;height: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" filled="f" stroked="f" strokeweight=".5pt">
                    <v:textbox>
                      <w:txbxContent>
                        <w:p w14:paraId="488D1294" w14:textId="77777777" w:rsidR="00094BDC" w:rsidRPr="003E2D6C" w:rsidRDefault="00094BDC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  <w:r w:rsidRPr="003E2D6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61,9%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5D1C72">
        <w:rPr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182A45B8" wp14:editId="5605D5FC">
                <wp:simplePos x="0" y="0"/>
                <wp:positionH relativeFrom="column">
                  <wp:posOffset>10289173</wp:posOffset>
                </wp:positionH>
                <wp:positionV relativeFrom="paragraph">
                  <wp:posOffset>1696085</wp:posOffset>
                </wp:positionV>
                <wp:extent cx="608220" cy="325440"/>
                <wp:effectExtent l="0" t="0" r="0" b="0"/>
                <wp:wrapNone/>
                <wp:docPr id="137" name="Zone de texte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220" cy="325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070F26" w14:textId="57CE4F63" w:rsidR="007344EA" w:rsidRPr="003E2D6C" w:rsidRDefault="006C4A4C" w:rsidP="007344EA">
                            <w:pPr>
                              <w:rPr>
                                <w:rFonts w:asciiTheme="minorHAnsi" w:hAnsiTheme="minorHAnsi" w:cstheme="minorHAnsi"/>
                                <w:color w:val="FFFFF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FFFFFF"/>
                                <w:sz w:val="22"/>
                                <w:szCs w:val="22"/>
                              </w:rPr>
                              <w:t>83,2</w:t>
                            </w:r>
                            <w:r w:rsidR="007344EA" w:rsidRPr="003E2D6C">
                              <w:rPr>
                                <w:rFonts w:asciiTheme="minorHAnsi" w:hAnsiTheme="minorHAnsi" w:cstheme="minorHAnsi"/>
                                <w:color w:val="FFFFFF"/>
                                <w:sz w:val="22"/>
                                <w:szCs w:val="22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2A45B8" id="Zone de texte 137" o:spid="_x0000_s1087" type="#_x0000_t202" style="position:absolute;left:0;text-align:left;margin-left:810.15pt;margin-top:133.55pt;width:47.9pt;height:25.65pt;z-index:25168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" filled="f" stroked="f" strokeweight=".5pt">
                <v:textbox>
                  <w:txbxContent>
                    <w:p w14:paraId="31070F26" w14:textId="57CE4F63" w:rsidR="007344EA" w:rsidRPr="003E2D6C" w:rsidRDefault="006C4A4C" w:rsidP="007344EA">
                      <w:pPr>
                        <w:rPr>
                          <w:rFonts w:asciiTheme="minorHAnsi" w:hAnsiTheme="minorHAnsi" w:cstheme="minorHAnsi"/>
                          <w:color w:val="FFFFFF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FFFFFF"/>
                          <w:sz w:val="22"/>
                          <w:szCs w:val="22"/>
                        </w:rPr>
                        <w:t>83,2</w:t>
                      </w:r>
                      <w:r w:rsidR="007344EA" w:rsidRPr="003E2D6C">
                        <w:rPr>
                          <w:rFonts w:asciiTheme="minorHAnsi" w:hAnsiTheme="minorHAnsi" w:cstheme="minorHAnsi"/>
                          <w:color w:val="FFFFFF"/>
                          <w:sz w:val="22"/>
                          <w:szCs w:val="22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432A63" w:rsidRPr="00432A63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46D86921" wp14:editId="41EA83FE">
                <wp:simplePos x="0" y="0"/>
                <wp:positionH relativeFrom="column">
                  <wp:posOffset>1590675</wp:posOffset>
                </wp:positionH>
                <wp:positionV relativeFrom="paragraph">
                  <wp:posOffset>7813040</wp:posOffset>
                </wp:positionV>
                <wp:extent cx="4861711" cy="377228"/>
                <wp:effectExtent l="0" t="0" r="15240" b="22860"/>
                <wp:wrapNone/>
                <wp:docPr id="81" name="Zone de text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1711" cy="377228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6350">
                          <a:solidFill>
                            <a:srgbClr val="63A7DA"/>
                          </a:solidFill>
                        </a:ln>
                      </wps:spPr>
                      <wps:txbx>
                        <w:txbxContent>
                          <w:p w14:paraId="6844C92E" w14:textId="77777777" w:rsidR="00432A63" w:rsidRPr="00F13403" w:rsidRDefault="00432A63" w:rsidP="00432A63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F13403"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Top des secteurs qui recrutent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en Hainaut-Centre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D86921" id="Zone de texte 81" o:spid="_x0000_s1088" type="#_x0000_t202" style="position:absolute;left:0;text-align:left;margin-left:125.25pt;margin-top:615.2pt;width:382.8pt;height:29.7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" fillcolor="#63a7da" strokecolor="#63a7da" strokeweight=".5pt">
                <v:textbox>
                  <w:txbxContent>
                    <w:p w14:paraId="6844C92E" w14:textId="77777777" w:rsidR="00432A63" w:rsidRPr="00F13403" w:rsidRDefault="00432A63" w:rsidP="00432A63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F13403"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32"/>
                          <w:szCs w:val="32"/>
                        </w:rPr>
                        <w:t>Top des secteurs qui recrutent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en Hainaut-Centre</w:t>
                      </w:r>
                    </w:p>
                  </w:txbxContent>
                </v:textbox>
              </v:shape>
            </w:pict>
          </mc:Fallback>
        </mc:AlternateContent>
      </w:r>
      <w:r w:rsidR="00D5542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52608" behindDoc="0" locked="0" layoutInCell="1" allowOverlap="1" wp14:anchorId="741A3B35" wp14:editId="3D0D4EE5">
                <wp:simplePos x="0" y="0"/>
                <wp:positionH relativeFrom="column">
                  <wp:posOffset>7708265</wp:posOffset>
                </wp:positionH>
                <wp:positionV relativeFrom="paragraph">
                  <wp:posOffset>4433570</wp:posOffset>
                </wp:positionV>
                <wp:extent cx="5939790" cy="962660"/>
                <wp:effectExtent l="0" t="0" r="22860" b="8890"/>
                <wp:wrapNone/>
                <wp:docPr id="178" name="Groupe 1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9790" cy="962660"/>
                          <a:chOff x="-1932" y="0"/>
                          <a:chExt cx="2757832" cy="889490"/>
                        </a:xfrm>
                        <a:solidFill>
                          <a:srgbClr val="4472C4"/>
                        </a:solidFill>
                      </wpg:grpSpPr>
                      <wpg:grpSp>
                        <wpg:cNvPr id="179" name="Groupe 179"/>
                        <wpg:cNvGrpSpPr/>
                        <wpg:grpSpPr>
                          <a:xfrm>
                            <a:off x="-1932" y="0"/>
                            <a:ext cx="2757832" cy="889490"/>
                            <a:chOff x="-1654" y="0"/>
                            <a:chExt cx="2357504" cy="889490"/>
                          </a:xfrm>
                          <a:grpFill/>
                        </wpg:grpSpPr>
                        <wps:wsp>
                          <wps:cNvPr id="180" name="Rectangle 180"/>
                          <wps:cNvSpPr/>
                          <wps:spPr>
                            <a:xfrm>
                              <a:off x="0" y="0"/>
                              <a:ext cx="2355850" cy="533400"/>
                            </a:xfrm>
                            <a:prstGeom prst="rect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solidFill>
                                <a:srgbClr val="63A7DA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1" name="Triangle rectangle 181"/>
                          <wps:cNvSpPr/>
                          <wps:spPr>
                            <a:xfrm rot="10800000">
                              <a:off x="-1654" y="557059"/>
                              <a:ext cx="471222" cy="332431"/>
                            </a:xfrm>
                            <a:prstGeom prst="rtTriangl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63A7DA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63A7DA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63A7DA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82" name="Zone de texte 182"/>
                        <wps:cNvSpPr txBox="1"/>
                        <wps:spPr>
                          <a:xfrm>
                            <a:off x="30464" y="21309"/>
                            <a:ext cx="2694302" cy="6313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C0B8AD4" w14:textId="77777777" w:rsidR="00C12EAC" w:rsidRPr="00384E46" w:rsidRDefault="00C12EAC" w:rsidP="00C12EAC">
                              <w:pPr>
                                <w:spacing w:after="160" w:line="259" w:lineRule="auto"/>
                                <w:jc w:val="center"/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0"/>
                                  <w:sz w:val="44"/>
                                  <w:szCs w:val="44"/>
                                  <w:lang w:val="fr-BE"/>
                                </w:rPr>
                              </w:pPr>
                              <w:r w:rsidRPr="00384E46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0"/>
                                  <w:sz w:val="44"/>
                                  <w:szCs w:val="44"/>
                                  <w:lang w:val="fr-BE"/>
                                </w:rPr>
                                <w:t>La réserve de main d'</w:t>
                              </w:r>
                              <w:proofErr w:type="spellStart"/>
                              <w:r w:rsidRPr="00384E46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0"/>
                                  <w:sz w:val="44"/>
                                  <w:szCs w:val="44"/>
                                  <w:lang w:val="fr-BE"/>
                                </w:rPr>
                                <w:t>oeuvre</w:t>
                              </w:r>
                              <w:proofErr w:type="spellEnd"/>
                            </w:p>
                            <w:p w14:paraId="29E31BFD" w14:textId="1E0DA1F9" w:rsidR="00EC4912" w:rsidRPr="00384E46" w:rsidRDefault="00EC4912" w:rsidP="00EC4912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1A3B35" id="Groupe 178" o:spid="_x0000_s1089" style="position:absolute;left:0;text-align:left;margin-left:606.95pt;margin-top:349.1pt;width:467.7pt;height:75.8pt;z-index:251652608;mso-width-relative:margin;mso-height-relative:margin" coordorigin="-19" coordsize="27578,88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">
                <v:group id="Groupe 179" o:spid="_x0000_s1090" style="position:absolute;left:-19;width:27578;height:8894" coordorigin="-16" coordsize="23575,8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EC8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swX8PhMukKsfAAAA//8DAFBLAQItABQABgAIAAAAIQDb4fbL7gAAAIUBAAATAAAAAAAAAAAA&#10;AAAAAAAAAABbQ29udGVudF9UeXBlc10ueG1sUEsBAi0AFAAGAAgAAAAhAFr0LFu/AAAAFQEAAAsA&#10;AAAAAAAAAAAAAAAAHwEAAF9yZWxzLy5yZWxzUEsBAi0AFAAGAAgAAAAhAIL4QLzEAAAA3AAAAA8A&#10;AAAAAAAAAAAAAAAABwIAAGRycy9kb3ducmV2LnhtbFBLBQYAAAAAAwADALcAAAD4AgAAAAA=&#10;">
                  <v:rect id="Rectangle 180" o:spid="_x0000_s1091" style="position:absolute;width:23558;height:5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" fillcolor="#63a7da" strokecolor="#63a7da" strokeweight="1pt"/>
                  <v:shape id="Triangle rectangle 181" o:spid="_x0000_s1092" type="#_x0000_t6" style="position:absolute;left:-16;top:5570;width:4711;height:3324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" fillcolor="#9dcbf9" stroked="f" strokeweight="1pt">
                    <v:fill color2="#e1eefc" rotate="t" angle="45" colors="0 #9dcbf9;.5 #c3ddfa;1 #e1eefc" focus="100%" type="gradient"/>
                  </v:shape>
                </v:group>
                <v:shape id="Zone de texte 182" o:spid="_x0000_s1093" type="#_x0000_t202" style="position:absolute;left:304;top:213;width:26943;height:6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" filled="f" stroked="f" strokeweight=".5pt">
                  <v:textbox>
                    <w:txbxContent>
                      <w:p w14:paraId="0C0B8AD4" w14:textId="77777777" w:rsidR="00C12EAC" w:rsidRPr="00384E46" w:rsidRDefault="00C12EAC" w:rsidP="00C12EAC">
                        <w:pPr>
                          <w:spacing w:after="160" w:line="259" w:lineRule="auto"/>
                          <w:jc w:val="center"/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0"/>
                            <w:sz w:val="44"/>
                            <w:szCs w:val="44"/>
                            <w:lang w:val="fr-BE"/>
                          </w:rPr>
                        </w:pPr>
                        <w:r w:rsidRPr="00384E46"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0"/>
                            <w:sz w:val="44"/>
                            <w:szCs w:val="44"/>
                            <w:lang w:val="fr-BE"/>
                          </w:rPr>
                          <w:t>La réserve de main d'</w:t>
                        </w:r>
                        <w:proofErr w:type="spellStart"/>
                        <w:r w:rsidRPr="00384E46"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0"/>
                            <w:sz w:val="44"/>
                            <w:szCs w:val="44"/>
                            <w:lang w:val="fr-BE"/>
                          </w:rPr>
                          <w:t>oeuvre</w:t>
                        </w:r>
                        <w:proofErr w:type="spellEnd"/>
                      </w:p>
                      <w:p w14:paraId="29E31BFD" w14:textId="1E0DA1F9" w:rsidR="00EC4912" w:rsidRPr="00384E46" w:rsidRDefault="00EC4912" w:rsidP="00EC4912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D5542A" w:rsidRPr="00E65B12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59776" behindDoc="0" locked="0" layoutInCell="1" allowOverlap="1" wp14:anchorId="3C05BDC8" wp14:editId="55FEDF9F">
                <wp:simplePos x="0" y="0"/>
                <wp:positionH relativeFrom="page">
                  <wp:posOffset>1616149</wp:posOffset>
                </wp:positionH>
                <wp:positionV relativeFrom="paragraph">
                  <wp:posOffset>4391247</wp:posOffset>
                </wp:positionV>
                <wp:extent cx="5894204" cy="1033230"/>
                <wp:effectExtent l="0" t="0" r="0" b="0"/>
                <wp:wrapNone/>
                <wp:docPr id="86" name="Groupe 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4204" cy="1033230"/>
                          <a:chOff x="-39280" y="0"/>
                          <a:chExt cx="2795180" cy="1033652"/>
                        </a:xfrm>
                      </wpg:grpSpPr>
                      <wpg:grpSp>
                        <wpg:cNvPr id="87" name="Groupe 87"/>
                        <wpg:cNvGrpSpPr/>
                        <wpg:grpSpPr>
                          <a:xfrm>
                            <a:off x="-488" y="0"/>
                            <a:ext cx="2756388" cy="1033652"/>
                            <a:chOff x="-418" y="0"/>
                            <a:chExt cx="2356268" cy="1033652"/>
                          </a:xfrm>
                        </wpg:grpSpPr>
                        <wps:wsp>
                          <wps:cNvPr id="88" name="Rectangle 88"/>
                          <wps:cNvSpPr/>
                          <wps:spPr>
                            <a:xfrm>
                              <a:off x="0" y="0"/>
                              <a:ext cx="2355850" cy="684000"/>
                            </a:xfrm>
                            <a:prstGeom prst="rect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9" name="Triangle rectangle 89"/>
                          <wps:cNvSpPr/>
                          <wps:spPr>
                            <a:xfrm rot="10800000">
                              <a:off x="-418" y="673516"/>
                              <a:ext cx="471245" cy="360136"/>
                            </a:xfrm>
                            <a:prstGeom prst="rtTriangl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63A7DA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63A7DA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63A7DA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90" name="Zone de texte 90"/>
                        <wps:cNvSpPr txBox="1"/>
                        <wps:spPr>
                          <a:xfrm>
                            <a:off x="-39280" y="81868"/>
                            <a:ext cx="2649214" cy="68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4DDDA55" w14:textId="0C37A923" w:rsidR="00E65B12" w:rsidRPr="00384E46" w:rsidRDefault="00E65B12" w:rsidP="000C2773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</w:rPr>
                              </w:pPr>
                              <w:r w:rsidRPr="00384E4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</w:rPr>
                                <w:t>L'emploi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05BDC8" id="Groupe 86" o:spid="_x0000_s1094" style="position:absolute;left:0;text-align:left;margin-left:127.25pt;margin-top:345.75pt;width:464.1pt;height:81.35pt;z-index:251659776;mso-position-horizontal-relative:page;mso-width-relative:margin;mso-height-relative:margin" coordorigin="-392" coordsize="27951,10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">
                <v:group id="Groupe 87" o:spid="_x0000_s1095" style="position:absolute;left:-4;width:27563;height:10336" coordorigin="-4" coordsize="23562,10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    <v:rect id="Rectangle 88" o:spid="_x0000_s1096" style="position:absolute;width:23558;height:68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" fillcolor="#63a7da" stroked="f" strokeweight="1pt"/>
                  <v:shape id="Triangle rectangle 89" o:spid="_x0000_s1097" type="#_x0000_t6" style="position:absolute;left:-4;top:6735;width:4712;height:360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" fillcolor="#9dcbf9" stroked="f" strokeweight="1pt">
                    <v:fill color2="#e1eefc" rotate="t" angle="45" colors="0 #9dcbf9;.5 #c3ddfa;1 #e1eefc" focus="100%" type="gradient"/>
                  </v:shape>
                </v:group>
                <v:shape id="Zone de texte 90" o:spid="_x0000_s1098" type="#_x0000_t202" style="position:absolute;left:-392;top:818;width:26491;height:6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" filled="f" stroked="f" strokeweight=".5pt">
                  <v:textbox>
                    <w:txbxContent>
                      <w:p w14:paraId="64DDDA55" w14:textId="0C37A923" w:rsidR="00E65B12" w:rsidRPr="00384E46" w:rsidRDefault="00E65B12" w:rsidP="000C2773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</w:rPr>
                        </w:pPr>
                        <w:r w:rsidRPr="00384E4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</w:rPr>
                          <w:t>L'emploi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5542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1EF3F0B3" wp14:editId="2DD5BE17">
                <wp:simplePos x="0" y="0"/>
                <wp:positionH relativeFrom="column">
                  <wp:posOffset>2407920</wp:posOffset>
                </wp:positionH>
                <wp:positionV relativeFrom="paragraph">
                  <wp:posOffset>4411064</wp:posOffset>
                </wp:positionV>
                <wp:extent cx="864000" cy="792000"/>
                <wp:effectExtent l="0" t="0" r="0" b="0"/>
                <wp:wrapNone/>
                <wp:docPr id="45" name="Zone de text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4000" cy="79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49310A" w14:textId="4E604B20" w:rsidR="00927175" w:rsidRDefault="00D5542A">
                            <w:r>
                              <w:rPr>
                                <w:noProof/>
                                <w:color w:val="auto"/>
                                <w:kern w:val="0"/>
                                <w:sz w:val="24"/>
                                <w:szCs w:val="24"/>
                                <w:lang w:bidi="fr-FR"/>
                              </w:rPr>
                              <w:drawing>
                                <wp:inline distT="0" distB="0" distL="0" distR="0" wp14:anchorId="5F2EF94B" wp14:editId="68DFF7E7">
                                  <wp:extent cx="540000" cy="540000"/>
                                  <wp:effectExtent l="0" t="0" r="0" b="0"/>
                                  <wp:docPr id="205" name="Graphique 205" descr="Porte-documents avec un remplissage u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3" name="Graphique 53" descr="Porte-documents avec un remplissage uni"/>
                                          <pic:cNvPicPr/>
                                        </pic:nvPicPr>
                                        <pic:blipFill>
                                          <a:blip r:embed="rId5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5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0000" cy="54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27175">
                              <w:rPr>
                                <w:noProof/>
                              </w:rPr>
                              <w:drawing>
                                <wp:inline distT="0" distB="0" distL="0" distR="0" wp14:anchorId="550BD882" wp14:editId="498973D5">
                                  <wp:extent cx="576000" cy="576000"/>
                                  <wp:effectExtent l="0" t="0" r="0" b="0"/>
                                  <wp:docPr id="206" name="Graphique 206" descr="Porte-documents contou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" name="Graphique 47" descr="Porte-documents contour"/>
                                          <pic:cNvPicPr/>
                                        </pic:nvPicPr>
                                        <pic:blipFill>
                                          <a:blip r:embed="rId5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6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6000" cy="576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3F0B3" id="Zone de texte 45" o:spid="_x0000_s1099" type="#_x0000_t202" style="position:absolute;left:0;text-align:left;margin-left:189.6pt;margin-top:347.35pt;width:68.05pt;height:62.3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" filled="f" stroked="f" strokeweight=".5pt">
                <v:textbox>
                  <w:txbxContent>
                    <w:p w14:paraId="7649310A" w14:textId="4E604B20" w:rsidR="00927175" w:rsidRDefault="00D5542A">
                      <w:r>
                        <w:rPr>
                          <w:noProof/>
                          <w:color w:val="auto"/>
                          <w:kern w:val="0"/>
                          <w:sz w:val="24"/>
                          <w:szCs w:val="24"/>
                          <w:lang w:bidi="fr-FR"/>
                        </w:rPr>
                        <w:drawing>
                          <wp:inline distT="0" distB="0" distL="0" distR="0" wp14:anchorId="5F2EF94B" wp14:editId="68DFF7E7">
                            <wp:extent cx="540000" cy="540000"/>
                            <wp:effectExtent l="0" t="0" r="0" b="0"/>
                            <wp:docPr id="205" name="Graphique 205" descr="Porte-documents avec un remplissage u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3" name="Graphique 53" descr="Porte-documents avec un remplissage uni"/>
                                    <pic:cNvPicPr/>
                                  </pic:nvPicPr>
                                  <pic:blipFill>
                                    <a:blip r:embed="rId5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58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0000" cy="540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27175">
                        <w:rPr>
                          <w:noProof/>
                        </w:rPr>
                        <w:drawing>
                          <wp:inline distT="0" distB="0" distL="0" distR="0" wp14:anchorId="550BD882" wp14:editId="498973D5">
                            <wp:extent cx="576000" cy="576000"/>
                            <wp:effectExtent l="0" t="0" r="0" b="0"/>
                            <wp:docPr id="206" name="Graphique 206" descr="Porte-documents contou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7" name="Graphique 47" descr="Porte-documents contour"/>
                                    <pic:cNvPicPr/>
                                  </pic:nvPicPr>
                                  <pic:blipFill>
                                    <a:blip r:embed="rId5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6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6000" cy="576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84E46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24534709" wp14:editId="7BEA3E56">
                <wp:simplePos x="0" y="0"/>
                <wp:positionH relativeFrom="column">
                  <wp:posOffset>7835265</wp:posOffset>
                </wp:positionH>
                <wp:positionV relativeFrom="paragraph">
                  <wp:posOffset>4295140</wp:posOffset>
                </wp:positionV>
                <wp:extent cx="1007745" cy="755650"/>
                <wp:effectExtent l="0" t="0" r="0" b="6350"/>
                <wp:wrapNone/>
                <wp:docPr id="43" name="Zone de text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7745" cy="755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EC9A10" w14:textId="06C085EC" w:rsidR="00B119F5" w:rsidRDefault="00B119F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DE5A92" wp14:editId="7EC47473">
                                  <wp:extent cx="648000" cy="648000"/>
                                  <wp:effectExtent l="0" t="0" r="0" b="0"/>
                                  <wp:docPr id="207" name="Graphique 207" descr="Utilisateurs avec un remplissage u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" name="Graphique 44" descr="Utilisateurs avec un remplissage uni"/>
                                          <pic:cNvPicPr/>
                                        </pic:nvPicPr>
                                        <pic:blipFill>
                                          <a:blip r:embed="rId6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6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8000" cy="64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34709" id="Zone de texte 43" o:spid="_x0000_s1100" type="#_x0000_t202" style="position:absolute;left:0;text-align:left;margin-left:616.95pt;margin-top:338.2pt;width:79.35pt;height:59.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" filled="f" stroked="f" strokeweight=".5pt">
                <v:textbox>
                  <w:txbxContent>
                    <w:p w14:paraId="2FEC9A10" w14:textId="06C085EC" w:rsidR="00B119F5" w:rsidRDefault="00B119F5">
                      <w:r>
                        <w:rPr>
                          <w:noProof/>
                        </w:rPr>
                        <w:drawing>
                          <wp:inline distT="0" distB="0" distL="0" distR="0" wp14:anchorId="22DE5A92" wp14:editId="7EC47473">
                            <wp:extent cx="648000" cy="648000"/>
                            <wp:effectExtent l="0" t="0" r="0" b="0"/>
                            <wp:docPr id="207" name="Graphique 207" descr="Utilisateurs avec un remplissage u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4" name="Graphique 44" descr="Utilisateurs avec un remplissage uni"/>
                                    <pic:cNvPicPr/>
                                  </pic:nvPicPr>
                                  <pic:blipFill>
                                    <a:blip r:embed="rId6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62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8000" cy="64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C076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39296" behindDoc="0" locked="0" layoutInCell="1" allowOverlap="1" wp14:anchorId="70C2B691" wp14:editId="64665C1B">
                <wp:simplePos x="0" y="0"/>
                <wp:positionH relativeFrom="column">
                  <wp:posOffset>172085</wp:posOffset>
                </wp:positionH>
                <wp:positionV relativeFrom="paragraph">
                  <wp:posOffset>-300680</wp:posOffset>
                </wp:positionV>
                <wp:extent cx="1510665" cy="9601200"/>
                <wp:effectExtent l="0" t="0" r="0" b="19050"/>
                <wp:wrapNone/>
                <wp:docPr id="51" name="Groupe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0665" cy="9601200"/>
                          <a:chOff x="0" y="0"/>
                          <a:chExt cx="1511027" cy="9601200"/>
                        </a:xfrm>
                      </wpg:grpSpPr>
                      <wps:wsp>
                        <wps:cNvPr id="97" name="Forme libre 3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08735" cy="9601200"/>
                          </a:xfrm>
                          <a:custGeom>
                            <a:avLst/>
                            <a:gdLst>
                              <a:gd name="T0" fmla="*/ 160 w 430"/>
                              <a:gd name="T1" fmla="*/ 0 h 3164"/>
                              <a:gd name="T2" fmla="*/ 0 w 430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0" h="3164">
                                <a:moveTo>
                                  <a:pt x="160" y="0"/>
                                </a:moveTo>
                                <a:cubicBezTo>
                                  <a:pt x="430" y="1502"/>
                                  <a:pt x="90" y="2850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orme libre 35"/>
                        <wps:cNvSpPr>
                          <a:spLocks/>
                        </wps:cNvSpPr>
                        <wps:spPr bwMode="auto">
                          <a:xfrm>
                            <a:off x="293914" y="0"/>
                            <a:ext cx="1101725" cy="9601200"/>
                          </a:xfrm>
                          <a:custGeom>
                            <a:avLst/>
                            <a:gdLst>
                              <a:gd name="T0" fmla="*/ 42 w 362"/>
                              <a:gd name="T1" fmla="*/ 0 h 3164"/>
                              <a:gd name="T2" fmla="*/ 0 w 36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2" h="3164">
                                <a:moveTo>
                                  <a:pt x="42" y="0"/>
                                </a:moveTo>
                                <a:cubicBezTo>
                                  <a:pt x="362" y="1456"/>
                                  <a:pt x="90" y="2791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orme libre 36"/>
                        <wps:cNvSpPr>
                          <a:spLocks/>
                        </wps:cNvSpPr>
                        <wps:spPr bwMode="auto">
                          <a:xfrm>
                            <a:off x="348342" y="0"/>
                            <a:ext cx="1162685" cy="9601200"/>
                          </a:xfrm>
                          <a:custGeom>
                            <a:avLst/>
                            <a:gdLst>
                              <a:gd name="T0" fmla="*/ 80 w 382"/>
                              <a:gd name="T1" fmla="*/ 0 h 3164"/>
                              <a:gd name="T2" fmla="*/ 0 w 38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2" h="3164">
                                <a:moveTo>
                                  <a:pt x="80" y="0"/>
                                </a:moveTo>
                                <a:cubicBezTo>
                                  <a:pt x="382" y="1458"/>
                                  <a:pt x="96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orme libre 3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174750" cy="9601200"/>
                          </a:xfrm>
                          <a:custGeom>
                            <a:avLst/>
                            <a:gdLst>
                              <a:gd name="T0" fmla="*/ 87 w 386"/>
                              <a:gd name="T1" fmla="*/ 0 h 3164"/>
                              <a:gd name="T2" fmla="*/ 0 w 386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6" h="3164">
                                <a:moveTo>
                                  <a:pt x="87" y="0"/>
                                </a:moveTo>
                                <a:cubicBezTo>
                                  <a:pt x="386" y="1461"/>
                                  <a:pt x="95" y="2793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orme libre 38"/>
                        <wps:cNvSpPr>
                          <a:spLocks/>
                        </wps:cNvSpPr>
                        <wps:spPr bwMode="auto">
                          <a:xfrm>
                            <a:off x="119742" y="0"/>
                            <a:ext cx="1159510" cy="9601200"/>
                          </a:xfrm>
                          <a:custGeom>
                            <a:avLst/>
                            <a:gdLst>
                              <a:gd name="T0" fmla="*/ 79 w 381"/>
                              <a:gd name="T1" fmla="*/ 0 h 3164"/>
                              <a:gd name="T2" fmla="*/ 0 w 381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1" h="3164">
                                <a:moveTo>
                                  <a:pt x="79" y="0"/>
                                </a:moveTo>
                                <a:cubicBezTo>
                                  <a:pt x="381" y="1458"/>
                                  <a:pt x="95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08D824" id="Groupe 51" o:spid="_x0000_s1026" style="position:absolute;margin-left:13.55pt;margin-top:-23.7pt;width:118.95pt;height:756pt;z-index:251639296" coordsize="15110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">
                <v:shape id="Forme libre 34" o:spid="_x0000_s1027" style="position:absolute;width:13087;height:96012;visibility:visible;mso-wrap-style:square;v-text-anchor:top" coordsize="430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" path="m160,c430,1502,90,2850,,3164e" filled="f" fillcolor="#fffffe" strokecolor="#fffffe" strokeweight=".5pt">
                  <v:stroke joinstyle="miter"/>
                  <v:shadow color="#8c8682"/>
                  <v:path arrowok="t" o:connecttype="custom" o:connectlocs="486971,0;0,9601200" o:connectangles="0,0"/>
                </v:shape>
                <v:shape id="Forme libre 35" o:spid="_x0000_s1028" style="position:absolute;left:2939;width:11017;height:96012;visibility:visible;mso-wrap-style:square;v-text-anchor:top" coordsize="36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" path="m42,c362,1456,90,2791,,3164e" filled="f" fillcolor="#fffffe" strokecolor="#fffffe" strokeweight=".5pt">
                  <v:stroke joinstyle="miter"/>
                  <v:shadow color="#8c8682"/>
                  <v:path arrowok="t" o:connecttype="custom" o:connectlocs="127824,0;0,9601200" o:connectangles="0,0"/>
                </v:shape>
                <v:shape id="Forme libre 36" o:spid="_x0000_s1029" style="position:absolute;left:3483;width:11627;height:96012;visibility:visible;mso-wrap-style:square;v-text-anchor:top" coordsize="38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" path="m80,c382,1458,96,2789,,3164e" filled="f" fillcolor="#fffffe" strokecolor="#efb32f" strokeweight=".5pt">
                  <v:stroke joinstyle="miter"/>
                  <v:shadow color="#8c8682"/>
                  <v:path arrowok="t" o:connecttype="custom" o:connectlocs="243494,0;0,9601200" o:connectangles="0,0"/>
                </v:shape>
                <v:shape id="Forme libre 37" o:spid="_x0000_s1030" style="position:absolute;left:2286;width:11747;height:96012;visibility:visible;mso-wrap-style:square;v-text-anchor:top" coordsize="386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" path="m87,c386,1461,95,2793,,3164e" filled="f" fillcolor="#fffffe" strokecolor="#fffffe" strokeweight=".5pt">
                  <v:stroke joinstyle="miter"/>
                  <v:shadow color="#8c8682"/>
                  <v:path arrowok="t" o:connecttype="custom" o:connectlocs="264775,0;0,9601200" o:connectangles="0,0"/>
                </v:shape>
                <v:shape id="Forme libre 38" o:spid="_x0000_s1031" style="position:absolute;left:1197;width:11595;height:96012;visibility:visible;mso-wrap-style:square;v-text-anchor:top" coordsize="381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" path="m79,c381,1458,95,2789,,3164e" filled="f" strokecolor="#4472c4" strokeweight=".5pt">
                  <v:stroke joinstyle="miter"/>
                  <v:path arrowok="t" o:connecttype="custom" o:connectlocs="240423,0;0,9601200" o:connectangles="0,0"/>
                </v:shape>
              </v:group>
            </w:pict>
          </mc:Fallback>
        </mc:AlternateContent>
      </w:r>
      <w:r w:rsidR="006531F4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2A383BE6" wp14:editId="45E8632E">
                <wp:simplePos x="0" y="0"/>
                <wp:positionH relativeFrom="column">
                  <wp:posOffset>-369260</wp:posOffset>
                </wp:positionH>
                <wp:positionV relativeFrom="page">
                  <wp:posOffset>251460</wp:posOffset>
                </wp:positionV>
                <wp:extent cx="1873885" cy="9601200"/>
                <wp:effectExtent l="0" t="0" r="0" b="19050"/>
                <wp:wrapNone/>
                <wp:docPr id="13" name="Forme libr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73885" cy="9601200"/>
                        </a:xfrm>
                        <a:custGeom>
                          <a:avLst/>
                          <a:gdLst>
                            <a:gd name="T0" fmla="*/ 401 w 616"/>
                            <a:gd name="T1" fmla="*/ 0 h 3168"/>
                            <a:gd name="T2" fmla="*/ 0 w 616"/>
                            <a:gd name="T3" fmla="*/ 0 h 3168"/>
                            <a:gd name="T4" fmla="*/ 0 w 616"/>
                            <a:gd name="T5" fmla="*/ 3168 h 3168"/>
                            <a:gd name="T6" fmla="*/ 165 w 616"/>
                            <a:gd name="T7" fmla="*/ 3168 h 3168"/>
                            <a:gd name="T8" fmla="*/ 401 w 616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6" h="3168">
                              <a:moveTo>
                                <a:pt x="401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3168"/>
                                <a:pt x="0" y="3168"/>
                                <a:pt x="0" y="3168"/>
                              </a:cubicBezTo>
                              <a:cubicBezTo>
                                <a:pt x="165" y="3168"/>
                                <a:pt x="165" y="3168"/>
                                <a:pt x="165" y="3168"/>
                              </a:cubicBezTo>
                              <a:cubicBezTo>
                                <a:pt x="616" y="1736"/>
                                <a:pt x="458" y="375"/>
                                <a:pt x="40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8E730C" id="Forme libre 33" o:spid="_x0000_s1026" style="position:absolute;margin-left:-29.1pt;margin-top:19.8pt;width:147.55pt;height:756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616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" path="m401,c,,,,,,,3168,,3168,,3168v165,,165,,165,c616,1736,458,375,401,xe" fillcolor="#dd026f" strokecolor="#dd026f">
                <v:path arrowok="t" o:connecttype="custom" o:connectlocs="1219850,0;0,0;0,9601200;501933,9601200;1219850,0" o:connectangles="0,0,0,0,0"/>
                <w10:wrap anchory="page"/>
              </v:shape>
            </w:pict>
          </mc:Fallback>
        </mc:AlternateContent>
      </w:r>
      <w:r w:rsidR="006B3678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40320" behindDoc="0" locked="0" layoutInCell="1" allowOverlap="1" wp14:anchorId="0F85DA7E" wp14:editId="7F31C0B6">
                <wp:simplePos x="0" y="0"/>
                <wp:positionH relativeFrom="page">
                  <wp:posOffset>13488345</wp:posOffset>
                </wp:positionH>
                <wp:positionV relativeFrom="paragraph">
                  <wp:posOffset>-203200</wp:posOffset>
                </wp:positionV>
                <wp:extent cx="1534160" cy="9516110"/>
                <wp:effectExtent l="0" t="0" r="0" b="27940"/>
                <wp:wrapNone/>
                <wp:docPr id="102" name="Groupe 1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34160" cy="9516110"/>
                          <a:chOff x="0" y="0"/>
                          <a:chExt cx="1369332" cy="9601200"/>
                        </a:xfrm>
                      </wpg:grpSpPr>
                      <wps:wsp>
                        <wps:cNvPr id="103" name="Forme libre 28"/>
                        <wps:cNvSpPr>
                          <a:spLocks/>
                        </wps:cNvSpPr>
                        <wps:spPr bwMode="auto">
                          <a:xfrm>
                            <a:off x="337457" y="0"/>
                            <a:ext cx="1031875" cy="9601200"/>
                          </a:xfrm>
                          <a:custGeom>
                            <a:avLst/>
                            <a:gdLst>
                              <a:gd name="T0" fmla="*/ 21 w 339"/>
                              <a:gd name="T1" fmla="*/ 0 h 3172"/>
                              <a:gd name="T2" fmla="*/ 0 w 339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9" h="3172">
                                <a:moveTo>
                                  <a:pt x="21" y="0"/>
                                </a:moveTo>
                                <a:cubicBezTo>
                                  <a:pt x="339" y="1377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orme libre 2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77925" cy="9601200"/>
                          </a:xfrm>
                          <a:custGeom>
                            <a:avLst/>
                            <a:gdLst>
                              <a:gd name="T0" fmla="*/ 101 w 387"/>
                              <a:gd name="T1" fmla="*/ 0 h 3172"/>
                              <a:gd name="T2" fmla="*/ 0 w 387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7" h="3172">
                                <a:moveTo>
                                  <a:pt x="101" y="0"/>
                                </a:moveTo>
                                <a:cubicBezTo>
                                  <a:pt x="387" y="1404"/>
                                  <a:pt x="122" y="2697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orme libre 2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016000" cy="9601200"/>
                          </a:xfrm>
                          <a:custGeom>
                            <a:avLst/>
                            <a:gdLst>
                              <a:gd name="T0" fmla="*/ 0 w 334"/>
                              <a:gd name="T1" fmla="*/ 0 h 3172"/>
                              <a:gd name="T2" fmla="*/ 16 w 334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4" h="3172">
                                <a:moveTo>
                                  <a:pt x="0" y="0"/>
                                </a:moveTo>
                                <a:cubicBezTo>
                                  <a:pt x="334" y="1375"/>
                                  <a:pt x="126" y="2664"/>
                                  <a:pt x="16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orme libre 29"/>
                        <wps:cNvSpPr>
                          <a:spLocks/>
                        </wps:cNvSpPr>
                        <wps:spPr bwMode="auto">
                          <a:xfrm>
                            <a:off x="206829" y="0"/>
                            <a:ext cx="1043940" cy="9601200"/>
                          </a:xfrm>
                          <a:custGeom>
                            <a:avLst/>
                            <a:gdLst>
                              <a:gd name="T0" fmla="*/ 28 w 343"/>
                              <a:gd name="T1" fmla="*/ 0 h 3172"/>
                              <a:gd name="T2" fmla="*/ 0 w 343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3" h="3172">
                                <a:moveTo>
                                  <a:pt x="28" y="0"/>
                                </a:moveTo>
                                <a:cubicBezTo>
                                  <a:pt x="343" y="1379"/>
                                  <a:pt x="117" y="2666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orme libre 30"/>
                        <wps:cNvSpPr>
                          <a:spLocks/>
                        </wps:cNvSpPr>
                        <wps:spPr bwMode="auto">
                          <a:xfrm>
                            <a:off x="108857" y="0"/>
                            <a:ext cx="1028700" cy="9601200"/>
                          </a:xfrm>
                          <a:custGeom>
                            <a:avLst/>
                            <a:gdLst>
                              <a:gd name="T0" fmla="*/ 20 w 338"/>
                              <a:gd name="T1" fmla="*/ 0 h 3172"/>
                              <a:gd name="T2" fmla="*/ 0 w 338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8" h="3172">
                                <a:moveTo>
                                  <a:pt x="20" y="0"/>
                                </a:moveTo>
                                <a:cubicBezTo>
                                  <a:pt x="338" y="1378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ED7D3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DC5A9D" id="Groupe 102" o:spid="_x0000_s1026" style="position:absolute;margin-left:1062.05pt;margin-top:-16pt;width:120.8pt;height:749.3pt;z-index:251640320;mso-position-horizontal-relative:page;mso-width-relative:margin;mso-height-relative:margin" coordsize="13693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">
                <v:shape id="Forme libre 28" o:spid="_x0000_s1027" style="position:absolute;left:3374;width:10319;height:96012;visibility:visible;mso-wrap-style:square;v-text-anchor:top" coordsize="339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" path="m21,c339,1377,116,2664,,3172e" filled="f" strokecolor="#4472c4" strokeweight=".5pt">
                  <v:stroke joinstyle="miter"/>
                  <v:path arrowok="t" o:connecttype="custom" o:connectlocs="63921,0;0,9601200" o:connectangles="0,0"/>
                </v:shape>
                <v:shape id="Forme libre 26" o:spid="_x0000_s1028" style="position:absolute;width:11779;height:96012;visibility:visible;mso-wrap-style:square;v-text-anchor:top" coordsize="387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" path="m101,c387,1404,122,2697,,3172e" filled="f" fillcolor="#fffffe" strokecolor="#fffffe" strokeweight=".5pt">
                  <v:stroke joinstyle="miter"/>
                  <v:shadow color="#8c8682"/>
                  <v:path arrowok="t" o:connecttype="custom" o:connectlocs="307417,0;0,9601200" o:connectangles="0,0"/>
                </v:shape>
                <v:shape id="Forme libre 27" o:spid="_x0000_s1029" style="position:absolute;left:2286;width:10160;height:96012;visibility:visible;mso-wrap-style:square;v-text-anchor:top" coordsize="334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" path="m,c334,1375,126,2664,16,3172e" filled="f" fillcolor="#fffffe" strokecolor="#fffffe" strokeweight=".5pt">
                  <v:stroke joinstyle="miter"/>
                  <v:shadow color="#8c8682"/>
                  <v:path arrowok="t" o:connecttype="custom" o:connectlocs="0,0;48671,9601200" o:connectangles="0,0"/>
                </v:shape>
                <v:shape id="Forme libre 29" o:spid="_x0000_s1030" style="position:absolute;left:2068;width:10439;height:96012;visibility:visible;mso-wrap-style:square;v-text-anchor:top" coordsize="343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" path="m28,c343,1379,117,2666,,3172e" filled="f" fillcolor="#fffffe" strokecolor="#fffffe" strokeweight=".5pt">
                  <v:stroke joinstyle="miter"/>
                  <v:shadow color="#8c8682"/>
                  <v:path arrowok="t" o:connecttype="custom" o:connectlocs="85220,0;0,9601200" o:connectangles="0,0"/>
                </v:shape>
                <v:shape id="Forme libre 30" o:spid="_x0000_s1031" style="position:absolute;left:1088;width:10287;height:96012;visibility:visible;mso-wrap-style:square;v-text-anchor:top" coordsize="338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" path="m20,c338,1378,116,2664,,3172e" filled="f" strokecolor="#ed7d31" strokeweight=".5pt">
                  <v:stroke joinstyle="miter"/>
                  <v:path arrowok="t" o:connecttype="custom" o:connectlocs="60870,0;0,9601200" o:connectangles="0,0"/>
                </v:shape>
                <w10:wrap anchorx="page"/>
              </v:group>
            </w:pict>
          </mc:Fallback>
        </mc:AlternateContent>
      </w:r>
      <w:r w:rsidR="00D81B39"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08AD7774" wp14:editId="32BB00A0">
                <wp:simplePos x="0" y="0"/>
                <wp:positionH relativeFrom="column">
                  <wp:posOffset>7385213</wp:posOffset>
                </wp:positionH>
                <wp:positionV relativeFrom="paragraph">
                  <wp:posOffset>1328420</wp:posOffset>
                </wp:positionV>
                <wp:extent cx="6518910" cy="2585085"/>
                <wp:effectExtent l="0" t="0" r="0" b="5715"/>
                <wp:wrapNone/>
                <wp:docPr id="69" name="Zone de text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8910" cy="25850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F6BB60" w14:textId="60493932" w:rsidR="000A4AE8" w:rsidRDefault="000A4AE8">
                            <w:r w:rsidRPr="001E639B">
                              <w:rPr>
                                <w:b/>
                                <w:i/>
                                <w:noProof/>
                                <w:color w:val="000000"/>
                                <w:sz w:val="28"/>
                              </w:rPr>
                              <w:drawing>
                                <wp:inline distT="0" distB="0" distL="0" distR="0" wp14:anchorId="74241252" wp14:editId="62BF3DCC">
                                  <wp:extent cx="5972810" cy="2133600"/>
                                  <wp:effectExtent l="19050" t="38100" r="0" b="57150"/>
                                  <wp:docPr id="208" name="Diagramme 208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63" r:lo="rId64" r:qs="rId65" r:cs="rId66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AD7774" id="Zone de texte 69" o:spid="_x0000_s1101" type="#_x0000_t202" style="position:absolute;left:0;text-align:left;margin-left:581.5pt;margin-top:104.6pt;width:513.3pt;height:203.55pt;z-index:25162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" fillcolor="white [3201]" stroked="f" strokeweight=".5pt">
                <v:textbox>
                  <w:txbxContent>
                    <w:p w14:paraId="5FF6BB60" w14:textId="60493932" w:rsidR="000A4AE8" w:rsidRDefault="000A4AE8">
                      <w:r w:rsidRPr="001E639B">
                        <w:rPr>
                          <w:b/>
                          <w:i/>
                          <w:noProof/>
                          <w:color w:val="000000"/>
                          <w:sz w:val="28"/>
                        </w:rPr>
                        <w:drawing>
                          <wp:inline distT="0" distB="0" distL="0" distR="0" wp14:anchorId="74241252" wp14:editId="62BF3DCC">
                            <wp:extent cx="5972810" cy="2133600"/>
                            <wp:effectExtent l="19050" t="38100" r="0" b="57150"/>
                            <wp:docPr id="208" name="Diagramme 208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68" r:lo="rId64" r:qs="rId65" r:cs="rId66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81B39" w:rsidRPr="001E639B">
        <w:rPr>
          <w:rFonts w:ascii="Calibri" w:eastAsia="Calibri" w:hAnsi="Calibri"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2A6E3250" wp14:editId="4B13D35D">
                <wp:simplePos x="0" y="0"/>
                <wp:positionH relativeFrom="page">
                  <wp:posOffset>3675380</wp:posOffset>
                </wp:positionH>
                <wp:positionV relativeFrom="margin">
                  <wp:posOffset>294005</wp:posOffset>
                </wp:positionV>
                <wp:extent cx="10420350" cy="914400"/>
                <wp:effectExtent l="0" t="0" r="0" b="0"/>
                <wp:wrapSquare wrapText="bothSides"/>
                <wp:docPr id="1545" name="Organigramme : Entrée manuelle 1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20350" cy="914400"/>
                        </a:xfrm>
                        <a:prstGeom prst="flowChartManualInpu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616D4B3" w14:textId="77777777" w:rsidR="00D81B39" w:rsidRDefault="00D81B39" w:rsidP="005D5A26">
                            <w:pPr>
                              <w:pStyle w:val="Textedeprofil"/>
                              <w:pBdr>
                                <w:bottom w:val="single" w:sz="4" w:space="1" w:color="63A7DA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</w:p>
                          <w:p w14:paraId="43A493EB" w14:textId="39C42D9E" w:rsidR="00D02F28" w:rsidRPr="00EC2B13" w:rsidRDefault="001E639B" w:rsidP="005D5A26">
                            <w:pPr>
                              <w:pStyle w:val="Textedeprofil"/>
                              <w:pBdr>
                                <w:bottom w:val="single" w:sz="4" w:space="1" w:color="63A7DA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  <w:r w:rsidRPr="00EC2B13"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  <w:t>LE SECTEUR</w:t>
                            </w:r>
                          </w:p>
                          <w:p w14:paraId="1A21526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  <w:r w:rsidRPr="001E639B"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  <w:t xml:space="preserve"> </w:t>
                            </w:r>
                          </w:p>
                          <w:p w14:paraId="0B63BB79" w14:textId="6AEAF7C5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  <w:r w:rsidRPr="001E639B"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  <w:t xml:space="preserve">                                                                          </w:t>
                            </w:r>
                          </w:p>
                          <w:p w14:paraId="5F7FCAE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498ACC1" w14:textId="0BB1BE49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0284CF8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51D8C4E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299C4762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6B6B332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0A96FE26" w14:textId="04F4BD1E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5DA09F4A" w14:textId="4CE36CD8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760BCF84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E2501E6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2CC6B3A4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5DE6614F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6A2FFF85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E6A79C4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65CE35F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2F9DFF6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711AAE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BD6EF4F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FA77FCB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7DE5D46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8AD07B1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10CF329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58D927E9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DDD0271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2B37900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7A35C791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7C360C52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0838F5D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21FBA14" w14:textId="77777777" w:rsidR="001E639B" w:rsidRPr="001E639B" w:rsidRDefault="001E639B" w:rsidP="001E639B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E3250" id="Organigramme : Entrée manuelle 1545" o:spid="_x0000_s1102" type="#_x0000_t118" style="position:absolute;left:0;text-align:left;margin-left:289.4pt;margin-top:23.15pt;width:820.5pt;height:1in;z-index: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" filled="f" stroked="f" strokeweight="1pt">
                <v:textbox>
                  <w:txbxContent>
                    <w:p w14:paraId="3616D4B3" w14:textId="77777777" w:rsidR="00D81B39" w:rsidRDefault="00D81B39" w:rsidP="005D5A26">
                      <w:pPr>
                        <w:pStyle w:val="Textedeprofil"/>
                        <w:pBdr>
                          <w:bottom w:val="single" w:sz="4" w:space="1" w:color="63A7DA"/>
                        </w:pBdr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</w:p>
                    <w:p w14:paraId="43A493EB" w14:textId="39C42D9E" w:rsidR="00D02F28" w:rsidRPr="00EC2B13" w:rsidRDefault="001E639B" w:rsidP="005D5A26">
                      <w:pPr>
                        <w:pStyle w:val="Textedeprofil"/>
                        <w:pBdr>
                          <w:bottom w:val="single" w:sz="4" w:space="1" w:color="63A7DA"/>
                        </w:pBdr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  <w:r w:rsidRPr="00EC2B13"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  <w:t>LE SECTEUR</w:t>
                      </w:r>
                    </w:p>
                    <w:p w14:paraId="1A21526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  <w:r w:rsidRPr="001E639B"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  <w:t xml:space="preserve"> </w:t>
                      </w:r>
                    </w:p>
                    <w:p w14:paraId="0B63BB79" w14:textId="6AEAF7C5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  <w:r w:rsidRPr="001E639B"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  <w:t xml:space="preserve">                                                                          </w:t>
                      </w:r>
                    </w:p>
                    <w:p w14:paraId="5F7FCAE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498ACC1" w14:textId="0BB1BE49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0284CF8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51D8C4E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299C4762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6B6B332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0A96FE26" w14:textId="04F4BD1E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5DA09F4A" w14:textId="4CE36CD8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760BCF84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E2501E6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2CC6B3A4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5DE6614F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6A2FFF85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E6A79C4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65CE35F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2F9DFF6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711AAE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BD6EF4F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FA77FCB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7DE5D46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8AD07B1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10CF329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58D927E9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DDD0271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2B37900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7A35C791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7C360C52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0838F5D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21FBA14" w14:textId="77777777" w:rsidR="001E639B" w:rsidRPr="001E639B" w:rsidRDefault="001E639B" w:rsidP="001E639B">
                      <w:pPr>
                        <w:jc w:val="center"/>
                        <w:rPr>
                          <w:color w:val="000000"/>
                        </w:rPr>
                      </w:pP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="00311F79" w:rsidRPr="00094BDC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BDC7816" wp14:editId="52A07D70">
                <wp:simplePos x="0" y="0"/>
                <wp:positionH relativeFrom="margin">
                  <wp:posOffset>3274060</wp:posOffset>
                </wp:positionH>
                <wp:positionV relativeFrom="paragraph">
                  <wp:posOffset>1417320</wp:posOffset>
                </wp:positionV>
                <wp:extent cx="1459230" cy="2567305"/>
                <wp:effectExtent l="0" t="0" r="26670" b="23495"/>
                <wp:wrapNone/>
                <wp:docPr id="112" name="Rectangle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9230" cy="2567305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6350" cap="flat" cmpd="sng" algn="ctr">
                          <a:solidFill>
                            <a:srgbClr val="63A7D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C8B5F73" w14:textId="01B84413" w:rsidR="00094BDC" w:rsidRPr="005546BC" w:rsidRDefault="005A39B3" w:rsidP="00094BDC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A39B3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 xml:space="preserve">G – Commerce </w:t>
                            </w:r>
                            <w:r w:rsidR="00094BDC" w:rsidRPr="005546BC">
                              <w:rPr>
                                <w:rFonts w:ascii="Calibri" w:hAnsi="Calibri" w:cs="Calibri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004A0E71" wp14:editId="25E8CD9B">
                                  <wp:extent cx="972820" cy="972820"/>
                                  <wp:effectExtent l="0" t="0" r="0" b="0"/>
                                  <wp:docPr id="209" name="Graphique 209" descr="Magasin avec un remplissage uni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9" name="Graphique 209" descr="Magasin avec un remplissage uni"/>
                                          <pic:cNvPicPr/>
                                        </pic:nvPicPr>
                                        <pic:blipFill>
                                          <a:blip r:embed="rId6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7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2820" cy="9728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9D9B6E4" w14:textId="24796D44" w:rsidR="00094BDC" w:rsidRPr="005546BC" w:rsidRDefault="00A27915" w:rsidP="00094BDC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2045</w:t>
                            </w:r>
                            <w:r w:rsidR="00447495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94BDC" w:rsidRPr="005546BC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établissements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DC7816" id="Rectangle 112" o:spid="_x0000_s1103" style="position:absolute;left:0;text-align:left;margin-left:257.8pt;margin-top:111.6pt;width:114.9pt;height:202.15pt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" fillcolor="#63a7da" strokecolor="#63a7da" strokeweight=".5pt">
                <v:textbox>
                  <w:txbxContent>
                    <w:p w14:paraId="7C8B5F73" w14:textId="01B84413" w:rsidR="00094BDC" w:rsidRPr="005546BC" w:rsidRDefault="005A39B3" w:rsidP="00094BDC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  <w:r w:rsidRPr="005A39B3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 xml:space="preserve">G – Commerce </w:t>
                      </w:r>
                      <w:r w:rsidR="00094BDC" w:rsidRPr="005546BC">
                        <w:rPr>
                          <w:rFonts w:ascii="Calibri" w:hAnsi="Calibri" w:cs="Calibri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004A0E71" wp14:editId="25E8CD9B">
                            <wp:extent cx="972820" cy="972820"/>
                            <wp:effectExtent l="0" t="0" r="0" b="0"/>
                            <wp:docPr id="209" name="Graphique 209" descr="Magasin avec un remplissage uni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9" name="Graphique 209" descr="Magasin avec un remplissage uni"/>
                                    <pic:cNvPicPr/>
                                  </pic:nvPicPr>
                                  <pic:blipFill>
                                    <a:blip r:embed="rId6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7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72820" cy="9728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9D9B6E4" w14:textId="24796D44" w:rsidR="00094BDC" w:rsidRPr="005546BC" w:rsidRDefault="00A27915" w:rsidP="00094BDC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2045</w:t>
                      </w:r>
                      <w:r w:rsidR="00447495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r w:rsidR="00094BDC" w:rsidRPr="005546BC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établissements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311F79" w:rsidRPr="001A7B0E">
        <w:rPr>
          <w:rFonts w:ascii="Calibri Light" w:eastAsia="Calibri" w:hAnsi="Calibri Light" w:cs="Calibri Light"/>
          <w:b/>
          <w:noProof/>
          <w:color w:val="4472C4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080656D6" wp14:editId="71F905AE">
                <wp:simplePos x="0" y="0"/>
                <wp:positionH relativeFrom="rightMargin">
                  <wp:posOffset>-10856595</wp:posOffset>
                </wp:positionH>
                <wp:positionV relativeFrom="paragraph">
                  <wp:posOffset>2394585</wp:posOffset>
                </wp:positionV>
                <wp:extent cx="2519680" cy="603250"/>
                <wp:effectExtent l="5715" t="0" r="635" b="635"/>
                <wp:wrapNone/>
                <wp:docPr id="5268" name="Rectangle 5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519680" cy="603250"/>
                        </a:xfrm>
                        <a:prstGeom prst="rect">
                          <a:avLst/>
                        </a:prstGeom>
                        <a:blipFill>
                          <a:blip r:embed="rId71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9A7B17" id="Rectangle 5268" o:spid="_x0000_s1026" style="position:absolute;margin-left:-854.85pt;margin-top:188.55pt;width:198.4pt;height:47.5pt;rotation:90;z-index:25167411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" stroked="f" strokeweight="1pt">
                <v:fill r:id="rId86" o:title="" recolor="t" rotate="t" type="frame"/>
                <w10:wrap anchorx="margin"/>
              </v:rect>
            </w:pict>
          </mc:Fallback>
        </mc:AlternateContent>
      </w:r>
      <w:r w:rsidR="00311F79" w:rsidRPr="001A7B0E">
        <w:rPr>
          <w:rFonts w:ascii="Calibri Light" w:eastAsia="Calibri" w:hAnsi="Calibri Light" w:cs="Calibri Light"/>
          <w:b/>
          <w:noProof/>
          <w:color w:val="4472C4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650D4DCF" wp14:editId="795BD5CD">
                <wp:simplePos x="0" y="0"/>
                <wp:positionH relativeFrom="rightMargin">
                  <wp:posOffset>-12925173</wp:posOffset>
                </wp:positionH>
                <wp:positionV relativeFrom="paragraph">
                  <wp:posOffset>2371155</wp:posOffset>
                </wp:positionV>
                <wp:extent cx="2519680" cy="618028"/>
                <wp:effectExtent l="0" t="1588" r="0" b="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519680" cy="618028"/>
                        </a:xfrm>
                        <a:prstGeom prst="rect">
                          <a:avLst/>
                        </a:prstGeom>
                        <a:blipFill>
                          <a:blip r:embed="rId71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6BFF21" id="Rectangle 46" o:spid="_x0000_s1026" style="position:absolute;margin-left:-1017.75pt;margin-top:186.7pt;width:198.4pt;height:48.65pt;rotation:-90;z-index:25167308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" stroked="f" strokeweight="1pt">
                <v:fill r:id="rId86" o:title="" recolor="t" rotate="t" type="frame"/>
                <w10:wrap anchorx="margin"/>
              </v:rect>
            </w:pict>
          </mc:Fallback>
        </mc:AlternateContent>
      </w:r>
      <w:r w:rsidR="008F1F4A" w:rsidRPr="00C90B7E">
        <w:rPr>
          <w:noProof/>
          <w:sz w:val="14"/>
        </w:rPr>
        <mc:AlternateContent>
          <mc:Choice Requires="wpg">
            <w:drawing>
              <wp:anchor distT="0" distB="0" distL="114300" distR="114300" simplePos="0" relativeHeight="251676160" behindDoc="0" locked="0" layoutInCell="1" allowOverlap="1" wp14:anchorId="7C52EB52" wp14:editId="53260166">
                <wp:simplePos x="0" y="0"/>
                <wp:positionH relativeFrom="margin">
                  <wp:posOffset>8225669</wp:posOffset>
                </wp:positionH>
                <wp:positionV relativeFrom="paragraph">
                  <wp:posOffset>3855085</wp:posOffset>
                </wp:positionV>
                <wp:extent cx="468000" cy="396000"/>
                <wp:effectExtent l="0" t="0" r="8255" b="0"/>
                <wp:wrapNone/>
                <wp:docPr id="756" name="Graphique 85" descr="Croissance commercial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8000" cy="396000"/>
                          <a:chOff x="984250" y="6845300"/>
                          <a:chExt cx="431800" cy="431800"/>
                        </a:xfrm>
                        <a:solidFill>
                          <a:srgbClr val="63A7DA"/>
                        </a:solidFill>
                      </wpg:grpSpPr>
                      <wps:wsp>
                        <wps:cNvPr id="757" name="Forme libre : forme 757"/>
                        <wps:cNvSpPr/>
                        <wps:spPr>
                          <a:xfrm>
                            <a:off x="1015286" y="6988109"/>
                            <a:ext cx="373327" cy="238390"/>
                          </a:xfrm>
                          <a:custGeom>
                            <a:avLst/>
                            <a:gdLst>
                              <a:gd name="connsiteX0" fmla="*/ 301810 w 373327"/>
                              <a:gd name="connsiteY0" fmla="*/ 90858 h 238389"/>
                              <a:gd name="connsiteX1" fmla="*/ 347239 w 373327"/>
                              <a:gd name="connsiteY1" fmla="*/ 45429 h 238389"/>
                              <a:gd name="connsiteX2" fmla="*/ 373777 w 373327"/>
                              <a:gd name="connsiteY2" fmla="*/ 71967 h 238389"/>
                              <a:gd name="connsiteX3" fmla="*/ 373777 w 373327"/>
                              <a:gd name="connsiteY3" fmla="*/ 0 h 238389"/>
                              <a:gd name="connsiteX4" fmla="*/ 301810 w 373327"/>
                              <a:gd name="connsiteY4" fmla="*/ 0 h 238389"/>
                              <a:gd name="connsiteX5" fmla="*/ 328348 w 373327"/>
                              <a:gd name="connsiteY5" fmla="*/ 26538 h 238389"/>
                              <a:gd name="connsiteX6" fmla="*/ 283819 w 373327"/>
                              <a:gd name="connsiteY6" fmla="*/ 71067 h 238389"/>
                              <a:gd name="connsiteX7" fmla="*/ 207354 w 373327"/>
                              <a:gd name="connsiteY7" fmla="*/ 147532 h 238389"/>
                              <a:gd name="connsiteX8" fmla="*/ 139885 w 373327"/>
                              <a:gd name="connsiteY8" fmla="*/ 80063 h 238389"/>
                              <a:gd name="connsiteX9" fmla="*/ 0 w 373327"/>
                              <a:gd name="connsiteY9" fmla="*/ 219948 h 238389"/>
                              <a:gd name="connsiteX10" fmla="*/ 18891 w 373327"/>
                              <a:gd name="connsiteY10" fmla="*/ 238839 h 238389"/>
                              <a:gd name="connsiteX11" fmla="*/ 139885 w 373327"/>
                              <a:gd name="connsiteY11" fmla="*/ 117845 h 238389"/>
                              <a:gd name="connsiteX12" fmla="*/ 207354 w 373327"/>
                              <a:gd name="connsiteY12" fmla="*/ 185314 h 238389"/>
                              <a:gd name="connsiteX13" fmla="*/ 301810 w 373327"/>
                              <a:gd name="connsiteY13" fmla="*/ 90858 h 23838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373327" h="238389">
                                <a:moveTo>
                                  <a:pt x="301810" y="90858"/>
                                </a:moveTo>
                                <a:lnTo>
                                  <a:pt x="347239" y="45429"/>
                                </a:lnTo>
                                <a:lnTo>
                                  <a:pt x="373777" y="71967"/>
                                </a:lnTo>
                                <a:lnTo>
                                  <a:pt x="373777" y="0"/>
                                </a:lnTo>
                                <a:lnTo>
                                  <a:pt x="301810" y="0"/>
                                </a:lnTo>
                                <a:lnTo>
                                  <a:pt x="328348" y="26538"/>
                                </a:lnTo>
                                <a:lnTo>
                                  <a:pt x="283819" y="71067"/>
                                </a:lnTo>
                                <a:lnTo>
                                  <a:pt x="207354" y="147532"/>
                                </a:lnTo>
                                <a:lnTo>
                                  <a:pt x="139885" y="80063"/>
                                </a:lnTo>
                                <a:lnTo>
                                  <a:pt x="0" y="219948"/>
                                </a:lnTo>
                                <a:lnTo>
                                  <a:pt x="18891" y="238839"/>
                                </a:lnTo>
                                <a:lnTo>
                                  <a:pt x="139885" y="117845"/>
                                </a:lnTo>
                                <a:lnTo>
                                  <a:pt x="207354" y="185314"/>
                                </a:lnTo>
                                <a:lnTo>
                                  <a:pt x="301810" y="9085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8" name="Forme libre : forme 758"/>
                        <wps:cNvSpPr/>
                        <wps:spPr>
                          <a:xfrm>
                            <a:off x="1042723" y="6912769"/>
                            <a:ext cx="44979" cy="44979"/>
                          </a:xfrm>
                          <a:custGeom>
                            <a:avLst/>
                            <a:gdLst>
                              <a:gd name="connsiteX0" fmla="*/ 44979 w 44979"/>
                              <a:gd name="connsiteY0" fmla="*/ 22490 h 44979"/>
                              <a:gd name="connsiteX1" fmla="*/ 22490 w 44979"/>
                              <a:gd name="connsiteY1" fmla="*/ 44979 h 44979"/>
                              <a:gd name="connsiteX2" fmla="*/ 0 w 44979"/>
                              <a:gd name="connsiteY2" fmla="*/ 22490 h 44979"/>
                              <a:gd name="connsiteX3" fmla="*/ 22490 w 44979"/>
                              <a:gd name="connsiteY3" fmla="*/ 0 h 44979"/>
                              <a:gd name="connsiteX4" fmla="*/ 44979 w 44979"/>
                              <a:gd name="connsiteY4" fmla="*/ 22490 h 449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979" h="44979">
                                <a:moveTo>
                                  <a:pt x="44979" y="22490"/>
                                </a:moveTo>
                                <a:cubicBezTo>
                                  <a:pt x="44979" y="34910"/>
                                  <a:pt x="34910" y="44979"/>
                                  <a:pt x="22490" y="44979"/>
                                </a:cubicBezTo>
                                <a:cubicBezTo>
                                  <a:pt x="10069" y="44979"/>
                                  <a:pt x="0" y="34910"/>
                                  <a:pt x="0" y="22490"/>
                                </a:cubicBezTo>
                                <a:cubicBezTo>
                                  <a:pt x="0" y="10069"/>
                                  <a:pt x="10069" y="0"/>
                                  <a:pt x="22490" y="0"/>
                                </a:cubicBezTo>
                                <a:cubicBezTo>
                                  <a:pt x="34910" y="0"/>
                                  <a:pt x="44979" y="10069"/>
                                  <a:pt x="44979" y="2249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9" name="Forme libre : forme 759"/>
                        <wps:cNvSpPr/>
                        <wps:spPr>
                          <a:xfrm>
                            <a:off x="1011304" y="6962247"/>
                            <a:ext cx="283369" cy="188913"/>
                          </a:xfrm>
                          <a:custGeom>
                            <a:avLst/>
                            <a:gdLst>
                              <a:gd name="connsiteX0" fmla="*/ 270573 w 283368"/>
                              <a:gd name="connsiteY0" fmla="*/ 88653 h 188912"/>
                              <a:gd name="connsiteX1" fmla="*/ 275071 w 283368"/>
                              <a:gd name="connsiteY1" fmla="*/ 84155 h 188912"/>
                              <a:gd name="connsiteX2" fmla="*/ 285371 w 283368"/>
                              <a:gd name="connsiteY2" fmla="*/ 73855 h 188912"/>
                              <a:gd name="connsiteX3" fmla="*/ 272867 w 283368"/>
                              <a:gd name="connsiteY3" fmla="*/ 17631 h 188912"/>
                              <a:gd name="connsiteX4" fmla="*/ 269808 w 283368"/>
                              <a:gd name="connsiteY4" fmla="*/ 12593 h 188912"/>
                              <a:gd name="connsiteX5" fmla="*/ 251817 w 283368"/>
                              <a:gd name="connsiteY5" fmla="*/ 3012 h 188912"/>
                              <a:gd name="connsiteX6" fmla="*/ 215563 w 283368"/>
                              <a:gd name="connsiteY6" fmla="*/ 3012 h 188912"/>
                              <a:gd name="connsiteX7" fmla="*/ 197572 w 283368"/>
                              <a:gd name="connsiteY7" fmla="*/ 12593 h 188912"/>
                              <a:gd name="connsiteX8" fmla="*/ 194513 w 283368"/>
                              <a:gd name="connsiteY8" fmla="*/ 17631 h 188912"/>
                              <a:gd name="connsiteX9" fmla="*/ 188846 w 283368"/>
                              <a:gd name="connsiteY9" fmla="*/ 43988 h 188912"/>
                              <a:gd name="connsiteX10" fmla="*/ 188846 w 283368"/>
                              <a:gd name="connsiteY10" fmla="*/ 43988 h 188912"/>
                              <a:gd name="connsiteX11" fmla="*/ 182953 w 283368"/>
                              <a:gd name="connsiteY11" fmla="*/ 17631 h 188912"/>
                              <a:gd name="connsiteX12" fmla="*/ 179850 w 283368"/>
                              <a:gd name="connsiteY12" fmla="*/ 12593 h 188912"/>
                              <a:gd name="connsiteX13" fmla="*/ 161858 w 283368"/>
                              <a:gd name="connsiteY13" fmla="*/ 3012 h 188912"/>
                              <a:gd name="connsiteX14" fmla="*/ 107883 w 283368"/>
                              <a:gd name="connsiteY14" fmla="*/ 12593 h 188912"/>
                              <a:gd name="connsiteX15" fmla="*/ 104825 w 283368"/>
                              <a:gd name="connsiteY15" fmla="*/ 17631 h 188912"/>
                              <a:gd name="connsiteX16" fmla="*/ 98887 w 283368"/>
                              <a:gd name="connsiteY16" fmla="*/ 43134 h 188912"/>
                              <a:gd name="connsiteX17" fmla="*/ 98887 w 283368"/>
                              <a:gd name="connsiteY17" fmla="*/ 43134 h 188912"/>
                              <a:gd name="connsiteX18" fmla="*/ 93040 w 283368"/>
                              <a:gd name="connsiteY18" fmla="*/ 17631 h 188912"/>
                              <a:gd name="connsiteX19" fmla="*/ 89892 w 283368"/>
                              <a:gd name="connsiteY19" fmla="*/ 12593 h 188912"/>
                              <a:gd name="connsiteX20" fmla="*/ 71900 w 283368"/>
                              <a:gd name="connsiteY20" fmla="*/ 3012 h 188912"/>
                              <a:gd name="connsiteX21" fmla="*/ 35647 w 283368"/>
                              <a:gd name="connsiteY21" fmla="*/ 3012 h 188912"/>
                              <a:gd name="connsiteX22" fmla="*/ 17655 w 283368"/>
                              <a:gd name="connsiteY22" fmla="*/ 12593 h 188912"/>
                              <a:gd name="connsiteX23" fmla="*/ 14596 w 283368"/>
                              <a:gd name="connsiteY23" fmla="*/ 17631 h 188912"/>
                              <a:gd name="connsiteX24" fmla="*/ 293 w 283368"/>
                              <a:gd name="connsiteY24" fmla="*/ 82940 h 188912"/>
                              <a:gd name="connsiteX25" fmla="*/ 7083 w 283368"/>
                              <a:gd name="connsiteY25" fmla="*/ 94371 h 188912"/>
                              <a:gd name="connsiteX26" fmla="*/ 7445 w 283368"/>
                              <a:gd name="connsiteY26" fmla="*/ 94455 h 188912"/>
                              <a:gd name="connsiteX27" fmla="*/ 8929 w 283368"/>
                              <a:gd name="connsiteY27" fmla="*/ 94455 h 188912"/>
                              <a:gd name="connsiteX28" fmla="*/ 17925 w 283368"/>
                              <a:gd name="connsiteY28" fmla="*/ 87393 h 188912"/>
                              <a:gd name="connsiteX29" fmla="*/ 31419 w 283368"/>
                              <a:gd name="connsiteY29" fmla="*/ 26986 h 188912"/>
                              <a:gd name="connsiteX30" fmla="*/ 31419 w 283368"/>
                              <a:gd name="connsiteY30" fmla="*/ 26986 h 188912"/>
                              <a:gd name="connsiteX31" fmla="*/ 31419 w 283368"/>
                              <a:gd name="connsiteY31" fmla="*/ 58922 h 188912"/>
                              <a:gd name="connsiteX32" fmla="*/ 17925 w 283368"/>
                              <a:gd name="connsiteY32" fmla="*/ 125941 h 188912"/>
                              <a:gd name="connsiteX33" fmla="*/ 31419 w 283368"/>
                              <a:gd name="connsiteY33" fmla="*/ 125941 h 188912"/>
                              <a:gd name="connsiteX34" fmla="*/ 31419 w 283368"/>
                              <a:gd name="connsiteY34" fmla="*/ 192915 h 188912"/>
                              <a:gd name="connsiteX35" fmla="*/ 49410 w 283368"/>
                              <a:gd name="connsiteY35" fmla="*/ 174923 h 188912"/>
                              <a:gd name="connsiteX36" fmla="*/ 49410 w 283368"/>
                              <a:gd name="connsiteY36" fmla="*/ 125941 h 188912"/>
                              <a:gd name="connsiteX37" fmla="*/ 58406 w 283368"/>
                              <a:gd name="connsiteY37" fmla="*/ 125941 h 188912"/>
                              <a:gd name="connsiteX38" fmla="*/ 58406 w 283368"/>
                              <a:gd name="connsiteY38" fmla="*/ 165927 h 188912"/>
                              <a:gd name="connsiteX39" fmla="*/ 76398 w 283368"/>
                              <a:gd name="connsiteY39" fmla="*/ 147935 h 188912"/>
                              <a:gd name="connsiteX40" fmla="*/ 76398 w 283368"/>
                              <a:gd name="connsiteY40" fmla="*/ 125941 h 188912"/>
                              <a:gd name="connsiteX41" fmla="*/ 89892 w 283368"/>
                              <a:gd name="connsiteY41" fmla="*/ 125941 h 188912"/>
                              <a:gd name="connsiteX42" fmla="*/ 76398 w 283368"/>
                              <a:gd name="connsiteY42" fmla="*/ 58967 h 188912"/>
                              <a:gd name="connsiteX43" fmla="*/ 76398 w 283368"/>
                              <a:gd name="connsiteY43" fmla="*/ 27481 h 188912"/>
                              <a:gd name="connsiteX44" fmla="*/ 76398 w 283368"/>
                              <a:gd name="connsiteY44" fmla="*/ 27481 h 188912"/>
                              <a:gd name="connsiteX45" fmla="*/ 89892 w 283368"/>
                              <a:gd name="connsiteY45" fmla="*/ 86224 h 188912"/>
                              <a:gd name="connsiteX46" fmla="*/ 98887 w 283368"/>
                              <a:gd name="connsiteY46" fmla="*/ 94455 h 188912"/>
                              <a:gd name="connsiteX47" fmla="*/ 98887 w 283368"/>
                              <a:gd name="connsiteY47" fmla="*/ 94455 h 188912"/>
                              <a:gd name="connsiteX48" fmla="*/ 107613 w 283368"/>
                              <a:gd name="connsiteY48" fmla="*/ 87393 h 188912"/>
                              <a:gd name="connsiteX49" fmla="*/ 107883 w 283368"/>
                              <a:gd name="connsiteY49" fmla="*/ 85459 h 188912"/>
                              <a:gd name="connsiteX50" fmla="*/ 121017 w 283368"/>
                              <a:gd name="connsiteY50" fmla="*/ 27751 h 188912"/>
                              <a:gd name="connsiteX51" fmla="*/ 121017 w 283368"/>
                              <a:gd name="connsiteY51" fmla="*/ 27751 h 188912"/>
                              <a:gd name="connsiteX52" fmla="*/ 121017 w 283368"/>
                              <a:gd name="connsiteY52" fmla="*/ 103181 h 188912"/>
                              <a:gd name="connsiteX53" fmla="*/ 130958 w 283368"/>
                              <a:gd name="connsiteY53" fmla="*/ 93196 h 188912"/>
                              <a:gd name="connsiteX54" fmla="*/ 156402 w 283368"/>
                              <a:gd name="connsiteY54" fmla="*/ 93182 h 188912"/>
                              <a:gd name="connsiteX55" fmla="*/ 156416 w 283368"/>
                              <a:gd name="connsiteY55" fmla="*/ 93196 h 188912"/>
                              <a:gd name="connsiteX56" fmla="*/ 166356 w 283368"/>
                              <a:gd name="connsiteY56" fmla="*/ 102776 h 188912"/>
                              <a:gd name="connsiteX57" fmla="*/ 166356 w 283368"/>
                              <a:gd name="connsiteY57" fmla="*/ 27796 h 188912"/>
                              <a:gd name="connsiteX58" fmla="*/ 166356 w 283368"/>
                              <a:gd name="connsiteY58" fmla="*/ 27796 h 188912"/>
                              <a:gd name="connsiteX59" fmla="*/ 179850 w 283368"/>
                              <a:gd name="connsiteY59" fmla="*/ 87438 h 188912"/>
                              <a:gd name="connsiteX60" fmla="*/ 188846 w 283368"/>
                              <a:gd name="connsiteY60" fmla="*/ 94455 h 188912"/>
                              <a:gd name="connsiteX61" fmla="*/ 188846 w 283368"/>
                              <a:gd name="connsiteY61" fmla="*/ 94455 h 188912"/>
                              <a:gd name="connsiteX62" fmla="*/ 197617 w 283368"/>
                              <a:gd name="connsiteY62" fmla="*/ 87393 h 188912"/>
                              <a:gd name="connsiteX63" fmla="*/ 211110 w 283368"/>
                              <a:gd name="connsiteY63" fmla="*/ 27751 h 188912"/>
                              <a:gd name="connsiteX64" fmla="*/ 211110 w 283368"/>
                              <a:gd name="connsiteY64" fmla="*/ 27751 h 188912"/>
                              <a:gd name="connsiteX65" fmla="*/ 211110 w 283368"/>
                              <a:gd name="connsiteY65" fmla="*/ 147845 h 188912"/>
                              <a:gd name="connsiteX66" fmla="*/ 211110 w 283368"/>
                              <a:gd name="connsiteY66" fmla="*/ 147845 h 188912"/>
                              <a:gd name="connsiteX67" fmla="*/ 229102 w 283368"/>
                              <a:gd name="connsiteY67" fmla="*/ 129854 h 188912"/>
                              <a:gd name="connsiteX68" fmla="*/ 229102 w 283368"/>
                              <a:gd name="connsiteY68" fmla="*/ 98953 h 188912"/>
                              <a:gd name="connsiteX69" fmla="*/ 238098 w 283368"/>
                              <a:gd name="connsiteY69" fmla="*/ 98953 h 188912"/>
                              <a:gd name="connsiteX70" fmla="*/ 238098 w 283368"/>
                              <a:gd name="connsiteY70" fmla="*/ 121038 h 188912"/>
                              <a:gd name="connsiteX71" fmla="*/ 256090 w 283368"/>
                              <a:gd name="connsiteY71" fmla="*/ 103046 h 188912"/>
                              <a:gd name="connsiteX72" fmla="*/ 256090 w 283368"/>
                              <a:gd name="connsiteY72" fmla="*/ 27796 h 188912"/>
                              <a:gd name="connsiteX73" fmla="*/ 256090 w 283368"/>
                              <a:gd name="connsiteY73" fmla="*/ 27796 h 188912"/>
                              <a:gd name="connsiteX74" fmla="*/ 270258 w 283368"/>
                              <a:gd name="connsiteY74" fmla="*/ 88698 h 1889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</a:cxnLst>
                            <a:rect l="l" t="t" r="r" b="b"/>
                            <a:pathLst>
                              <a:path w="283368" h="188912">
                                <a:moveTo>
                                  <a:pt x="270573" y="88653"/>
                                </a:moveTo>
                                <a:lnTo>
                                  <a:pt x="275071" y="84155"/>
                                </a:lnTo>
                                <a:lnTo>
                                  <a:pt x="285371" y="73855"/>
                                </a:lnTo>
                                <a:lnTo>
                                  <a:pt x="272867" y="17631"/>
                                </a:lnTo>
                                <a:cubicBezTo>
                                  <a:pt x="272485" y="15639"/>
                                  <a:pt x="271399" y="13851"/>
                                  <a:pt x="269808" y="12593"/>
                                </a:cubicBezTo>
                                <a:cubicBezTo>
                                  <a:pt x="264421" y="8366"/>
                                  <a:pt x="258330" y="5123"/>
                                  <a:pt x="251817" y="3012"/>
                                </a:cubicBezTo>
                                <a:cubicBezTo>
                                  <a:pt x="240066" y="-1004"/>
                                  <a:pt x="227314" y="-1004"/>
                                  <a:pt x="215563" y="3012"/>
                                </a:cubicBezTo>
                                <a:cubicBezTo>
                                  <a:pt x="209051" y="5128"/>
                                  <a:pt x="202962" y="8371"/>
                                  <a:pt x="197572" y="12593"/>
                                </a:cubicBezTo>
                                <a:cubicBezTo>
                                  <a:pt x="196015" y="13881"/>
                                  <a:pt x="194938" y="15656"/>
                                  <a:pt x="194513" y="17631"/>
                                </a:cubicBezTo>
                                <a:lnTo>
                                  <a:pt x="188846" y="43988"/>
                                </a:lnTo>
                                <a:lnTo>
                                  <a:pt x="188846" y="43988"/>
                                </a:lnTo>
                                <a:lnTo>
                                  <a:pt x="182953" y="17631"/>
                                </a:lnTo>
                                <a:cubicBezTo>
                                  <a:pt x="182541" y="15640"/>
                                  <a:pt x="181443" y="13857"/>
                                  <a:pt x="179850" y="12593"/>
                                </a:cubicBezTo>
                                <a:cubicBezTo>
                                  <a:pt x="174463" y="8366"/>
                                  <a:pt x="168372" y="5123"/>
                                  <a:pt x="161858" y="3012"/>
                                </a:cubicBezTo>
                                <a:cubicBezTo>
                                  <a:pt x="143392" y="-2948"/>
                                  <a:pt x="123171" y="641"/>
                                  <a:pt x="107883" y="12593"/>
                                </a:cubicBezTo>
                                <a:cubicBezTo>
                                  <a:pt x="106327" y="13881"/>
                                  <a:pt x="105250" y="15656"/>
                                  <a:pt x="104825" y="17631"/>
                                </a:cubicBezTo>
                                <a:lnTo>
                                  <a:pt x="98887" y="43134"/>
                                </a:lnTo>
                                <a:cubicBezTo>
                                  <a:pt x="98887" y="43134"/>
                                  <a:pt x="98887" y="43134"/>
                                  <a:pt x="98887" y="43134"/>
                                </a:cubicBezTo>
                                <a:lnTo>
                                  <a:pt x="93040" y="17631"/>
                                </a:lnTo>
                                <a:cubicBezTo>
                                  <a:pt x="92591" y="15644"/>
                                  <a:pt x="91481" y="13867"/>
                                  <a:pt x="89892" y="12593"/>
                                </a:cubicBezTo>
                                <a:cubicBezTo>
                                  <a:pt x="84502" y="8371"/>
                                  <a:pt x="78412" y="5128"/>
                                  <a:pt x="71900" y="3012"/>
                                </a:cubicBezTo>
                                <a:cubicBezTo>
                                  <a:pt x="60149" y="-1004"/>
                                  <a:pt x="47398" y="-1004"/>
                                  <a:pt x="35647" y="3012"/>
                                </a:cubicBezTo>
                                <a:cubicBezTo>
                                  <a:pt x="29139" y="5137"/>
                                  <a:pt x="23051" y="8379"/>
                                  <a:pt x="17655" y="12593"/>
                                </a:cubicBezTo>
                                <a:cubicBezTo>
                                  <a:pt x="16099" y="13881"/>
                                  <a:pt x="15021" y="15656"/>
                                  <a:pt x="14596" y="17631"/>
                                </a:cubicBezTo>
                                <a:lnTo>
                                  <a:pt x="293" y="82940"/>
                                </a:lnTo>
                                <a:cubicBezTo>
                                  <a:pt x="-988" y="87972"/>
                                  <a:pt x="2051" y="93089"/>
                                  <a:pt x="7083" y="94371"/>
                                </a:cubicBezTo>
                                <a:cubicBezTo>
                                  <a:pt x="7203" y="94401"/>
                                  <a:pt x="7324" y="94429"/>
                                  <a:pt x="7445" y="94455"/>
                                </a:cubicBezTo>
                                <a:cubicBezTo>
                                  <a:pt x="7939" y="94500"/>
                                  <a:pt x="8435" y="94500"/>
                                  <a:pt x="8929" y="94455"/>
                                </a:cubicBezTo>
                                <a:cubicBezTo>
                                  <a:pt x="13231" y="94555"/>
                                  <a:pt x="17001" y="91596"/>
                                  <a:pt x="17925" y="87393"/>
                                </a:cubicBezTo>
                                <a:lnTo>
                                  <a:pt x="31419" y="26986"/>
                                </a:lnTo>
                                <a:lnTo>
                                  <a:pt x="31419" y="26986"/>
                                </a:lnTo>
                                <a:lnTo>
                                  <a:pt x="31419" y="58922"/>
                                </a:lnTo>
                                <a:lnTo>
                                  <a:pt x="17925" y="125941"/>
                                </a:lnTo>
                                <a:lnTo>
                                  <a:pt x="31419" y="125941"/>
                                </a:lnTo>
                                <a:lnTo>
                                  <a:pt x="31419" y="192915"/>
                                </a:lnTo>
                                <a:lnTo>
                                  <a:pt x="49410" y="174923"/>
                                </a:lnTo>
                                <a:lnTo>
                                  <a:pt x="49410" y="125941"/>
                                </a:lnTo>
                                <a:lnTo>
                                  <a:pt x="58406" y="125941"/>
                                </a:lnTo>
                                <a:lnTo>
                                  <a:pt x="58406" y="165927"/>
                                </a:lnTo>
                                <a:lnTo>
                                  <a:pt x="76398" y="147935"/>
                                </a:lnTo>
                                <a:lnTo>
                                  <a:pt x="76398" y="125941"/>
                                </a:lnTo>
                                <a:lnTo>
                                  <a:pt x="89892" y="125941"/>
                                </a:lnTo>
                                <a:lnTo>
                                  <a:pt x="76398" y="58967"/>
                                </a:lnTo>
                                <a:lnTo>
                                  <a:pt x="76398" y="27481"/>
                                </a:lnTo>
                                <a:lnTo>
                                  <a:pt x="76398" y="27481"/>
                                </a:lnTo>
                                <a:lnTo>
                                  <a:pt x="89892" y="86224"/>
                                </a:lnTo>
                                <a:cubicBezTo>
                                  <a:pt x="90290" y="90891"/>
                                  <a:pt x="94203" y="94472"/>
                                  <a:pt x="98887" y="94455"/>
                                </a:cubicBezTo>
                                <a:lnTo>
                                  <a:pt x="98887" y="94455"/>
                                </a:lnTo>
                                <a:cubicBezTo>
                                  <a:pt x="103088" y="94427"/>
                                  <a:pt x="106710" y="91496"/>
                                  <a:pt x="107613" y="87393"/>
                                </a:cubicBezTo>
                                <a:lnTo>
                                  <a:pt x="107883" y="85459"/>
                                </a:lnTo>
                                <a:lnTo>
                                  <a:pt x="121017" y="27751"/>
                                </a:lnTo>
                                <a:cubicBezTo>
                                  <a:pt x="121017" y="27751"/>
                                  <a:pt x="121017" y="27751"/>
                                  <a:pt x="121017" y="27751"/>
                                </a:cubicBezTo>
                                <a:lnTo>
                                  <a:pt x="121017" y="103181"/>
                                </a:lnTo>
                                <a:lnTo>
                                  <a:pt x="130958" y="93196"/>
                                </a:lnTo>
                                <a:cubicBezTo>
                                  <a:pt x="137980" y="86165"/>
                                  <a:pt x="149372" y="86159"/>
                                  <a:pt x="156402" y="93182"/>
                                </a:cubicBezTo>
                                <a:cubicBezTo>
                                  <a:pt x="156406" y="93186"/>
                                  <a:pt x="156411" y="93191"/>
                                  <a:pt x="156416" y="93196"/>
                                </a:cubicBezTo>
                                <a:lnTo>
                                  <a:pt x="166356" y="102776"/>
                                </a:lnTo>
                                <a:lnTo>
                                  <a:pt x="166356" y="27796"/>
                                </a:lnTo>
                                <a:cubicBezTo>
                                  <a:pt x="166356" y="27796"/>
                                  <a:pt x="166356" y="27796"/>
                                  <a:pt x="166356" y="27796"/>
                                </a:cubicBezTo>
                                <a:lnTo>
                                  <a:pt x="179850" y="87438"/>
                                </a:lnTo>
                                <a:cubicBezTo>
                                  <a:pt x="180792" y="91623"/>
                                  <a:pt x="184558" y="94560"/>
                                  <a:pt x="188846" y="94455"/>
                                </a:cubicBezTo>
                                <a:lnTo>
                                  <a:pt x="188846" y="94455"/>
                                </a:lnTo>
                                <a:cubicBezTo>
                                  <a:pt x="193063" y="94448"/>
                                  <a:pt x="196710" y="91512"/>
                                  <a:pt x="197617" y="87393"/>
                                </a:cubicBezTo>
                                <a:lnTo>
                                  <a:pt x="211110" y="27751"/>
                                </a:lnTo>
                                <a:cubicBezTo>
                                  <a:pt x="211110" y="27751"/>
                                  <a:pt x="211110" y="27751"/>
                                  <a:pt x="211110" y="27751"/>
                                </a:cubicBezTo>
                                <a:lnTo>
                                  <a:pt x="211110" y="147845"/>
                                </a:lnTo>
                                <a:lnTo>
                                  <a:pt x="211110" y="147845"/>
                                </a:lnTo>
                                <a:lnTo>
                                  <a:pt x="229102" y="129854"/>
                                </a:lnTo>
                                <a:lnTo>
                                  <a:pt x="229102" y="98953"/>
                                </a:lnTo>
                                <a:lnTo>
                                  <a:pt x="238098" y="98953"/>
                                </a:lnTo>
                                <a:lnTo>
                                  <a:pt x="238098" y="121038"/>
                                </a:lnTo>
                                <a:lnTo>
                                  <a:pt x="256090" y="103046"/>
                                </a:lnTo>
                                <a:lnTo>
                                  <a:pt x="256090" y="27796"/>
                                </a:lnTo>
                                <a:cubicBezTo>
                                  <a:pt x="256090" y="27796"/>
                                  <a:pt x="256090" y="27796"/>
                                  <a:pt x="256090" y="27796"/>
                                </a:cubicBezTo>
                                <a:lnTo>
                                  <a:pt x="270258" y="8869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0" name="Forme libre : forme 760"/>
                        <wps:cNvSpPr/>
                        <wps:spPr>
                          <a:xfrm>
                            <a:off x="1222595" y="6912769"/>
                            <a:ext cx="44979" cy="44979"/>
                          </a:xfrm>
                          <a:custGeom>
                            <a:avLst/>
                            <a:gdLst>
                              <a:gd name="connsiteX0" fmla="*/ 44979 w 44979"/>
                              <a:gd name="connsiteY0" fmla="*/ 22490 h 44979"/>
                              <a:gd name="connsiteX1" fmla="*/ 22490 w 44979"/>
                              <a:gd name="connsiteY1" fmla="*/ 44979 h 44979"/>
                              <a:gd name="connsiteX2" fmla="*/ 0 w 44979"/>
                              <a:gd name="connsiteY2" fmla="*/ 22490 h 44979"/>
                              <a:gd name="connsiteX3" fmla="*/ 22490 w 44979"/>
                              <a:gd name="connsiteY3" fmla="*/ 0 h 44979"/>
                              <a:gd name="connsiteX4" fmla="*/ 44979 w 44979"/>
                              <a:gd name="connsiteY4" fmla="*/ 22490 h 449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979" h="44979">
                                <a:moveTo>
                                  <a:pt x="44979" y="22490"/>
                                </a:moveTo>
                                <a:cubicBezTo>
                                  <a:pt x="44979" y="34910"/>
                                  <a:pt x="34910" y="44979"/>
                                  <a:pt x="22490" y="44979"/>
                                </a:cubicBezTo>
                                <a:cubicBezTo>
                                  <a:pt x="10069" y="44979"/>
                                  <a:pt x="0" y="34910"/>
                                  <a:pt x="0" y="22490"/>
                                </a:cubicBezTo>
                                <a:cubicBezTo>
                                  <a:pt x="0" y="10069"/>
                                  <a:pt x="10069" y="0"/>
                                  <a:pt x="22490" y="0"/>
                                </a:cubicBezTo>
                                <a:cubicBezTo>
                                  <a:pt x="34910" y="0"/>
                                  <a:pt x="44979" y="10069"/>
                                  <a:pt x="44979" y="2249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1" name="Forme libre : forme 761"/>
                        <wps:cNvSpPr/>
                        <wps:spPr>
                          <a:xfrm>
                            <a:off x="1132501" y="6912769"/>
                            <a:ext cx="44979" cy="44979"/>
                          </a:xfrm>
                          <a:custGeom>
                            <a:avLst/>
                            <a:gdLst>
                              <a:gd name="connsiteX0" fmla="*/ 44979 w 44979"/>
                              <a:gd name="connsiteY0" fmla="*/ 22490 h 44979"/>
                              <a:gd name="connsiteX1" fmla="*/ 22490 w 44979"/>
                              <a:gd name="connsiteY1" fmla="*/ 44979 h 44979"/>
                              <a:gd name="connsiteX2" fmla="*/ 0 w 44979"/>
                              <a:gd name="connsiteY2" fmla="*/ 22490 h 44979"/>
                              <a:gd name="connsiteX3" fmla="*/ 22490 w 44979"/>
                              <a:gd name="connsiteY3" fmla="*/ 0 h 44979"/>
                              <a:gd name="connsiteX4" fmla="*/ 44979 w 44979"/>
                              <a:gd name="connsiteY4" fmla="*/ 22490 h 449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979" h="44979">
                                <a:moveTo>
                                  <a:pt x="44979" y="22490"/>
                                </a:moveTo>
                                <a:cubicBezTo>
                                  <a:pt x="44979" y="34910"/>
                                  <a:pt x="34910" y="44979"/>
                                  <a:pt x="22490" y="44979"/>
                                </a:cubicBezTo>
                                <a:cubicBezTo>
                                  <a:pt x="10069" y="44979"/>
                                  <a:pt x="0" y="34910"/>
                                  <a:pt x="0" y="22490"/>
                                </a:cubicBezTo>
                                <a:cubicBezTo>
                                  <a:pt x="0" y="10069"/>
                                  <a:pt x="10069" y="0"/>
                                  <a:pt x="22490" y="0"/>
                                </a:cubicBezTo>
                                <a:cubicBezTo>
                                  <a:pt x="34910" y="0"/>
                                  <a:pt x="44979" y="10069"/>
                                  <a:pt x="44979" y="2249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E6B610" id="Graphique 85" o:spid="_x0000_s1026" alt="Croissance commerciale" style="position:absolute;margin-left:647.7pt;margin-top:303.55pt;width:36.85pt;height:31.2pt;z-index:251676160;mso-position-horizontal-relative:margin;mso-width-relative:margin;mso-height-relative:margin" coordorigin="9842,68453" coordsize="4318,43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">
                <v:shape id="Forme libre : forme 757" o:spid="_x0000_s1027" style="position:absolute;left:10152;top:69881;width:3734;height:2383;visibility:visible;mso-wrap-style:square;v-text-anchor:middle" coordsize="373327,238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" path="m301810,90858l347239,45429r26538,26538l373777,,301810,r26538,26538l283819,71067r-76465,76465l139885,80063,,219948r18891,18891l139885,117845r67469,67469l301810,90858xe" filled="f" strokecolor="#63a7da" strokeweight=".124mm">
                  <v:stroke joinstyle="miter"/>
                  <v:path arrowok="t" o:connecttype="custom" o:connectlocs="301810,90858;347239,45429;373777,71967;373777,0;301810,0;328348,26538;283819,71067;207354,147533;139885,80063;0,219949;18891,238840;139885,117845;207354,185315;301810,90858" o:connectangles="0,0,0,0,0,0,0,0,0,0,0,0,0,0"/>
                </v:shape>
                <v:shape id="Forme libre : forme 758" o:spid="_x0000_s1028" style="position:absolute;left:10427;top:69127;width:450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" path="m44979,22490v,12420,-10069,22489,-22489,22489c10069,44979,,34910,,22490,,10069,10069,,22490,,34910,,44979,10069,44979,22490xe" filled="f" strokecolor="#63a7da" strokeweight=".124mm">
                  <v:stroke joinstyle="miter"/>
                  <v:path arrowok="t" o:connecttype="custom" o:connectlocs="44979,22490;22490,44979;0,22490;22490,0;44979,22490" o:connectangles="0,0,0,0,0"/>
                </v:shape>
                <v:shape id="Forme libre : forme 759" o:spid="_x0000_s1029" style="position:absolute;left:10113;top:69622;width:2833;height:1889;visibility:visible;mso-wrap-style:square;v-text-anchor:middle" coordsize="283368,188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" path="m270573,88653r4498,-4498l285371,73855,272867,17631v-382,-1992,-1468,-3780,-3059,-5038c264421,8366,258330,5123,251817,3012v-11751,-4016,-24503,-4016,-36254,c209051,5128,202962,8371,197572,12593v-1557,1288,-2634,3063,-3059,5038l188846,43988r,l182953,17631v-412,-1991,-1510,-3774,-3103,-5038c174463,8366,168372,5123,161858,3012,143392,-2948,123171,641,107883,12593v-1556,1288,-2633,3063,-3058,5038l98887,43134v,,,,,l93040,17631v-449,-1987,-1559,-3764,-3148,-5038c84502,8371,78412,5128,71900,3012v-11751,-4016,-24502,-4016,-36253,c29139,5137,23051,8379,17655,12593v-1556,1288,-2634,3063,-3059,5038l293,82940c-988,87972,2051,93089,7083,94371v120,30,241,58,362,84c7939,94500,8435,94500,8929,94455v4302,100,8072,-2859,8996,-7062l31419,26986r,l31419,58922,17925,125941r13494,l31419,192915,49410,174923r,-48982l58406,125941r,39986l76398,147935r,-21994l89892,125941,76398,58967r,-31486l76398,27481,89892,86224v398,4667,4311,8248,8995,8231l98887,94455v4201,-28,7823,-2959,8726,-7062l107883,85459,121017,27751v,,,,,l121017,103181r9941,-9985c137980,86165,149372,86159,156402,93182v4,4,9,9,14,14l166356,102776r,-74980c166356,27796,166356,27796,166356,27796r13494,59642c180792,91623,184558,94560,188846,94455r,c193063,94448,196710,91512,197617,87393l211110,27751v,,,,,l211110,147845r,l229102,129854r,-30901l238098,98953r,22085l256090,103046r,-75250c256090,27796,256090,27796,256090,27796r14168,60902l270573,88653xe" filled="f" strokecolor="#63a7da" strokeweight=".124mm">
                  <v:stroke joinstyle="miter"/>
                  <v:path arrowok="t" o:connecttype="custom" o:connectlocs="270574,88653;275072,84155;285372,73855;272868,17631;269809,12593;251818,3012;215564,3012;197573,12593;194514,17631;188847,43988;188847,43988;182954,17631;179851,12593;161859,3012;107883,12593;104825,17631;98887,43134;98887,43134;93040,17631;89892,12593;71900,3012;35647,3012;17655,12593;14596,17631;293,82940;7083,94371;7445,94455;8929,94455;17925,87393;31419,26986;31419,26986;31419,58922;17925,125942;31419,125942;31419,192916;49410,174924;49410,125942;58406,125942;58406,165928;76398,147936;76398,125942;89892,125942;76398,58967;76398,27481;76398,27481;89892,86224;98887,94455;98887,94455;107613,87393;107883,85459;121017,27751;121017,27751;121017,103182;130958,93196;156403,93182;156417,93196;166357,102777;166357,27796;166357,27796;179851,87438;188847,94455;188847,94455;197618,87393;211111,27751;211111,27751;211111,147846;211111,147846;229103,129855;229103,98954;238099,98954;238099,121039;256091,103047;256091,27796;256091,27796;270259,88698" o:connectangles="0,0,0,0,0,0,0,0,0,0,0,0,0,0,0,0,0,0,0,0,0,0,0,0,0,0,0,0,0,0,0,0,0,0,0,0,0,0,0,0,0,0,0,0,0,0,0,0,0,0,0,0,0,0,0,0,0,0,0,0,0,0,0,0,0,0,0,0,0,0,0,0,0,0,0"/>
                </v:shape>
                <v:shape id="Forme libre : forme 760" o:spid="_x0000_s1030" style="position:absolute;left:12225;top:69127;width:450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" path="m44979,22490v,12420,-10069,22489,-22489,22489c10069,44979,,34910,,22490,,10069,10069,,22490,,34910,,44979,10069,44979,22490xe" filled="f" strokecolor="#63a7da" strokeweight=".124mm">
                  <v:stroke joinstyle="miter"/>
                  <v:path arrowok="t" o:connecttype="custom" o:connectlocs="44979,22490;22490,44979;0,22490;22490,0;44979,22490" o:connectangles="0,0,0,0,0"/>
                </v:shape>
                <v:shape id="Forme libre : forme 761" o:spid="_x0000_s1031" style="position:absolute;left:11325;top:69127;width:449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" path="m44979,22490v,12420,-10069,22489,-22489,22489c10069,44979,,34910,,22490,,10069,10069,,22490,,34910,,44979,10069,44979,22490xe" filled="f" strokecolor="#63a7da" strokeweight=".124mm">
                  <v:stroke joinstyle="miter"/>
                  <v:path arrowok="t" o:connecttype="custom" o:connectlocs="44979,22490;22490,44979;0,22490;22490,0;44979,22490" o:connectangles="0,0,0,0,0"/>
                </v:shape>
                <w10:wrap anchorx="margin"/>
              </v:group>
            </w:pict>
          </mc:Fallback>
        </mc:AlternateContent>
      </w:r>
      <w:r w:rsidR="003F1FDB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0EC1A0DA" wp14:editId="74107D7E">
                <wp:simplePos x="0" y="0"/>
                <wp:positionH relativeFrom="column">
                  <wp:posOffset>8434005</wp:posOffset>
                </wp:positionH>
                <wp:positionV relativeFrom="paragraph">
                  <wp:posOffset>3704744</wp:posOffset>
                </wp:positionV>
                <wp:extent cx="4319752" cy="709449"/>
                <wp:effectExtent l="0" t="0" r="5080" b="0"/>
                <wp:wrapNone/>
                <wp:docPr id="68" name="Zone de text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9752" cy="7094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Grilledutableau1"/>
                              <w:tblW w:w="6633" w:type="dxa"/>
                              <w:tblBorders>
                                <w:top w:val="none" w:sz="0" w:space="0" w:color="auto"/>
                                <w:left w:val="single" w:sz="4" w:space="0" w:color="4472C4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211"/>
                              <w:gridCol w:w="2211"/>
                              <w:gridCol w:w="2211"/>
                            </w:tblGrid>
                            <w:tr w:rsidR="003F1FDB" w:rsidRPr="00D02F28" w14:paraId="4F403DB8" w14:textId="77777777" w:rsidTr="003F1FDB">
                              <w:trPr>
                                <w:trHeight w:val="680"/>
                              </w:trPr>
                              <w:tc>
                                <w:tcPr>
                                  <w:tcW w:w="2211" w:type="dxa"/>
                                  <w:tcBorders>
                                    <w:left w:val="nil"/>
                                    <w:right w:val="dashed" w:sz="4" w:space="0" w:color="DD026F"/>
                                  </w:tcBorders>
                                  <w:vAlign w:val="center"/>
                                </w:tcPr>
                                <w:p w14:paraId="29DA7365" w14:textId="1EF51333" w:rsidR="003F1FDB" w:rsidRPr="00D02F28" w:rsidRDefault="00F47F11" w:rsidP="003F1FDB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+5,9</w:t>
                                  </w:r>
                                  <w:r w:rsidR="003F1FDB" w:rsidRPr="00D02F28"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%</w:t>
                                  </w:r>
                                </w:p>
                                <w:p w14:paraId="3C89C016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par rapport</w:t>
                                  </w:r>
                                </w:p>
                                <w:p w14:paraId="0B9AD008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à 2015</w:t>
                                  </w:r>
                                </w:p>
                              </w:tc>
                              <w:tc>
                                <w:tcPr>
                                  <w:tcW w:w="2211" w:type="dxa"/>
                                  <w:tcBorders>
                                    <w:left w:val="dashed" w:sz="4" w:space="0" w:color="DD026F"/>
                                    <w:right w:val="dashed" w:sz="4" w:space="0" w:color="DD026F"/>
                                  </w:tcBorders>
                                  <w:vAlign w:val="center"/>
                                </w:tcPr>
                                <w:p w14:paraId="4D2B73AF" w14:textId="7F8EA5F9" w:rsidR="003F1FDB" w:rsidRPr="00D02F28" w:rsidRDefault="002D7AA5" w:rsidP="003F1FDB">
                                  <w:pPr>
                                    <w:contextualSpacing/>
                                    <w:jc w:val="center"/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9,9</w:t>
                                  </w:r>
                                  <w:r w:rsidR="003F1FDB" w:rsidRPr="00D02F28"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% </w:t>
                                  </w:r>
                                </w:p>
                                <w:p w14:paraId="1701E3EF" w14:textId="77777777" w:rsidR="003F1FDB" w:rsidRPr="00D02F28" w:rsidRDefault="003F1FDB" w:rsidP="003F1FDB">
                                  <w:pPr>
                                    <w:contextualSpacing/>
                                    <w:jc w:val="center"/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proofErr w:type="gramStart"/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de</w:t>
                                  </w:r>
                                  <w:proofErr w:type="gramEnd"/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 l'emploi</w:t>
                                  </w:r>
                                </w:p>
                                <w:p w14:paraId="3E91F5C1" w14:textId="192F55C7" w:rsidR="003F1FDB" w:rsidRPr="00D02F28" w:rsidRDefault="003F1FDB" w:rsidP="003F1FDB">
                                  <w:pPr>
                                    <w:pBdr>
                                      <w:left w:val="single" w:sz="4" w:space="4" w:color="4472C4"/>
                                    </w:pBdr>
                                    <w:contextualSpacing/>
                                    <w:jc w:val="center"/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proofErr w:type="gramStart"/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salarié</w:t>
                                  </w:r>
                                  <w:proofErr w:type="gramEnd"/>
                                  <w:r w:rsidR="00725579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 </w:t>
                                  </w:r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du Bassin</w:t>
                                  </w:r>
                                </w:p>
                              </w:tc>
                              <w:tc>
                                <w:tcPr>
                                  <w:tcW w:w="2211" w:type="dxa"/>
                                  <w:tcBorders>
                                    <w:left w:val="dashed" w:sz="4" w:space="0" w:color="DD026F"/>
                                  </w:tcBorders>
                                  <w:vAlign w:val="center"/>
                                </w:tcPr>
                                <w:p w14:paraId="008DD438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Indice de spécialisation</w:t>
                                  </w:r>
                                </w:p>
                                <w:p w14:paraId="5C13196C" w14:textId="46165F8E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0,</w:t>
                                  </w:r>
                                  <w:r w:rsidR="0090235F">
                                    <w:rPr>
                                      <w:rFonts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9</w:t>
                                  </w:r>
                                </w:p>
                                <w:p w14:paraId="63C31D19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proofErr w:type="gramStart"/>
                                  <w:r w:rsidRPr="00D02F28"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par</w:t>
                                  </w:r>
                                  <w:proofErr w:type="gramEnd"/>
                                  <w:r w:rsidRPr="00D02F28"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 rapport à la Wallonie</w:t>
                                  </w:r>
                                </w:p>
                              </w:tc>
                            </w:tr>
                          </w:tbl>
                          <w:p w14:paraId="5112310E" w14:textId="77777777" w:rsidR="003F1FDB" w:rsidRDefault="003F1F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1A0DA" id="Zone de texte 68" o:spid="_x0000_s1104" type="#_x0000_t202" style="position:absolute;left:0;text-align:left;margin-left:664.1pt;margin-top:291.7pt;width:340.15pt;height:55.8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" fillcolor="white [3201]" stroked="f" strokeweight=".5pt">
                <v:textbox>
                  <w:txbxContent>
                    <w:tbl>
                      <w:tblPr>
                        <w:tblStyle w:val="Grilledutableau1"/>
                        <w:tblW w:w="6633" w:type="dxa"/>
                        <w:tblBorders>
                          <w:top w:val="none" w:sz="0" w:space="0" w:color="auto"/>
                          <w:left w:val="single" w:sz="4" w:space="0" w:color="4472C4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211"/>
                        <w:gridCol w:w="2211"/>
                        <w:gridCol w:w="2211"/>
                      </w:tblGrid>
                      <w:tr w:rsidR="003F1FDB" w:rsidRPr="00D02F28" w14:paraId="4F403DB8" w14:textId="77777777" w:rsidTr="003F1FDB">
                        <w:trPr>
                          <w:trHeight w:val="680"/>
                        </w:trPr>
                        <w:tc>
                          <w:tcPr>
                            <w:tcW w:w="2211" w:type="dxa"/>
                            <w:tcBorders>
                              <w:left w:val="nil"/>
                              <w:right w:val="dashed" w:sz="4" w:space="0" w:color="DD026F"/>
                            </w:tcBorders>
                            <w:vAlign w:val="center"/>
                          </w:tcPr>
                          <w:p w14:paraId="29DA7365" w14:textId="1EF51333" w:rsidR="003F1FDB" w:rsidRPr="00D02F28" w:rsidRDefault="00F47F11" w:rsidP="003F1FDB">
                            <w:pPr>
                              <w:jc w:val="center"/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+5,9</w:t>
                            </w:r>
                            <w:r w:rsidR="003F1FDB" w:rsidRPr="00D02F28"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%</w:t>
                            </w:r>
                          </w:p>
                          <w:p w14:paraId="3C89C016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</w:pPr>
                            <w:r w:rsidRPr="00D02F28"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par rapport</w:t>
                            </w:r>
                          </w:p>
                          <w:p w14:paraId="0B9AD008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</w:pPr>
                            <w:r w:rsidRPr="00D02F28"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à 2015</w:t>
                            </w:r>
                          </w:p>
                        </w:tc>
                        <w:tc>
                          <w:tcPr>
                            <w:tcW w:w="2211" w:type="dxa"/>
                            <w:tcBorders>
                              <w:left w:val="dashed" w:sz="4" w:space="0" w:color="DD026F"/>
                              <w:right w:val="dashed" w:sz="4" w:space="0" w:color="DD026F"/>
                            </w:tcBorders>
                            <w:vAlign w:val="center"/>
                          </w:tcPr>
                          <w:p w14:paraId="4D2B73AF" w14:textId="7F8EA5F9" w:rsidR="003F1FDB" w:rsidRPr="00D02F28" w:rsidRDefault="002D7AA5" w:rsidP="003F1FDB">
                            <w:pPr>
                              <w:contextualSpacing/>
                              <w:jc w:val="center"/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9,9</w:t>
                            </w:r>
                            <w:r w:rsidR="003F1FDB" w:rsidRPr="00D02F28"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% </w:t>
                            </w:r>
                          </w:p>
                          <w:p w14:paraId="1701E3EF" w14:textId="77777777" w:rsidR="003F1FDB" w:rsidRPr="00D02F28" w:rsidRDefault="003F1FDB" w:rsidP="003F1FDB">
                            <w:pPr>
                              <w:contextualSpacing/>
                              <w:jc w:val="center"/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proofErr w:type="gramStart"/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de</w:t>
                            </w:r>
                            <w:proofErr w:type="gramEnd"/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 l'emploi</w:t>
                            </w:r>
                          </w:p>
                          <w:p w14:paraId="3E91F5C1" w14:textId="192F55C7" w:rsidR="003F1FDB" w:rsidRPr="00D02F28" w:rsidRDefault="003F1FDB" w:rsidP="003F1FDB">
                            <w:pPr>
                              <w:pBdr>
                                <w:left w:val="single" w:sz="4" w:space="4" w:color="4472C4"/>
                              </w:pBdr>
                              <w:contextualSpacing/>
                              <w:jc w:val="center"/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proofErr w:type="gramStart"/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salarié</w:t>
                            </w:r>
                            <w:proofErr w:type="gramEnd"/>
                            <w:r w:rsidR="00725579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 </w:t>
                            </w:r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du Bassin</w:t>
                            </w:r>
                          </w:p>
                        </w:tc>
                        <w:tc>
                          <w:tcPr>
                            <w:tcW w:w="2211" w:type="dxa"/>
                            <w:tcBorders>
                              <w:left w:val="dashed" w:sz="4" w:space="0" w:color="DD026F"/>
                            </w:tcBorders>
                            <w:vAlign w:val="center"/>
                          </w:tcPr>
                          <w:p w14:paraId="008DD438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 w:rsidRPr="00D02F28"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Indice de spécialisation</w:t>
                            </w:r>
                          </w:p>
                          <w:p w14:paraId="5C13196C" w14:textId="46165F8E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 w:rsidRPr="00D02F28"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0,</w:t>
                            </w:r>
                            <w:r w:rsidR="0090235F"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9</w:t>
                            </w:r>
                          </w:p>
                          <w:p w14:paraId="63C31D19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proofErr w:type="gramStart"/>
                            <w:r w:rsidRPr="00D02F28"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par</w:t>
                            </w:r>
                            <w:proofErr w:type="gramEnd"/>
                            <w:r w:rsidRPr="00D02F28"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 rapport à la Wallonie</w:t>
                            </w:r>
                          </w:p>
                        </w:tc>
                      </w:tr>
                    </w:tbl>
                    <w:p w14:paraId="5112310E" w14:textId="77777777" w:rsidR="003F1FDB" w:rsidRDefault="003F1FDB"/>
                  </w:txbxContent>
                </v:textbox>
              </v:shape>
            </w:pict>
          </mc:Fallback>
        </mc:AlternateContent>
      </w:r>
      <w:r w:rsidR="003242F6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427656C9" wp14:editId="37AB4A01">
                <wp:simplePos x="0" y="0"/>
                <wp:positionH relativeFrom="column">
                  <wp:posOffset>2092939</wp:posOffset>
                </wp:positionH>
                <wp:positionV relativeFrom="paragraph">
                  <wp:posOffset>5113677</wp:posOffset>
                </wp:positionV>
                <wp:extent cx="3673366" cy="2695903"/>
                <wp:effectExtent l="0" t="0" r="0" b="0"/>
                <wp:wrapNone/>
                <wp:docPr id="1838" name="Zone de texte 18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3366" cy="26959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EAEB29" w14:textId="14D30386" w:rsidR="00B452A4" w:rsidRPr="003242F6" w:rsidRDefault="007357C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3242F6">
                              <w:rPr>
                                <w:b/>
                                <w:i/>
                                <w:noProof/>
                                <w:color w:val="63A7DA" w:themeColor="accent6"/>
                                <w:sz w:val="40"/>
                                <w:szCs w:val="28"/>
                              </w:rPr>
                              <w:drawing>
                                <wp:inline distT="0" distB="0" distL="0" distR="0" wp14:anchorId="7E3AF57B" wp14:editId="1DBDADC7">
                                  <wp:extent cx="3405351" cy="2490470"/>
                                  <wp:effectExtent l="0" t="0" r="0" b="5080"/>
                                  <wp:docPr id="210" name="Diagramme 210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87" r:lo="rId88" r:qs="rId89" r:cs="rId90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479DAAB" w14:textId="01C6B81A" w:rsidR="00B452A4" w:rsidRPr="003242F6" w:rsidRDefault="00B452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F91792A" w14:textId="4AE2112F" w:rsidR="00B452A4" w:rsidRPr="003242F6" w:rsidRDefault="00B452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DBA0925" w14:textId="7AB73CB1" w:rsidR="00B452A4" w:rsidRPr="003242F6" w:rsidRDefault="00B452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656C9" id="Zone de texte 1838" o:spid="_x0000_s1105" type="#_x0000_t202" style="position:absolute;left:0;text-align:left;margin-left:164.8pt;margin-top:402.65pt;width:289.25pt;height:212.3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" filled="f" stroked="f" strokeweight=".5pt">
                <v:textbox>
                  <w:txbxContent>
                    <w:p w14:paraId="0DEAEB29" w14:textId="14D30386" w:rsidR="00B452A4" w:rsidRPr="003242F6" w:rsidRDefault="007357CE">
                      <w:pPr>
                        <w:rPr>
                          <w:sz w:val="24"/>
                          <w:szCs w:val="24"/>
                        </w:rPr>
                      </w:pPr>
                      <w:r w:rsidRPr="003242F6">
                        <w:rPr>
                          <w:b/>
                          <w:i/>
                          <w:noProof/>
                          <w:color w:val="63A7DA" w:themeColor="accent6"/>
                          <w:sz w:val="40"/>
                          <w:szCs w:val="28"/>
                        </w:rPr>
                        <w:drawing>
                          <wp:inline distT="0" distB="0" distL="0" distR="0" wp14:anchorId="7E3AF57B" wp14:editId="1DBDADC7">
                            <wp:extent cx="3405351" cy="2490470"/>
                            <wp:effectExtent l="0" t="0" r="0" b="5080"/>
                            <wp:docPr id="210" name="Diagramme 210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92" r:lo="rId88" r:qs="rId89" r:cs="rId90"/>
                              </a:graphicData>
                            </a:graphic>
                          </wp:inline>
                        </w:drawing>
                      </w:r>
                    </w:p>
                    <w:p w14:paraId="7479DAAB" w14:textId="01C6B81A" w:rsidR="00B452A4" w:rsidRPr="003242F6" w:rsidRDefault="00B452A4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3F91792A" w14:textId="4AE2112F" w:rsidR="00B452A4" w:rsidRPr="003242F6" w:rsidRDefault="00B452A4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5DBA0925" w14:textId="7AB73CB1" w:rsidR="00B452A4" w:rsidRPr="003242F6" w:rsidRDefault="00B452A4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576BD" w:rsidRPr="00A41966">
        <w:rPr>
          <w:noProof/>
          <w:color w:val="DD026F"/>
          <w:lang w:bidi="fr-FR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6B0CC94D" wp14:editId="4142CC53">
                <wp:simplePos x="0" y="0"/>
                <wp:positionH relativeFrom="margin">
                  <wp:align>center</wp:align>
                </wp:positionH>
                <wp:positionV relativeFrom="paragraph">
                  <wp:posOffset>4606925</wp:posOffset>
                </wp:positionV>
                <wp:extent cx="0" cy="4824000"/>
                <wp:effectExtent l="0" t="0" r="38100" b="15240"/>
                <wp:wrapNone/>
                <wp:docPr id="5253" name="Connecteur droit 5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48240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DD026F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DFF153" id="Connecteur droit 5253" o:spid="_x0000_s1026" style="position:absolute;flip:x y;z-index:2516700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362.75pt" to="0,74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" strokecolor="#dd026f">
                <v:stroke dashstyle="dash"/>
                <w10:wrap anchorx="margin"/>
              </v:line>
            </w:pict>
          </mc:Fallback>
        </mc:AlternateContent>
      </w:r>
      <w:r w:rsidR="00F576BD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5AA01BEE" wp14:editId="3AA55C54">
                <wp:simplePos x="0" y="0"/>
                <wp:positionH relativeFrom="column">
                  <wp:posOffset>7743825</wp:posOffset>
                </wp:positionH>
                <wp:positionV relativeFrom="paragraph">
                  <wp:posOffset>7686675</wp:posOffset>
                </wp:positionV>
                <wp:extent cx="3570605" cy="339725"/>
                <wp:effectExtent l="0" t="0" r="0" b="3175"/>
                <wp:wrapNone/>
                <wp:docPr id="5252" name="Zone de texte 5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0605" cy="339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AC2359" w14:textId="6F64F4C9" w:rsidR="00082E88" w:rsidRPr="002D374E" w:rsidRDefault="00082E88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2D374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Les candidats en formation et enseignement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A01BEE" id="Zone de texte 5252" o:spid="_x0000_s1106" type="#_x0000_t202" style="position:absolute;left:0;text-align:left;margin-left:609.75pt;margin-top:605.25pt;width:281.15pt;height:26.7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" filled="f" stroked="f" strokeweight=".5pt">
                <v:textbox>
                  <w:txbxContent>
                    <w:p w14:paraId="32AC2359" w14:textId="6F64F4C9" w:rsidR="00082E88" w:rsidRPr="002D374E" w:rsidRDefault="00082E88">
                      <w:pP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</w:pPr>
                      <w:r w:rsidRPr="002D374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Les candidats en formation et enseignement</w:t>
                      </w:r>
                    </w:p>
                  </w:txbxContent>
                </v:textbox>
              </v:shape>
            </w:pict>
          </mc:Fallback>
        </mc:AlternateContent>
      </w:r>
      <w:r w:rsidR="00F576BD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566B79DE" wp14:editId="4638C22C">
                <wp:simplePos x="0" y="0"/>
                <wp:positionH relativeFrom="column">
                  <wp:posOffset>7653655</wp:posOffset>
                </wp:positionH>
                <wp:positionV relativeFrom="paragraph">
                  <wp:posOffset>5389245</wp:posOffset>
                </wp:positionV>
                <wp:extent cx="3870251" cy="276446"/>
                <wp:effectExtent l="0" t="0" r="0" b="0"/>
                <wp:wrapNone/>
                <wp:docPr id="5251" name="Zone de texte 5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0251" cy="2764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EC0104" w14:textId="21875989" w:rsidR="00E25604" w:rsidRPr="002D374E" w:rsidRDefault="00E25604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2D374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La demande d’emploi 20</w:t>
                            </w:r>
                            <w:r w:rsidR="001574CA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B79DE" id="Zone de texte 5251" o:spid="_x0000_s1107" type="#_x0000_t202" style="position:absolute;left:0;text-align:left;margin-left:602.65pt;margin-top:424.35pt;width:304.75pt;height:21.7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" filled="f" stroked="f" strokeweight=".5pt">
                <v:textbox>
                  <w:txbxContent>
                    <w:p w14:paraId="4BEC0104" w14:textId="21875989" w:rsidR="00E25604" w:rsidRPr="002D374E" w:rsidRDefault="00E25604">
                      <w:pP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</w:pPr>
                      <w:r w:rsidRPr="002D374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La demande d’emploi 20</w:t>
                      </w:r>
                      <w:r w:rsidR="001574CA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="00D85403" w:rsidRPr="00792F8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1B3BAA04" wp14:editId="01FC3F69">
                <wp:simplePos x="0" y="0"/>
                <wp:positionH relativeFrom="margin">
                  <wp:posOffset>13258484</wp:posOffset>
                </wp:positionH>
                <wp:positionV relativeFrom="paragraph">
                  <wp:posOffset>7895590</wp:posOffset>
                </wp:positionV>
                <wp:extent cx="2189923" cy="1509823"/>
                <wp:effectExtent l="0" t="0" r="0" b="0"/>
                <wp:wrapNone/>
                <wp:docPr id="396" name="Zone de texte 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9923" cy="15098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BEB9A0" w14:textId="77777777" w:rsidR="00792F8E" w:rsidRPr="00F576BD" w:rsidRDefault="00792F8E" w:rsidP="00792F8E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F576BD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RAP COMPLET </w:t>
                            </w:r>
                          </w:p>
                          <w:p w14:paraId="68E3DDE1" w14:textId="5D5ABBCE" w:rsidR="00792F8E" w:rsidRPr="00F576BD" w:rsidRDefault="00D60279" w:rsidP="00792F8E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u w:val="single"/>
                              </w:rPr>
                            </w:pPr>
                            <w:hyperlink r:id="rId93" w:history="1">
                              <w:proofErr w:type="gramStart"/>
                              <w:r w:rsidR="00792F8E" w:rsidRPr="003D2CB8"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u w:val="single"/>
                                </w:rPr>
                                <w:t>cliquez</w:t>
                              </w:r>
                              <w:proofErr w:type="gramEnd"/>
                              <w:r w:rsidR="00792F8E" w:rsidRPr="003D2CB8"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u w:val="single"/>
                                </w:rPr>
                                <w:t xml:space="preserve"> ici</w:t>
                              </w:r>
                              <w:r w:rsidR="00792F8E" w:rsidRPr="00F576BD"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!</w:t>
                              </w:r>
                            </w:hyperlink>
                          </w:p>
                          <w:p w14:paraId="6F18017F" w14:textId="113CCAE1" w:rsidR="000F02D4" w:rsidRPr="00F576BD" w:rsidRDefault="00792F8E" w:rsidP="00DE430A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F576BD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ou</w:t>
                            </w:r>
                            <w:proofErr w:type="gramEnd"/>
                            <w:r w:rsidRPr="00F576BD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scanne</w:t>
                            </w:r>
                            <w:r w:rsidR="003D2CB8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z</w:t>
                            </w:r>
                            <w:r w:rsidRPr="00F576BD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et ouvrez  </w:t>
                            </w:r>
                          </w:p>
                          <w:p w14:paraId="25D074B2" w14:textId="4919A8C8" w:rsidR="000F02D4" w:rsidRPr="00F576BD" w:rsidRDefault="000F02D4" w:rsidP="00792F8E">
                            <w:pP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786CCB82" w14:textId="5C828D42" w:rsidR="000F02D4" w:rsidRPr="00F576BD" w:rsidRDefault="00DE430A" w:rsidP="00DE430A">
                            <w:pPr>
                              <w:jc w:val="center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F576BD">
                              <w:rPr>
                                <w:noProof/>
                                <w:color w:val="FFFFFF" w:themeColor="background1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674190D5" wp14:editId="3F3B2EE3">
                                  <wp:extent cx="893445" cy="467995"/>
                                  <wp:effectExtent l="0" t="0" r="1905" b="8255"/>
                                  <wp:docPr id="211" name="Image 2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3445" cy="4679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3BAA04" id="Zone de texte 396" o:spid="_x0000_s1108" type="#_x0000_t202" style="position:absolute;left:0;text-align:left;margin-left:1044pt;margin-top:621.7pt;width:172.45pt;height:118.9pt;z-index:251672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" filled="f" stroked="f" strokeweight=".5pt">
                <v:textbox>
                  <w:txbxContent>
                    <w:p w14:paraId="0DBEB9A0" w14:textId="77777777" w:rsidR="00792F8E" w:rsidRPr="00F576BD" w:rsidRDefault="00792F8E" w:rsidP="00792F8E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F576BD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RAP COMPLET </w:t>
                      </w:r>
                    </w:p>
                    <w:p w14:paraId="68E3DDE1" w14:textId="5D5ABBCE" w:rsidR="00792F8E" w:rsidRPr="00F576BD" w:rsidRDefault="00D60279" w:rsidP="00792F8E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u w:val="single"/>
                        </w:rPr>
                      </w:pPr>
                      <w:hyperlink r:id="rId95" w:history="1">
                        <w:proofErr w:type="gramStart"/>
                        <w:r w:rsidR="00792F8E" w:rsidRPr="003D2CB8">
                          <w:rPr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:u w:val="single"/>
                          </w:rPr>
                          <w:t>cliquez</w:t>
                        </w:r>
                        <w:proofErr w:type="gramEnd"/>
                        <w:r w:rsidR="00792F8E" w:rsidRPr="003D2CB8">
                          <w:rPr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:u w:val="single"/>
                          </w:rPr>
                          <w:t xml:space="preserve"> ici</w:t>
                        </w:r>
                        <w:r w:rsidR="00792F8E" w:rsidRPr="00F576BD">
                          <w:rPr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!</w:t>
                        </w:r>
                      </w:hyperlink>
                    </w:p>
                    <w:p w14:paraId="6F18017F" w14:textId="113CCAE1" w:rsidR="000F02D4" w:rsidRPr="00F576BD" w:rsidRDefault="00792F8E" w:rsidP="00DE430A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  <w:proofErr w:type="gramStart"/>
                      <w:r w:rsidRPr="00F576BD"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ou</w:t>
                      </w:r>
                      <w:proofErr w:type="gramEnd"/>
                      <w:r w:rsidRPr="00F576BD"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 scanne</w:t>
                      </w:r>
                      <w:r w:rsidR="003D2CB8"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z</w:t>
                      </w:r>
                      <w:r w:rsidRPr="00F576BD"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 et ouvrez  </w:t>
                      </w:r>
                    </w:p>
                    <w:p w14:paraId="25D074B2" w14:textId="4919A8C8" w:rsidR="000F02D4" w:rsidRPr="00F576BD" w:rsidRDefault="000F02D4" w:rsidP="00792F8E">
                      <w:pPr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786CCB82" w14:textId="5C828D42" w:rsidR="000F02D4" w:rsidRPr="00F576BD" w:rsidRDefault="00DE430A" w:rsidP="00DE430A">
                      <w:pPr>
                        <w:jc w:val="center"/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 w:rsidRPr="00F576BD">
                        <w:rPr>
                          <w:noProof/>
                          <w:color w:val="FFFFFF" w:themeColor="background1"/>
                          <w:sz w:val="18"/>
                          <w:szCs w:val="18"/>
                        </w:rPr>
                        <w:drawing>
                          <wp:inline distT="0" distB="0" distL="0" distR="0" wp14:anchorId="674190D5" wp14:editId="3F3B2EE3">
                            <wp:extent cx="893445" cy="467995"/>
                            <wp:effectExtent l="0" t="0" r="1905" b="8255"/>
                            <wp:docPr id="211" name="Image 2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3445" cy="4679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85403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12BFACE2" wp14:editId="45193E8A">
                <wp:simplePos x="0" y="0"/>
                <wp:positionH relativeFrom="page">
                  <wp:align>right</wp:align>
                </wp:positionH>
                <wp:positionV relativeFrom="page">
                  <wp:posOffset>228600</wp:posOffset>
                </wp:positionV>
                <wp:extent cx="1743075" cy="9601200"/>
                <wp:effectExtent l="0" t="0" r="28575" b="19050"/>
                <wp:wrapNone/>
                <wp:docPr id="38" name="Forme libr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43075" cy="9601200"/>
                        </a:xfrm>
                        <a:custGeom>
                          <a:avLst/>
                          <a:gdLst>
                            <a:gd name="T0" fmla="*/ 502 w 502"/>
                            <a:gd name="T1" fmla="*/ 0 h 3168"/>
                            <a:gd name="T2" fmla="*/ 93 w 502"/>
                            <a:gd name="T3" fmla="*/ 0 h 3168"/>
                            <a:gd name="T4" fmla="*/ 0 w 502"/>
                            <a:gd name="T5" fmla="*/ 3168 h 3168"/>
                            <a:gd name="T6" fmla="*/ 502 w 502"/>
                            <a:gd name="T7" fmla="*/ 3168 h 3168"/>
                            <a:gd name="T8" fmla="*/ 502 w 502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2" h="3168">
                              <a:moveTo>
                                <a:pt x="502" y="0"/>
                              </a:moveTo>
                              <a:cubicBezTo>
                                <a:pt x="93" y="0"/>
                                <a:pt x="93" y="0"/>
                                <a:pt x="93" y="0"/>
                              </a:cubicBezTo>
                              <a:cubicBezTo>
                                <a:pt x="146" y="383"/>
                                <a:pt x="323" y="1900"/>
                                <a:pt x="0" y="3168"/>
                              </a:cubicBezTo>
                              <a:cubicBezTo>
                                <a:pt x="502" y="3168"/>
                                <a:pt x="502" y="3168"/>
                                <a:pt x="502" y="3168"/>
                              </a:cubicBezTo>
                              <a:lnTo>
                                <a:pt x="5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DA7245" id="Forme libre 25" o:spid="_x0000_s1026" style="position:absolute;margin-left:86.05pt;margin-top:18pt;width:137.25pt;height:756pt;z-index:25163827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page;mso-height-relative:page;v-text-anchor:top" coordsize="502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" path="m502,c93,,93,,93,,146,383,323,1900,,3168v502,,502,,502,l502,xe" fillcolor="#dd026f" strokecolor="#dd026f">
                <v:path arrowok="t" o:connecttype="custom" o:connectlocs="1743075,0;322920,0;0,9601200;1743075,9601200;1743075,0" o:connectangles="0,0,0,0,0"/>
                <w10:wrap anchorx="page" anchory="page"/>
              </v:shape>
            </w:pict>
          </mc:Fallback>
        </mc:AlternateContent>
      </w:r>
      <w:r w:rsidR="009F439D" w:rsidRPr="00094BDC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 wp14:anchorId="1456645E" wp14:editId="74811218">
                <wp:simplePos x="0" y="0"/>
                <wp:positionH relativeFrom="page">
                  <wp:posOffset>1658679</wp:posOffset>
                </wp:positionH>
                <wp:positionV relativeFrom="paragraph">
                  <wp:posOffset>-138223</wp:posOffset>
                </wp:positionV>
                <wp:extent cx="12234353" cy="1128395"/>
                <wp:effectExtent l="0" t="0" r="0" b="0"/>
                <wp:wrapNone/>
                <wp:docPr id="1557" name="Groupe 15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34353" cy="1128395"/>
                          <a:chOff x="-282692" y="0"/>
                          <a:chExt cx="5661275" cy="817817"/>
                        </a:xfrm>
                      </wpg:grpSpPr>
                      <wps:wsp>
                        <wps:cNvPr id="193" name="Rectangle 193"/>
                        <wps:cNvSpPr/>
                        <wps:spPr>
                          <a:xfrm>
                            <a:off x="-282692" y="0"/>
                            <a:ext cx="5661275" cy="520637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999E453" w14:textId="591EC959" w:rsidR="00094BDC" w:rsidRPr="00094BDC" w:rsidRDefault="00094BDC" w:rsidP="00094BDC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</w:pPr>
                              <w:r w:rsidRPr="00094BDC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Chiffres</w:t>
                              </w:r>
                              <w:r w:rsidR="00A4196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-</w:t>
                              </w:r>
                              <w:r w:rsidRPr="00094BDC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clés du Bassin EFE Hainaut</w:t>
                              </w:r>
                              <w:r w:rsidR="00A4196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-C</w:t>
                              </w:r>
                              <w:r w:rsidRPr="00094BDC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entre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Triangle rectangle 201"/>
                        <wps:cNvSpPr/>
                        <wps:spPr>
                          <a:xfrm rot="10800000">
                            <a:off x="-282682" y="520637"/>
                            <a:ext cx="632460" cy="297180"/>
                          </a:xfrm>
                          <a:prstGeom prst="rtTriangl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63A7DA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63A7DA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63A7DA">
                                  <a:tint val="23500"/>
                                  <a:satMod val="160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56645E" id="Groupe 1557" o:spid="_x0000_s1109" style="position:absolute;left:0;text-align:left;margin-left:130.6pt;margin-top:-10.9pt;width:963.35pt;height:88.85pt;z-index:251654656;mso-position-horizontal-relative:page;mso-width-relative:margin;mso-height-relative:margin" coordorigin="-2826" coordsize="56612,8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">
                <v:rect id="Rectangle 193" o:spid="_x0000_s1110" style="position:absolute;left:-2826;width:56611;height:52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" fillcolor="#63a7da" stroked="f" strokeweight="1pt">
                  <v:textbox>
                    <w:txbxContent>
                      <w:p w14:paraId="1999E453" w14:textId="591EC959" w:rsidR="00094BDC" w:rsidRPr="00094BDC" w:rsidRDefault="00094BDC" w:rsidP="00094BDC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</w:pPr>
                        <w:r w:rsidRPr="00094BDC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Chiffres</w:t>
                        </w:r>
                        <w:r w:rsidR="00A4196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-</w:t>
                        </w:r>
                        <w:r w:rsidRPr="00094BDC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clés du Bassin EFE Hainaut</w:t>
                        </w:r>
                        <w:r w:rsidR="00A4196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-C</w:t>
                        </w:r>
                        <w:r w:rsidRPr="00094BDC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entre</w:t>
                        </w:r>
                      </w:p>
                    </w:txbxContent>
                  </v:textbox>
                </v:rect>
                <v:shape id="Triangle rectangle 201" o:spid="_x0000_s1111" type="#_x0000_t6" style="position:absolute;left:-2826;top:5206;width:6323;height:2972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" fillcolor="#9dcbf9" stroked="f" strokeweight="1pt">
                  <v:fill color2="#e1eefc" rotate="t" angle="45" colors="0 #9dcbf9;.5 #c3ddfa;1 #e1eefc" focus="100%" type="gradient"/>
                </v:shape>
                <w10:wrap anchorx="page"/>
              </v:group>
            </w:pict>
          </mc:Fallback>
        </mc:AlternateContent>
      </w:r>
      <w:r w:rsidR="00D568DE"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24F489E7" wp14:editId="16A00B06">
                <wp:simplePos x="0" y="0"/>
                <wp:positionH relativeFrom="column">
                  <wp:posOffset>11264900</wp:posOffset>
                </wp:positionH>
                <wp:positionV relativeFrom="paragraph">
                  <wp:posOffset>8460105</wp:posOffset>
                </wp:positionV>
                <wp:extent cx="288000" cy="288000"/>
                <wp:effectExtent l="0" t="0" r="0" b="0"/>
                <wp:wrapNone/>
                <wp:docPr id="1623" name="Zone de texte 16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00" cy="288000"/>
                        </a:xfrm>
                        <a:prstGeom prst="rect">
                          <a:avLst/>
                        </a:prstGeom>
                        <a:blipFill>
                          <a:blip r:embed="rId96">
                            <a:extLst>
                              <a:ext uri="{96DAC541-7B7A-43D3-8B79-37D633B846F1}">
                                <asvg:svgBlip xmlns:asvg="http://schemas.microsoft.com/office/drawing/2016/SVG/main" r:embed="rId97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</wps:spPr>
                      <wps:txbx>
                        <w:txbxContent>
                          <w:p w14:paraId="34922264" w14:textId="77777777" w:rsidR="00A72224" w:rsidRDefault="00A72224" w:rsidP="00D568D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489E7" id="Zone de texte 1623" o:spid="_x0000_s1112" type="#_x0000_t202" style="position:absolute;left:0;text-align:left;margin-left:887pt;margin-top:666.15pt;width:22.7pt;height:22.7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" stroked="f" strokeweight=".5pt">
                <v:fill r:id="rId98" o:title="" recolor="t" rotate="t" type="frame"/>
                <v:textbox>
                  <w:txbxContent>
                    <w:p w14:paraId="34922264" w14:textId="77777777" w:rsidR="00A72224" w:rsidRDefault="00A72224" w:rsidP="00D568DE"/>
                  </w:txbxContent>
                </v:textbox>
              </v:shape>
            </w:pict>
          </mc:Fallback>
        </mc:AlternateContent>
      </w:r>
      <w:r w:rsidR="00A96E0F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6F486F7D" wp14:editId="14D392AA">
                <wp:simplePos x="0" y="0"/>
                <wp:positionH relativeFrom="column">
                  <wp:posOffset>5575300</wp:posOffset>
                </wp:positionH>
                <wp:positionV relativeFrom="paragraph">
                  <wp:posOffset>76835</wp:posOffset>
                </wp:positionV>
                <wp:extent cx="279400" cy="381000"/>
                <wp:effectExtent l="0" t="0" r="0" b="0"/>
                <wp:wrapNone/>
                <wp:docPr id="160" name="Zone de texte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40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45B95E" w14:textId="0C6604CC" w:rsidR="00A72224" w:rsidRPr="00A96E0F" w:rsidRDefault="00A7222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fr-BE"/>
                              </w:rPr>
                            </w:pPr>
                            <w:r w:rsidRPr="00A96E0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fr-BE"/>
                              </w:rPr>
                              <w:t>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486F7D" id="Zone de texte 160" o:spid="_x0000_s1113" type="#_x0000_t202" style="position:absolute;left:0;text-align:left;margin-left:439pt;margin-top:6.05pt;width:22pt;height:30pt;z-index:25164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" filled="f" stroked="f" strokeweight=".5pt">
                <v:textbox>
                  <w:txbxContent>
                    <w:p w14:paraId="3145B95E" w14:textId="0C6604CC" w:rsidR="00A72224" w:rsidRPr="00A96E0F" w:rsidRDefault="00A72224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fr-BE"/>
                        </w:rPr>
                      </w:pPr>
                      <w:r w:rsidRPr="00A96E0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fr-BE"/>
                        </w:rP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A2DA2" w:rsidRPr="00B2027D" w:rsidSect="0092046E">
      <w:pgSz w:w="24480" w:h="15840" w:orient="landscape" w:code="17"/>
      <w:pgMar w:top="720" w:right="720" w:bottom="720" w:left="720" w:header="36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EC4E123" w14:textId="77777777" w:rsidR="00CD1FBB" w:rsidRDefault="00CD1FBB" w:rsidP="0063464B">
      <w:r>
        <w:separator/>
      </w:r>
    </w:p>
  </w:endnote>
  <w:endnote w:type="continuationSeparator" w:id="0">
    <w:p w14:paraId="55C4EE91" w14:textId="77777777" w:rsidR="00CD1FBB" w:rsidRDefault="00CD1FBB" w:rsidP="0063464B">
      <w:r>
        <w:continuationSeparator/>
      </w:r>
    </w:p>
  </w:endnote>
  <w:endnote w:type="continuationNotice" w:id="1">
    <w:p w14:paraId="659E5FE4" w14:textId="77777777" w:rsidR="00CD1FBB" w:rsidRDefault="00CD1FB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A4BF0C2" w14:textId="77777777" w:rsidR="00CD1FBB" w:rsidRDefault="00CD1FBB" w:rsidP="0063464B">
      <w:r>
        <w:separator/>
      </w:r>
    </w:p>
  </w:footnote>
  <w:footnote w:type="continuationSeparator" w:id="0">
    <w:p w14:paraId="603ADC88" w14:textId="77777777" w:rsidR="00CD1FBB" w:rsidRDefault="00CD1FBB" w:rsidP="0063464B">
      <w:r>
        <w:continuationSeparator/>
      </w:r>
    </w:p>
  </w:footnote>
  <w:footnote w:type="continuationNotice" w:id="1">
    <w:p w14:paraId="0B2E91D4" w14:textId="77777777" w:rsidR="00CD1FBB" w:rsidRDefault="00CD1FBB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1B262E"/>
    <w:multiLevelType w:val="hybridMultilevel"/>
    <w:tmpl w:val="9224E7D0"/>
    <w:lvl w:ilvl="0" w:tplc="5AA6FB8A">
      <w:start w:val="1"/>
      <w:numFmt w:val="bullet"/>
      <w:lvlText w:val=""/>
      <w:lvlJc w:val="left"/>
      <w:pPr>
        <w:ind w:left="340" w:hanging="227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276F82"/>
    <w:multiLevelType w:val="multilevel"/>
    <w:tmpl w:val="4B78B69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720"/>
      </w:pPr>
      <w:rPr>
        <w:rFonts w:ascii="Wingdings" w:hAnsi="Wingdings" w:hint="default"/>
        <w:u w:color="000000" w:themeColor="text1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4ABB39A4"/>
    <w:multiLevelType w:val="hybridMultilevel"/>
    <w:tmpl w:val="34CA9126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819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7F7F"/>
    <w:rsid w:val="00001B75"/>
    <w:rsid w:val="00002943"/>
    <w:rsid w:val="0000295E"/>
    <w:rsid w:val="00012244"/>
    <w:rsid w:val="000167B3"/>
    <w:rsid w:val="000247A1"/>
    <w:rsid w:val="00026609"/>
    <w:rsid w:val="000304DA"/>
    <w:rsid w:val="00032CFB"/>
    <w:rsid w:val="00033400"/>
    <w:rsid w:val="00033ECD"/>
    <w:rsid w:val="00036493"/>
    <w:rsid w:val="00044C2E"/>
    <w:rsid w:val="00047A65"/>
    <w:rsid w:val="00050168"/>
    <w:rsid w:val="00052218"/>
    <w:rsid w:val="00057346"/>
    <w:rsid w:val="000620AD"/>
    <w:rsid w:val="0006221C"/>
    <w:rsid w:val="000628E3"/>
    <w:rsid w:val="00064ED3"/>
    <w:rsid w:val="00071BA5"/>
    <w:rsid w:val="00072DC7"/>
    <w:rsid w:val="00072E3C"/>
    <w:rsid w:val="0007309D"/>
    <w:rsid w:val="00082E88"/>
    <w:rsid w:val="00091517"/>
    <w:rsid w:val="00092369"/>
    <w:rsid w:val="000949EC"/>
    <w:rsid w:val="00094BDC"/>
    <w:rsid w:val="0009587E"/>
    <w:rsid w:val="000A008C"/>
    <w:rsid w:val="000A0257"/>
    <w:rsid w:val="000A4AE8"/>
    <w:rsid w:val="000A5C39"/>
    <w:rsid w:val="000A6051"/>
    <w:rsid w:val="000A6CD0"/>
    <w:rsid w:val="000A6DB7"/>
    <w:rsid w:val="000B5008"/>
    <w:rsid w:val="000B5B22"/>
    <w:rsid w:val="000C252B"/>
    <w:rsid w:val="000C2773"/>
    <w:rsid w:val="000C5F0A"/>
    <w:rsid w:val="000C6D3A"/>
    <w:rsid w:val="000D247E"/>
    <w:rsid w:val="000D77F3"/>
    <w:rsid w:val="000E2CBD"/>
    <w:rsid w:val="000F02D4"/>
    <w:rsid w:val="000F1ABD"/>
    <w:rsid w:val="000F3430"/>
    <w:rsid w:val="000F3640"/>
    <w:rsid w:val="000F588A"/>
    <w:rsid w:val="00102671"/>
    <w:rsid w:val="0010286F"/>
    <w:rsid w:val="001036F6"/>
    <w:rsid w:val="001070B6"/>
    <w:rsid w:val="001101FB"/>
    <w:rsid w:val="00111B20"/>
    <w:rsid w:val="001126A9"/>
    <w:rsid w:val="00113366"/>
    <w:rsid w:val="00115138"/>
    <w:rsid w:val="001165B6"/>
    <w:rsid w:val="00120B73"/>
    <w:rsid w:val="00121489"/>
    <w:rsid w:val="00122551"/>
    <w:rsid w:val="00127674"/>
    <w:rsid w:val="00130D0E"/>
    <w:rsid w:val="001328F8"/>
    <w:rsid w:val="00132DA7"/>
    <w:rsid w:val="00133920"/>
    <w:rsid w:val="0013592C"/>
    <w:rsid w:val="0013752E"/>
    <w:rsid w:val="00140EEE"/>
    <w:rsid w:val="00141457"/>
    <w:rsid w:val="00141D56"/>
    <w:rsid w:val="00143974"/>
    <w:rsid w:val="00147CE6"/>
    <w:rsid w:val="00154BC8"/>
    <w:rsid w:val="001554D7"/>
    <w:rsid w:val="001574CA"/>
    <w:rsid w:val="00165B27"/>
    <w:rsid w:val="00171086"/>
    <w:rsid w:val="00174FEC"/>
    <w:rsid w:val="00177086"/>
    <w:rsid w:val="001806B6"/>
    <w:rsid w:val="00192B91"/>
    <w:rsid w:val="0019347B"/>
    <w:rsid w:val="00194B1B"/>
    <w:rsid w:val="00194D82"/>
    <w:rsid w:val="00195ED9"/>
    <w:rsid w:val="00196301"/>
    <w:rsid w:val="001A072E"/>
    <w:rsid w:val="001A7B0E"/>
    <w:rsid w:val="001B0F5D"/>
    <w:rsid w:val="001B3164"/>
    <w:rsid w:val="001B326D"/>
    <w:rsid w:val="001B413D"/>
    <w:rsid w:val="001B4DF0"/>
    <w:rsid w:val="001C0218"/>
    <w:rsid w:val="001C37C1"/>
    <w:rsid w:val="001C5536"/>
    <w:rsid w:val="001C7AD8"/>
    <w:rsid w:val="001D1443"/>
    <w:rsid w:val="001D31A2"/>
    <w:rsid w:val="001D4A1A"/>
    <w:rsid w:val="001D4AD8"/>
    <w:rsid w:val="001D59F4"/>
    <w:rsid w:val="001D699C"/>
    <w:rsid w:val="001E264F"/>
    <w:rsid w:val="001E28B6"/>
    <w:rsid w:val="001E2F2C"/>
    <w:rsid w:val="001E455F"/>
    <w:rsid w:val="001E4F26"/>
    <w:rsid w:val="001E639B"/>
    <w:rsid w:val="001E68B0"/>
    <w:rsid w:val="001E6E27"/>
    <w:rsid w:val="001E74B3"/>
    <w:rsid w:val="001F0B29"/>
    <w:rsid w:val="001F2AC4"/>
    <w:rsid w:val="0020048F"/>
    <w:rsid w:val="00200BB7"/>
    <w:rsid w:val="00200E58"/>
    <w:rsid w:val="002126EB"/>
    <w:rsid w:val="00215A88"/>
    <w:rsid w:val="00216BBF"/>
    <w:rsid w:val="00222E6A"/>
    <w:rsid w:val="002279D5"/>
    <w:rsid w:val="0023490E"/>
    <w:rsid w:val="00235A20"/>
    <w:rsid w:val="00235ECC"/>
    <w:rsid w:val="00241356"/>
    <w:rsid w:val="0024196E"/>
    <w:rsid w:val="0024339E"/>
    <w:rsid w:val="00243CEE"/>
    <w:rsid w:val="002461C7"/>
    <w:rsid w:val="00246C9E"/>
    <w:rsid w:val="0024786E"/>
    <w:rsid w:val="002576B5"/>
    <w:rsid w:val="002601C0"/>
    <w:rsid w:val="002644B0"/>
    <w:rsid w:val="002664C0"/>
    <w:rsid w:val="0027425A"/>
    <w:rsid w:val="00274EA0"/>
    <w:rsid w:val="00276547"/>
    <w:rsid w:val="002850F3"/>
    <w:rsid w:val="0028699B"/>
    <w:rsid w:val="0029247F"/>
    <w:rsid w:val="002A22B3"/>
    <w:rsid w:val="002A4637"/>
    <w:rsid w:val="002A4E6F"/>
    <w:rsid w:val="002A76E1"/>
    <w:rsid w:val="002A7ED8"/>
    <w:rsid w:val="002B2738"/>
    <w:rsid w:val="002B3109"/>
    <w:rsid w:val="002B46F0"/>
    <w:rsid w:val="002B54E5"/>
    <w:rsid w:val="002C4DB8"/>
    <w:rsid w:val="002D374E"/>
    <w:rsid w:val="002D537D"/>
    <w:rsid w:val="002D56CE"/>
    <w:rsid w:val="002D6E60"/>
    <w:rsid w:val="002D76FC"/>
    <w:rsid w:val="002D7AA5"/>
    <w:rsid w:val="002E058A"/>
    <w:rsid w:val="002E138A"/>
    <w:rsid w:val="002E22C5"/>
    <w:rsid w:val="002E385B"/>
    <w:rsid w:val="002E45B6"/>
    <w:rsid w:val="002E6AA8"/>
    <w:rsid w:val="002F3F00"/>
    <w:rsid w:val="00301490"/>
    <w:rsid w:val="00305515"/>
    <w:rsid w:val="003076FC"/>
    <w:rsid w:val="00311F79"/>
    <w:rsid w:val="003126D9"/>
    <w:rsid w:val="003138F6"/>
    <w:rsid w:val="00314CF5"/>
    <w:rsid w:val="00314DE0"/>
    <w:rsid w:val="00316120"/>
    <w:rsid w:val="00316180"/>
    <w:rsid w:val="003161A3"/>
    <w:rsid w:val="0031728D"/>
    <w:rsid w:val="00322EEA"/>
    <w:rsid w:val="00323882"/>
    <w:rsid w:val="00323B64"/>
    <w:rsid w:val="003242F6"/>
    <w:rsid w:val="00324D48"/>
    <w:rsid w:val="003320AE"/>
    <w:rsid w:val="003322A1"/>
    <w:rsid w:val="00332705"/>
    <w:rsid w:val="00332983"/>
    <w:rsid w:val="00334266"/>
    <w:rsid w:val="003342F2"/>
    <w:rsid w:val="00334FBC"/>
    <w:rsid w:val="00342500"/>
    <w:rsid w:val="003476B4"/>
    <w:rsid w:val="00350C48"/>
    <w:rsid w:val="0035228A"/>
    <w:rsid w:val="00352BD4"/>
    <w:rsid w:val="003578BD"/>
    <w:rsid w:val="003636D5"/>
    <w:rsid w:val="00365F54"/>
    <w:rsid w:val="003679A8"/>
    <w:rsid w:val="00370731"/>
    <w:rsid w:val="003724F6"/>
    <w:rsid w:val="00373F97"/>
    <w:rsid w:val="00377D51"/>
    <w:rsid w:val="003810E7"/>
    <w:rsid w:val="00384651"/>
    <w:rsid w:val="00384983"/>
    <w:rsid w:val="00384B54"/>
    <w:rsid w:val="00384E46"/>
    <w:rsid w:val="003851A3"/>
    <w:rsid w:val="00386DB3"/>
    <w:rsid w:val="00387DA2"/>
    <w:rsid w:val="0039076E"/>
    <w:rsid w:val="0039300F"/>
    <w:rsid w:val="00394239"/>
    <w:rsid w:val="00395139"/>
    <w:rsid w:val="00396044"/>
    <w:rsid w:val="0039635A"/>
    <w:rsid w:val="0039695D"/>
    <w:rsid w:val="003A02FC"/>
    <w:rsid w:val="003A2C0C"/>
    <w:rsid w:val="003A2DA2"/>
    <w:rsid w:val="003A46C8"/>
    <w:rsid w:val="003B0D81"/>
    <w:rsid w:val="003B1EC6"/>
    <w:rsid w:val="003B633A"/>
    <w:rsid w:val="003B7DE5"/>
    <w:rsid w:val="003C2FA9"/>
    <w:rsid w:val="003D2738"/>
    <w:rsid w:val="003D2CB8"/>
    <w:rsid w:val="003D348A"/>
    <w:rsid w:val="003D6CA1"/>
    <w:rsid w:val="003D7D32"/>
    <w:rsid w:val="003E0105"/>
    <w:rsid w:val="003E01B0"/>
    <w:rsid w:val="003E0A8A"/>
    <w:rsid w:val="003E23E8"/>
    <w:rsid w:val="003E2D6C"/>
    <w:rsid w:val="003E4B19"/>
    <w:rsid w:val="003E7603"/>
    <w:rsid w:val="003F05C6"/>
    <w:rsid w:val="003F1FDB"/>
    <w:rsid w:val="00405BDD"/>
    <w:rsid w:val="00407244"/>
    <w:rsid w:val="00410A49"/>
    <w:rsid w:val="0041365E"/>
    <w:rsid w:val="004174C3"/>
    <w:rsid w:val="004177EF"/>
    <w:rsid w:val="00417A8B"/>
    <w:rsid w:val="00423BD3"/>
    <w:rsid w:val="00432A63"/>
    <w:rsid w:val="00437FB5"/>
    <w:rsid w:val="004415A9"/>
    <w:rsid w:val="00441A77"/>
    <w:rsid w:val="00442419"/>
    <w:rsid w:val="00444E8E"/>
    <w:rsid w:val="00445BFD"/>
    <w:rsid w:val="00447495"/>
    <w:rsid w:val="004500F4"/>
    <w:rsid w:val="004504AE"/>
    <w:rsid w:val="00450824"/>
    <w:rsid w:val="00452727"/>
    <w:rsid w:val="00452C18"/>
    <w:rsid w:val="00454F2D"/>
    <w:rsid w:val="004561DF"/>
    <w:rsid w:val="00456C63"/>
    <w:rsid w:val="004610DD"/>
    <w:rsid w:val="00461158"/>
    <w:rsid w:val="00462BA3"/>
    <w:rsid w:val="00465DB0"/>
    <w:rsid w:val="004737ED"/>
    <w:rsid w:val="0047382B"/>
    <w:rsid w:val="004746A5"/>
    <w:rsid w:val="004804D2"/>
    <w:rsid w:val="00481648"/>
    <w:rsid w:val="00481D59"/>
    <w:rsid w:val="004854C3"/>
    <w:rsid w:val="00490B4D"/>
    <w:rsid w:val="00493ADE"/>
    <w:rsid w:val="00497F24"/>
    <w:rsid w:val="004A0CB3"/>
    <w:rsid w:val="004A3B7D"/>
    <w:rsid w:val="004A42EE"/>
    <w:rsid w:val="004A4E15"/>
    <w:rsid w:val="004B675A"/>
    <w:rsid w:val="004D161A"/>
    <w:rsid w:val="004D5151"/>
    <w:rsid w:val="004E0C92"/>
    <w:rsid w:val="004E11B5"/>
    <w:rsid w:val="004E3E99"/>
    <w:rsid w:val="004E6A84"/>
    <w:rsid w:val="004F1447"/>
    <w:rsid w:val="004F152F"/>
    <w:rsid w:val="004F1675"/>
    <w:rsid w:val="004F403E"/>
    <w:rsid w:val="004F5065"/>
    <w:rsid w:val="004F5248"/>
    <w:rsid w:val="004F614D"/>
    <w:rsid w:val="004F62FF"/>
    <w:rsid w:val="0050223A"/>
    <w:rsid w:val="00503E9D"/>
    <w:rsid w:val="00506CE3"/>
    <w:rsid w:val="00512CE6"/>
    <w:rsid w:val="00514F23"/>
    <w:rsid w:val="005238D3"/>
    <w:rsid w:val="005256F5"/>
    <w:rsid w:val="00527203"/>
    <w:rsid w:val="0053018B"/>
    <w:rsid w:val="005301CE"/>
    <w:rsid w:val="005311DC"/>
    <w:rsid w:val="0053124C"/>
    <w:rsid w:val="00535403"/>
    <w:rsid w:val="00551607"/>
    <w:rsid w:val="005520C8"/>
    <w:rsid w:val="005546BC"/>
    <w:rsid w:val="00556BFC"/>
    <w:rsid w:val="00566D1C"/>
    <w:rsid w:val="00571496"/>
    <w:rsid w:val="0057185C"/>
    <w:rsid w:val="00574E67"/>
    <w:rsid w:val="005841CB"/>
    <w:rsid w:val="00584A1C"/>
    <w:rsid w:val="00584D8F"/>
    <w:rsid w:val="00590B70"/>
    <w:rsid w:val="005915B5"/>
    <w:rsid w:val="005915C8"/>
    <w:rsid w:val="005923AD"/>
    <w:rsid w:val="00596140"/>
    <w:rsid w:val="005A048A"/>
    <w:rsid w:val="005A39B3"/>
    <w:rsid w:val="005A777D"/>
    <w:rsid w:val="005B34FA"/>
    <w:rsid w:val="005B57C1"/>
    <w:rsid w:val="005B621E"/>
    <w:rsid w:val="005C0B05"/>
    <w:rsid w:val="005C62FB"/>
    <w:rsid w:val="005C6EC4"/>
    <w:rsid w:val="005C75A4"/>
    <w:rsid w:val="005D0D96"/>
    <w:rsid w:val="005D15F3"/>
    <w:rsid w:val="005D1C72"/>
    <w:rsid w:val="005D274D"/>
    <w:rsid w:val="005D2FDD"/>
    <w:rsid w:val="005D3128"/>
    <w:rsid w:val="005D5A26"/>
    <w:rsid w:val="005D77B4"/>
    <w:rsid w:val="005E0917"/>
    <w:rsid w:val="005E1969"/>
    <w:rsid w:val="005E2F3B"/>
    <w:rsid w:val="005E4DFD"/>
    <w:rsid w:val="005E6258"/>
    <w:rsid w:val="005E7396"/>
    <w:rsid w:val="005F70E4"/>
    <w:rsid w:val="006016CF"/>
    <w:rsid w:val="006029B2"/>
    <w:rsid w:val="00602C84"/>
    <w:rsid w:val="006045EB"/>
    <w:rsid w:val="006052F0"/>
    <w:rsid w:val="00606D3B"/>
    <w:rsid w:val="0060786F"/>
    <w:rsid w:val="00615051"/>
    <w:rsid w:val="00615C7C"/>
    <w:rsid w:val="006215E5"/>
    <w:rsid w:val="0062230C"/>
    <w:rsid w:val="00622EAD"/>
    <w:rsid w:val="006249B1"/>
    <w:rsid w:val="006261B0"/>
    <w:rsid w:val="006271A1"/>
    <w:rsid w:val="00630397"/>
    <w:rsid w:val="0063083D"/>
    <w:rsid w:val="00631163"/>
    <w:rsid w:val="00631EC8"/>
    <w:rsid w:val="00632837"/>
    <w:rsid w:val="0063464B"/>
    <w:rsid w:val="00641B75"/>
    <w:rsid w:val="00647FDE"/>
    <w:rsid w:val="006531F4"/>
    <w:rsid w:val="00654AFE"/>
    <w:rsid w:val="0065665C"/>
    <w:rsid w:val="00656DC8"/>
    <w:rsid w:val="0066190D"/>
    <w:rsid w:val="00662971"/>
    <w:rsid w:val="00663434"/>
    <w:rsid w:val="00667054"/>
    <w:rsid w:val="00670BED"/>
    <w:rsid w:val="00671F7E"/>
    <w:rsid w:val="00674192"/>
    <w:rsid w:val="006742A5"/>
    <w:rsid w:val="00677297"/>
    <w:rsid w:val="00684228"/>
    <w:rsid w:val="0069702F"/>
    <w:rsid w:val="006977DF"/>
    <w:rsid w:val="00697EFD"/>
    <w:rsid w:val="006A0F41"/>
    <w:rsid w:val="006A2B65"/>
    <w:rsid w:val="006A54EE"/>
    <w:rsid w:val="006B3678"/>
    <w:rsid w:val="006B5C36"/>
    <w:rsid w:val="006B7134"/>
    <w:rsid w:val="006C4A4C"/>
    <w:rsid w:val="006C5166"/>
    <w:rsid w:val="006C7DC8"/>
    <w:rsid w:val="006D6F61"/>
    <w:rsid w:val="006D7AC6"/>
    <w:rsid w:val="006E6AB5"/>
    <w:rsid w:val="006F1741"/>
    <w:rsid w:val="006F4478"/>
    <w:rsid w:val="006F5D00"/>
    <w:rsid w:val="006F6EE0"/>
    <w:rsid w:val="006F6F9C"/>
    <w:rsid w:val="00700EAE"/>
    <w:rsid w:val="00703DA5"/>
    <w:rsid w:val="00706C1B"/>
    <w:rsid w:val="00710BF9"/>
    <w:rsid w:val="00711F80"/>
    <w:rsid w:val="007174AE"/>
    <w:rsid w:val="007230B0"/>
    <w:rsid w:val="00723806"/>
    <w:rsid w:val="0072546A"/>
    <w:rsid w:val="00725579"/>
    <w:rsid w:val="00726092"/>
    <w:rsid w:val="007309A4"/>
    <w:rsid w:val="007321CE"/>
    <w:rsid w:val="007344EA"/>
    <w:rsid w:val="00734A54"/>
    <w:rsid w:val="007357CE"/>
    <w:rsid w:val="0073618A"/>
    <w:rsid w:val="00741837"/>
    <w:rsid w:val="007426D9"/>
    <w:rsid w:val="00746023"/>
    <w:rsid w:val="0074615B"/>
    <w:rsid w:val="0074641A"/>
    <w:rsid w:val="007471B3"/>
    <w:rsid w:val="00752557"/>
    <w:rsid w:val="00756079"/>
    <w:rsid w:val="00756C68"/>
    <w:rsid w:val="00760806"/>
    <w:rsid w:val="0076255B"/>
    <w:rsid w:val="007669DB"/>
    <w:rsid w:val="0077088D"/>
    <w:rsid w:val="00771136"/>
    <w:rsid w:val="00771BF8"/>
    <w:rsid w:val="00775937"/>
    <w:rsid w:val="00785D05"/>
    <w:rsid w:val="00787CC6"/>
    <w:rsid w:val="00792F8E"/>
    <w:rsid w:val="00792FB7"/>
    <w:rsid w:val="00793343"/>
    <w:rsid w:val="00797B93"/>
    <w:rsid w:val="007A46F8"/>
    <w:rsid w:val="007A5132"/>
    <w:rsid w:val="007A6739"/>
    <w:rsid w:val="007B5BD4"/>
    <w:rsid w:val="007B698F"/>
    <w:rsid w:val="007C076A"/>
    <w:rsid w:val="007C0F06"/>
    <w:rsid w:val="007C20A3"/>
    <w:rsid w:val="007C35FF"/>
    <w:rsid w:val="007C6D05"/>
    <w:rsid w:val="007C7DC3"/>
    <w:rsid w:val="007D132F"/>
    <w:rsid w:val="007D6BC7"/>
    <w:rsid w:val="007E03B8"/>
    <w:rsid w:val="007E0DF3"/>
    <w:rsid w:val="007E1318"/>
    <w:rsid w:val="007F2445"/>
    <w:rsid w:val="007F423C"/>
    <w:rsid w:val="007F56F4"/>
    <w:rsid w:val="007F5817"/>
    <w:rsid w:val="007F77C0"/>
    <w:rsid w:val="007F7ABE"/>
    <w:rsid w:val="0080422D"/>
    <w:rsid w:val="00806FA2"/>
    <w:rsid w:val="00811778"/>
    <w:rsid w:val="00814DD2"/>
    <w:rsid w:val="00816199"/>
    <w:rsid w:val="0081659E"/>
    <w:rsid w:val="00820E9B"/>
    <w:rsid w:val="00826F73"/>
    <w:rsid w:val="008322EC"/>
    <w:rsid w:val="00837020"/>
    <w:rsid w:val="00842677"/>
    <w:rsid w:val="008461F3"/>
    <w:rsid w:val="0084695B"/>
    <w:rsid w:val="008506DF"/>
    <w:rsid w:val="00853597"/>
    <w:rsid w:val="00853652"/>
    <w:rsid w:val="008558D0"/>
    <w:rsid w:val="0085606D"/>
    <w:rsid w:val="00856D5A"/>
    <w:rsid w:val="00857A87"/>
    <w:rsid w:val="00857DF7"/>
    <w:rsid w:val="00860E9C"/>
    <w:rsid w:val="008631B9"/>
    <w:rsid w:val="00866030"/>
    <w:rsid w:val="00870596"/>
    <w:rsid w:val="00871286"/>
    <w:rsid w:val="00871501"/>
    <w:rsid w:val="0087224E"/>
    <w:rsid w:val="00872983"/>
    <w:rsid w:val="008756AA"/>
    <w:rsid w:val="00876329"/>
    <w:rsid w:val="00883003"/>
    <w:rsid w:val="008876F7"/>
    <w:rsid w:val="00887B70"/>
    <w:rsid w:val="008931FB"/>
    <w:rsid w:val="008A1E15"/>
    <w:rsid w:val="008B6019"/>
    <w:rsid w:val="008B70F7"/>
    <w:rsid w:val="008C0468"/>
    <w:rsid w:val="008C0E89"/>
    <w:rsid w:val="008C2DB9"/>
    <w:rsid w:val="008C3482"/>
    <w:rsid w:val="008C38CE"/>
    <w:rsid w:val="008D0974"/>
    <w:rsid w:val="008D2FE4"/>
    <w:rsid w:val="008E5623"/>
    <w:rsid w:val="008E64BD"/>
    <w:rsid w:val="008F1019"/>
    <w:rsid w:val="008F1F4A"/>
    <w:rsid w:val="0090235F"/>
    <w:rsid w:val="00902688"/>
    <w:rsid w:val="00904EDB"/>
    <w:rsid w:val="00904F19"/>
    <w:rsid w:val="009064A6"/>
    <w:rsid w:val="00906763"/>
    <w:rsid w:val="00912375"/>
    <w:rsid w:val="0092046E"/>
    <w:rsid w:val="0092521E"/>
    <w:rsid w:val="009254E4"/>
    <w:rsid w:val="009254FC"/>
    <w:rsid w:val="00925847"/>
    <w:rsid w:val="009259F8"/>
    <w:rsid w:val="00927175"/>
    <w:rsid w:val="009278BB"/>
    <w:rsid w:val="0093253B"/>
    <w:rsid w:val="00940155"/>
    <w:rsid w:val="00940BA8"/>
    <w:rsid w:val="00943CC3"/>
    <w:rsid w:val="00947C07"/>
    <w:rsid w:val="00950502"/>
    <w:rsid w:val="009510E0"/>
    <w:rsid w:val="00952FC1"/>
    <w:rsid w:val="009562EC"/>
    <w:rsid w:val="0096393D"/>
    <w:rsid w:val="009650E3"/>
    <w:rsid w:val="0097017C"/>
    <w:rsid w:val="009733C6"/>
    <w:rsid w:val="009805E9"/>
    <w:rsid w:val="00980A4D"/>
    <w:rsid w:val="00983AC1"/>
    <w:rsid w:val="00990811"/>
    <w:rsid w:val="009A7084"/>
    <w:rsid w:val="009A7468"/>
    <w:rsid w:val="009B16AA"/>
    <w:rsid w:val="009B28A7"/>
    <w:rsid w:val="009B6F84"/>
    <w:rsid w:val="009B7F4D"/>
    <w:rsid w:val="009C4E80"/>
    <w:rsid w:val="009D3E65"/>
    <w:rsid w:val="009D684D"/>
    <w:rsid w:val="009E5386"/>
    <w:rsid w:val="009E58C2"/>
    <w:rsid w:val="009F1353"/>
    <w:rsid w:val="009F3A5C"/>
    <w:rsid w:val="009F439D"/>
    <w:rsid w:val="009F7ED1"/>
    <w:rsid w:val="00A01A66"/>
    <w:rsid w:val="00A055D4"/>
    <w:rsid w:val="00A06C36"/>
    <w:rsid w:val="00A10082"/>
    <w:rsid w:val="00A161F0"/>
    <w:rsid w:val="00A16CC8"/>
    <w:rsid w:val="00A17589"/>
    <w:rsid w:val="00A24434"/>
    <w:rsid w:val="00A25BA2"/>
    <w:rsid w:val="00A25CE7"/>
    <w:rsid w:val="00A260A2"/>
    <w:rsid w:val="00A27385"/>
    <w:rsid w:val="00A27915"/>
    <w:rsid w:val="00A31D69"/>
    <w:rsid w:val="00A32133"/>
    <w:rsid w:val="00A322AA"/>
    <w:rsid w:val="00A34734"/>
    <w:rsid w:val="00A347B7"/>
    <w:rsid w:val="00A37F69"/>
    <w:rsid w:val="00A41966"/>
    <w:rsid w:val="00A42981"/>
    <w:rsid w:val="00A42A52"/>
    <w:rsid w:val="00A43511"/>
    <w:rsid w:val="00A46559"/>
    <w:rsid w:val="00A50EA7"/>
    <w:rsid w:val="00A6092E"/>
    <w:rsid w:val="00A60986"/>
    <w:rsid w:val="00A6148C"/>
    <w:rsid w:val="00A62EF6"/>
    <w:rsid w:val="00A645AF"/>
    <w:rsid w:val="00A64710"/>
    <w:rsid w:val="00A65C97"/>
    <w:rsid w:val="00A72224"/>
    <w:rsid w:val="00A72D99"/>
    <w:rsid w:val="00A74CA1"/>
    <w:rsid w:val="00A75E43"/>
    <w:rsid w:val="00A75FD6"/>
    <w:rsid w:val="00A76B3E"/>
    <w:rsid w:val="00A7746D"/>
    <w:rsid w:val="00A81257"/>
    <w:rsid w:val="00A82EAE"/>
    <w:rsid w:val="00A83620"/>
    <w:rsid w:val="00A8371C"/>
    <w:rsid w:val="00A84798"/>
    <w:rsid w:val="00A922BB"/>
    <w:rsid w:val="00A93BA7"/>
    <w:rsid w:val="00A96E0F"/>
    <w:rsid w:val="00AA37BA"/>
    <w:rsid w:val="00AA51EB"/>
    <w:rsid w:val="00AA7FC7"/>
    <w:rsid w:val="00AB16B0"/>
    <w:rsid w:val="00AB6D47"/>
    <w:rsid w:val="00AB7B3A"/>
    <w:rsid w:val="00AC3AB1"/>
    <w:rsid w:val="00AD203C"/>
    <w:rsid w:val="00AD2B29"/>
    <w:rsid w:val="00AE3DE9"/>
    <w:rsid w:val="00AE56B2"/>
    <w:rsid w:val="00AE5E81"/>
    <w:rsid w:val="00AF62CB"/>
    <w:rsid w:val="00B024DE"/>
    <w:rsid w:val="00B0259C"/>
    <w:rsid w:val="00B03DB6"/>
    <w:rsid w:val="00B06520"/>
    <w:rsid w:val="00B119F5"/>
    <w:rsid w:val="00B12E7A"/>
    <w:rsid w:val="00B16C0D"/>
    <w:rsid w:val="00B2027D"/>
    <w:rsid w:val="00B2036E"/>
    <w:rsid w:val="00B20F53"/>
    <w:rsid w:val="00B30861"/>
    <w:rsid w:val="00B33A88"/>
    <w:rsid w:val="00B33AEE"/>
    <w:rsid w:val="00B3761E"/>
    <w:rsid w:val="00B41645"/>
    <w:rsid w:val="00B4177E"/>
    <w:rsid w:val="00B43415"/>
    <w:rsid w:val="00B44396"/>
    <w:rsid w:val="00B44F85"/>
    <w:rsid w:val="00B452A4"/>
    <w:rsid w:val="00B55B0E"/>
    <w:rsid w:val="00B62942"/>
    <w:rsid w:val="00B6723D"/>
    <w:rsid w:val="00B836AA"/>
    <w:rsid w:val="00B8385C"/>
    <w:rsid w:val="00B857CF"/>
    <w:rsid w:val="00B872B9"/>
    <w:rsid w:val="00B914E3"/>
    <w:rsid w:val="00B944B3"/>
    <w:rsid w:val="00B977A2"/>
    <w:rsid w:val="00BA2EF7"/>
    <w:rsid w:val="00BA3FD1"/>
    <w:rsid w:val="00BA5C77"/>
    <w:rsid w:val="00BA75E9"/>
    <w:rsid w:val="00BB1E06"/>
    <w:rsid w:val="00BC044C"/>
    <w:rsid w:val="00BC3D21"/>
    <w:rsid w:val="00BC4174"/>
    <w:rsid w:val="00BC5A60"/>
    <w:rsid w:val="00BC5DEA"/>
    <w:rsid w:val="00BC6FC8"/>
    <w:rsid w:val="00BC779D"/>
    <w:rsid w:val="00BD0022"/>
    <w:rsid w:val="00BD1751"/>
    <w:rsid w:val="00BD17DA"/>
    <w:rsid w:val="00BD4C47"/>
    <w:rsid w:val="00BD4CDD"/>
    <w:rsid w:val="00BD6D14"/>
    <w:rsid w:val="00C0555A"/>
    <w:rsid w:val="00C12EAC"/>
    <w:rsid w:val="00C14AF6"/>
    <w:rsid w:val="00C17F7C"/>
    <w:rsid w:val="00C2116F"/>
    <w:rsid w:val="00C23867"/>
    <w:rsid w:val="00C26D21"/>
    <w:rsid w:val="00C33C1E"/>
    <w:rsid w:val="00C432CA"/>
    <w:rsid w:val="00C46879"/>
    <w:rsid w:val="00C50EFD"/>
    <w:rsid w:val="00C54908"/>
    <w:rsid w:val="00C57310"/>
    <w:rsid w:val="00C615A7"/>
    <w:rsid w:val="00C62C18"/>
    <w:rsid w:val="00C64C93"/>
    <w:rsid w:val="00C657C8"/>
    <w:rsid w:val="00C6598E"/>
    <w:rsid w:val="00C71C7C"/>
    <w:rsid w:val="00C71DBC"/>
    <w:rsid w:val="00C721DA"/>
    <w:rsid w:val="00C86195"/>
    <w:rsid w:val="00C869B3"/>
    <w:rsid w:val="00C87B26"/>
    <w:rsid w:val="00C90B7E"/>
    <w:rsid w:val="00C95546"/>
    <w:rsid w:val="00CA0140"/>
    <w:rsid w:val="00CA43FB"/>
    <w:rsid w:val="00CA5C9C"/>
    <w:rsid w:val="00CA73ED"/>
    <w:rsid w:val="00CB45B3"/>
    <w:rsid w:val="00CB4B94"/>
    <w:rsid w:val="00CC0317"/>
    <w:rsid w:val="00CC1EB7"/>
    <w:rsid w:val="00CD1FBB"/>
    <w:rsid w:val="00CD67E5"/>
    <w:rsid w:val="00CE05AF"/>
    <w:rsid w:val="00CE1245"/>
    <w:rsid w:val="00CE4909"/>
    <w:rsid w:val="00CE5EF5"/>
    <w:rsid w:val="00CF17D9"/>
    <w:rsid w:val="00CF37D4"/>
    <w:rsid w:val="00D000D6"/>
    <w:rsid w:val="00D02F28"/>
    <w:rsid w:val="00D033BE"/>
    <w:rsid w:val="00D06803"/>
    <w:rsid w:val="00D115E1"/>
    <w:rsid w:val="00D16D02"/>
    <w:rsid w:val="00D17B10"/>
    <w:rsid w:val="00D203A5"/>
    <w:rsid w:val="00D23D5E"/>
    <w:rsid w:val="00D252CE"/>
    <w:rsid w:val="00D26541"/>
    <w:rsid w:val="00D32938"/>
    <w:rsid w:val="00D33011"/>
    <w:rsid w:val="00D34992"/>
    <w:rsid w:val="00D512A6"/>
    <w:rsid w:val="00D549AB"/>
    <w:rsid w:val="00D5542A"/>
    <w:rsid w:val="00D568DE"/>
    <w:rsid w:val="00D56D2F"/>
    <w:rsid w:val="00D57B3A"/>
    <w:rsid w:val="00D60279"/>
    <w:rsid w:val="00D62448"/>
    <w:rsid w:val="00D6301E"/>
    <w:rsid w:val="00D77581"/>
    <w:rsid w:val="00D80D05"/>
    <w:rsid w:val="00D81040"/>
    <w:rsid w:val="00D81713"/>
    <w:rsid w:val="00D81B39"/>
    <w:rsid w:val="00D85403"/>
    <w:rsid w:val="00DA1676"/>
    <w:rsid w:val="00DA2104"/>
    <w:rsid w:val="00DA2706"/>
    <w:rsid w:val="00DA3462"/>
    <w:rsid w:val="00DA5C39"/>
    <w:rsid w:val="00DB1FF7"/>
    <w:rsid w:val="00DB4E1C"/>
    <w:rsid w:val="00DB6720"/>
    <w:rsid w:val="00DC0AF7"/>
    <w:rsid w:val="00DC4C21"/>
    <w:rsid w:val="00DC6791"/>
    <w:rsid w:val="00DC6F62"/>
    <w:rsid w:val="00DC7B73"/>
    <w:rsid w:val="00DD0718"/>
    <w:rsid w:val="00DD1F05"/>
    <w:rsid w:val="00DD3AC6"/>
    <w:rsid w:val="00DD641D"/>
    <w:rsid w:val="00DE430A"/>
    <w:rsid w:val="00DE5990"/>
    <w:rsid w:val="00DF0E3B"/>
    <w:rsid w:val="00DF1A12"/>
    <w:rsid w:val="00DF1F40"/>
    <w:rsid w:val="00DF6B63"/>
    <w:rsid w:val="00E00DB8"/>
    <w:rsid w:val="00E014BF"/>
    <w:rsid w:val="00E024E5"/>
    <w:rsid w:val="00E06900"/>
    <w:rsid w:val="00E107F4"/>
    <w:rsid w:val="00E1452B"/>
    <w:rsid w:val="00E1656D"/>
    <w:rsid w:val="00E16AF0"/>
    <w:rsid w:val="00E214DE"/>
    <w:rsid w:val="00E21858"/>
    <w:rsid w:val="00E24DAD"/>
    <w:rsid w:val="00E25604"/>
    <w:rsid w:val="00E256B7"/>
    <w:rsid w:val="00E36F96"/>
    <w:rsid w:val="00E41622"/>
    <w:rsid w:val="00E41C01"/>
    <w:rsid w:val="00E431FD"/>
    <w:rsid w:val="00E44414"/>
    <w:rsid w:val="00E457F9"/>
    <w:rsid w:val="00E45904"/>
    <w:rsid w:val="00E46CFF"/>
    <w:rsid w:val="00E50C4F"/>
    <w:rsid w:val="00E53509"/>
    <w:rsid w:val="00E53C76"/>
    <w:rsid w:val="00E60DE5"/>
    <w:rsid w:val="00E62B78"/>
    <w:rsid w:val="00E63612"/>
    <w:rsid w:val="00E65643"/>
    <w:rsid w:val="00E65B12"/>
    <w:rsid w:val="00E65CBA"/>
    <w:rsid w:val="00E720BE"/>
    <w:rsid w:val="00E735A8"/>
    <w:rsid w:val="00E73D35"/>
    <w:rsid w:val="00E74680"/>
    <w:rsid w:val="00E76B80"/>
    <w:rsid w:val="00E77468"/>
    <w:rsid w:val="00E774D8"/>
    <w:rsid w:val="00E83209"/>
    <w:rsid w:val="00E83FF6"/>
    <w:rsid w:val="00E8470E"/>
    <w:rsid w:val="00E8742B"/>
    <w:rsid w:val="00E90774"/>
    <w:rsid w:val="00E90A77"/>
    <w:rsid w:val="00E9460C"/>
    <w:rsid w:val="00EA253C"/>
    <w:rsid w:val="00EA2E4A"/>
    <w:rsid w:val="00EA30ED"/>
    <w:rsid w:val="00EA64C7"/>
    <w:rsid w:val="00EA7F36"/>
    <w:rsid w:val="00EB34E5"/>
    <w:rsid w:val="00EB3790"/>
    <w:rsid w:val="00EB5CD4"/>
    <w:rsid w:val="00EC00F6"/>
    <w:rsid w:val="00EC0249"/>
    <w:rsid w:val="00EC2B13"/>
    <w:rsid w:val="00EC3FE2"/>
    <w:rsid w:val="00EC4912"/>
    <w:rsid w:val="00EC542E"/>
    <w:rsid w:val="00ED0D56"/>
    <w:rsid w:val="00ED1178"/>
    <w:rsid w:val="00ED2D03"/>
    <w:rsid w:val="00ED416E"/>
    <w:rsid w:val="00ED61AF"/>
    <w:rsid w:val="00EE1949"/>
    <w:rsid w:val="00EE4563"/>
    <w:rsid w:val="00EE7954"/>
    <w:rsid w:val="00EF26FC"/>
    <w:rsid w:val="00EF2B57"/>
    <w:rsid w:val="00EF50CD"/>
    <w:rsid w:val="00F0208A"/>
    <w:rsid w:val="00F020CD"/>
    <w:rsid w:val="00F060C5"/>
    <w:rsid w:val="00F06C96"/>
    <w:rsid w:val="00F10BB1"/>
    <w:rsid w:val="00F13403"/>
    <w:rsid w:val="00F15461"/>
    <w:rsid w:val="00F156E5"/>
    <w:rsid w:val="00F162A4"/>
    <w:rsid w:val="00F17BCA"/>
    <w:rsid w:val="00F24403"/>
    <w:rsid w:val="00F264C4"/>
    <w:rsid w:val="00F26AA0"/>
    <w:rsid w:val="00F311F5"/>
    <w:rsid w:val="00F314AF"/>
    <w:rsid w:val="00F36F13"/>
    <w:rsid w:val="00F41B4B"/>
    <w:rsid w:val="00F429BA"/>
    <w:rsid w:val="00F42AF8"/>
    <w:rsid w:val="00F43E59"/>
    <w:rsid w:val="00F47F11"/>
    <w:rsid w:val="00F50EA2"/>
    <w:rsid w:val="00F5375D"/>
    <w:rsid w:val="00F53CBC"/>
    <w:rsid w:val="00F54324"/>
    <w:rsid w:val="00F57166"/>
    <w:rsid w:val="00F576BD"/>
    <w:rsid w:val="00F57F7F"/>
    <w:rsid w:val="00F62ECA"/>
    <w:rsid w:val="00F72355"/>
    <w:rsid w:val="00F76CD6"/>
    <w:rsid w:val="00F812AA"/>
    <w:rsid w:val="00F87010"/>
    <w:rsid w:val="00F87F38"/>
    <w:rsid w:val="00F90233"/>
    <w:rsid w:val="00F9083B"/>
    <w:rsid w:val="00F91587"/>
    <w:rsid w:val="00F917F0"/>
    <w:rsid w:val="00F91BF1"/>
    <w:rsid w:val="00F94BE2"/>
    <w:rsid w:val="00F975B1"/>
    <w:rsid w:val="00FA5F70"/>
    <w:rsid w:val="00FB139B"/>
    <w:rsid w:val="00FB1848"/>
    <w:rsid w:val="00FB1F1B"/>
    <w:rsid w:val="00FB3149"/>
    <w:rsid w:val="00FB610E"/>
    <w:rsid w:val="00FC06D3"/>
    <w:rsid w:val="00FC3724"/>
    <w:rsid w:val="00FD0A94"/>
    <w:rsid w:val="00FD0A9D"/>
    <w:rsid w:val="00FE2D17"/>
    <w:rsid w:val="00FE4C4C"/>
    <w:rsid w:val="00FE636D"/>
    <w:rsid w:val="00FF0DD7"/>
    <w:rsid w:val="00FF7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4:docId w14:val="547D5DEF"/>
  <w15:chartTrackingRefBased/>
  <w15:docId w15:val="{A59EBE06-BBED-4C7A-8633-1AC1C6FAF4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fr-FR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05BDD"/>
    <w:rPr>
      <w:color w:val="212120"/>
      <w:kern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63464B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rsid w:val="0063464B"/>
    <w:rPr>
      <w:color w:val="212120"/>
      <w:kern w:val="28"/>
    </w:rPr>
  </w:style>
  <w:style w:type="paragraph" w:styleId="Pieddepage">
    <w:name w:val="footer"/>
    <w:basedOn w:val="Normal"/>
    <w:link w:val="PieddepageCar"/>
    <w:rsid w:val="0063464B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basedOn w:val="Policepardfaut"/>
    <w:link w:val="Pieddepage"/>
    <w:rsid w:val="0063464B"/>
    <w:rPr>
      <w:color w:val="212120"/>
      <w:kern w:val="28"/>
    </w:rPr>
  </w:style>
  <w:style w:type="character" w:styleId="Lienhypertexte">
    <w:name w:val="Hyperlink"/>
    <w:basedOn w:val="Policepardfaut"/>
    <w:uiPriority w:val="99"/>
    <w:unhideWhenUsed/>
    <w:rsid w:val="000167B3"/>
    <w:rPr>
      <w:color w:val="63A7DA" w:themeColor="hyperlink"/>
      <w:u w:val="single"/>
    </w:rPr>
  </w:style>
  <w:style w:type="table" w:customStyle="1" w:styleId="TableauListe7Couleur-Accentuation31">
    <w:name w:val="Tableau Liste 7 Couleur - Accentuation 31"/>
    <w:basedOn w:val="TableauNormal"/>
    <w:next w:val="TableauListe7Couleur-Accentuation3"/>
    <w:uiPriority w:val="52"/>
    <w:rsid w:val="003A2DA2"/>
    <w:rPr>
      <w:rFonts w:ascii="Calibri" w:eastAsia="Calibri" w:hAnsi="Calibri"/>
      <w:color w:val="7B7B7B"/>
      <w:sz w:val="22"/>
      <w:szCs w:val="22"/>
      <w:lang w:val="fr-BE"/>
    </w:rPr>
    <w:tblPr>
      <w:tblStyleRowBandSize w:val="1"/>
      <w:tblStyleColBandSize w:val="1"/>
    </w:tblPr>
    <w:tblStylePr w:type="firstRow">
      <w:rPr>
        <w:rFonts w:ascii="Calibri Light" w:eastAsia="Times New Roman" w:hAnsi="Calibri Light" w:cs="Times New Roman"/>
        <w:b/>
        <w:bCs/>
        <w:i/>
        <w:iCs/>
        <w:sz w:val="26"/>
      </w:rPr>
      <w:tblPr/>
      <w:tcPr>
        <w:tcBorders>
          <w:bottom w:val="single" w:sz="4" w:space="0" w:color="A5A5A5"/>
        </w:tcBorders>
        <w:shd w:val="clear" w:color="auto" w:fill="FFFFFF"/>
      </w:tcPr>
    </w:tblStylePr>
    <w:tblStylePr w:type="lastRow">
      <w:rPr>
        <w:rFonts w:ascii="Calibri Light" w:eastAsia="Times New Roman" w:hAnsi="Calibri Light" w:cs="Times New Roman"/>
        <w:b/>
        <w:bCs/>
        <w:i/>
        <w:iCs/>
        <w:sz w:val="26"/>
      </w:rPr>
      <w:tblPr/>
      <w:tcPr>
        <w:tcBorders>
          <w:top w:val="single" w:sz="4" w:space="0" w:color="A5A5A5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Times New Roman" w:hAnsi="Calibri Light" w:cs="Times New Roman"/>
        <w:i/>
        <w:iCs/>
        <w:sz w:val="26"/>
      </w:rPr>
      <w:tblPr/>
      <w:tcPr>
        <w:tcBorders>
          <w:right w:val="single" w:sz="4" w:space="0" w:color="A5A5A5"/>
        </w:tcBorders>
        <w:shd w:val="clear" w:color="auto" w:fill="FFFFFF"/>
      </w:tcPr>
    </w:tblStylePr>
    <w:tblStylePr w:type="lastCol">
      <w:rPr>
        <w:rFonts w:ascii="Calibri Light" w:eastAsia="Times New Roman" w:hAnsi="Calibri Light" w:cs="Times New Roman"/>
        <w:i/>
        <w:iCs/>
        <w:sz w:val="26"/>
      </w:rPr>
      <w:tblPr/>
      <w:tcPr>
        <w:tcBorders>
          <w:left w:val="single" w:sz="4" w:space="0" w:color="A5A5A5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eauGrille7Couleur-Accentuation31">
    <w:name w:val="Tableau Grille 7 Couleur - Accentuation 31"/>
    <w:basedOn w:val="TableauNormal"/>
    <w:next w:val="TableauGrille7Couleur-Accentuation3"/>
    <w:uiPriority w:val="52"/>
    <w:rsid w:val="003A2DA2"/>
    <w:rPr>
      <w:rFonts w:ascii="Calibri" w:eastAsia="Calibri" w:hAnsi="Calibri"/>
      <w:color w:val="7B7B7B"/>
      <w:sz w:val="22"/>
      <w:szCs w:val="22"/>
      <w:lang w:val="fr-BE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bottom w:val="single" w:sz="4" w:space="0" w:color="C9C9C9"/>
        </w:tcBorders>
      </w:tcPr>
    </w:tblStylePr>
    <w:tblStylePr w:type="nwCell">
      <w:tblPr/>
      <w:tcPr>
        <w:tcBorders>
          <w:bottom w:val="single" w:sz="4" w:space="0" w:color="C9C9C9"/>
        </w:tcBorders>
      </w:tcPr>
    </w:tblStylePr>
    <w:tblStylePr w:type="seCell">
      <w:tblPr/>
      <w:tcPr>
        <w:tcBorders>
          <w:top w:val="single" w:sz="4" w:space="0" w:color="C9C9C9"/>
        </w:tcBorders>
      </w:tcPr>
    </w:tblStylePr>
    <w:tblStylePr w:type="swCell">
      <w:tblPr/>
      <w:tcPr>
        <w:tcBorders>
          <w:top w:val="single" w:sz="4" w:space="0" w:color="C9C9C9"/>
        </w:tcBorders>
      </w:tcPr>
    </w:tblStylePr>
  </w:style>
  <w:style w:type="table" w:styleId="TableauListe7Couleur-Accentuation3">
    <w:name w:val="List Table 7 Colorful Accent 3"/>
    <w:basedOn w:val="TableauNormal"/>
    <w:uiPriority w:val="52"/>
    <w:rsid w:val="003A2DA2"/>
    <w:rPr>
      <w:color w:val="A50152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D026F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D026F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D026F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D026F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EC5E1" w:themeFill="accent3" w:themeFillTint="33"/>
      </w:tcPr>
    </w:tblStylePr>
    <w:tblStylePr w:type="band1Horz">
      <w:tblPr/>
      <w:tcPr>
        <w:shd w:val="clear" w:color="auto" w:fill="FEC5E1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Grille7Couleur-Accentuation3">
    <w:name w:val="Grid Table 7 Colorful Accent 3"/>
    <w:basedOn w:val="TableauNormal"/>
    <w:uiPriority w:val="52"/>
    <w:rsid w:val="003A2DA2"/>
    <w:rPr>
      <w:color w:val="A50152" w:themeColor="accent3" w:themeShade="BF"/>
    </w:rPr>
    <w:tblPr>
      <w:tblStyleRowBandSize w:val="1"/>
      <w:tblStyleColBandSize w:val="1"/>
      <w:tblBorders>
        <w:top w:val="single" w:sz="4" w:space="0" w:color="FD54A7" w:themeColor="accent3" w:themeTint="99"/>
        <w:left w:val="single" w:sz="4" w:space="0" w:color="FD54A7" w:themeColor="accent3" w:themeTint="99"/>
        <w:bottom w:val="single" w:sz="4" w:space="0" w:color="FD54A7" w:themeColor="accent3" w:themeTint="99"/>
        <w:right w:val="single" w:sz="4" w:space="0" w:color="FD54A7" w:themeColor="accent3" w:themeTint="99"/>
        <w:insideH w:val="single" w:sz="4" w:space="0" w:color="FD54A7" w:themeColor="accent3" w:themeTint="99"/>
        <w:insideV w:val="single" w:sz="4" w:space="0" w:color="FD54A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C5E1" w:themeFill="accent3" w:themeFillTint="33"/>
      </w:tcPr>
    </w:tblStylePr>
    <w:tblStylePr w:type="band1Horz">
      <w:tblPr/>
      <w:tcPr>
        <w:shd w:val="clear" w:color="auto" w:fill="FEC5E1" w:themeFill="accent3" w:themeFillTint="33"/>
      </w:tcPr>
    </w:tblStylePr>
    <w:tblStylePr w:type="neCell">
      <w:tblPr/>
      <w:tcPr>
        <w:tcBorders>
          <w:bottom w:val="single" w:sz="4" w:space="0" w:color="FD54A7" w:themeColor="accent3" w:themeTint="99"/>
        </w:tcBorders>
      </w:tcPr>
    </w:tblStylePr>
    <w:tblStylePr w:type="nwCell">
      <w:tblPr/>
      <w:tcPr>
        <w:tcBorders>
          <w:bottom w:val="single" w:sz="4" w:space="0" w:color="FD54A7" w:themeColor="accent3" w:themeTint="99"/>
        </w:tcBorders>
      </w:tcPr>
    </w:tblStylePr>
    <w:tblStylePr w:type="seCell">
      <w:tblPr/>
      <w:tcPr>
        <w:tcBorders>
          <w:top w:val="single" w:sz="4" w:space="0" w:color="FD54A7" w:themeColor="accent3" w:themeTint="99"/>
        </w:tcBorders>
      </w:tcPr>
    </w:tblStylePr>
    <w:tblStylePr w:type="swCell">
      <w:tblPr/>
      <w:tcPr>
        <w:tcBorders>
          <w:top w:val="single" w:sz="4" w:space="0" w:color="FD54A7" w:themeColor="accent3" w:themeTint="99"/>
        </w:tcBorders>
      </w:tcPr>
    </w:tblStylePr>
  </w:style>
  <w:style w:type="table" w:styleId="Grilledutableau">
    <w:name w:val="Table Grid"/>
    <w:basedOn w:val="TableauNormal"/>
    <w:rsid w:val="00216B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Grille3-Accentuation3">
    <w:name w:val="Grid Table 3 Accent 3"/>
    <w:basedOn w:val="TableauNormal"/>
    <w:uiPriority w:val="48"/>
    <w:rsid w:val="00F76CD6"/>
    <w:tblPr>
      <w:tblStyleRowBandSize w:val="1"/>
      <w:tblStyleColBandSize w:val="1"/>
      <w:tblBorders>
        <w:top w:val="single" w:sz="4" w:space="0" w:color="FD54A7" w:themeColor="accent3" w:themeTint="99"/>
        <w:left w:val="single" w:sz="4" w:space="0" w:color="FD54A7" w:themeColor="accent3" w:themeTint="99"/>
        <w:bottom w:val="single" w:sz="4" w:space="0" w:color="FD54A7" w:themeColor="accent3" w:themeTint="99"/>
        <w:right w:val="single" w:sz="4" w:space="0" w:color="FD54A7" w:themeColor="accent3" w:themeTint="99"/>
        <w:insideH w:val="single" w:sz="4" w:space="0" w:color="FD54A7" w:themeColor="accent3" w:themeTint="99"/>
        <w:insideV w:val="single" w:sz="4" w:space="0" w:color="FD54A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C5E1" w:themeFill="accent3" w:themeFillTint="33"/>
      </w:tcPr>
    </w:tblStylePr>
    <w:tblStylePr w:type="band1Horz">
      <w:tblPr/>
      <w:tcPr>
        <w:shd w:val="clear" w:color="auto" w:fill="FEC5E1" w:themeFill="accent3" w:themeFillTint="33"/>
      </w:tcPr>
    </w:tblStylePr>
    <w:tblStylePr w:type="neCell">
      <w:tblPr/>
      <w:tcPr>
        <w:tcBorders>
          <w:bottom w:val="single" w:sz="4" w:space="0" w:color="FD54A7" w:themeColor="accent3" w:themeTint="99"/>
        </w:tcBorders>
      </w:tcPr>
    </w:tblStylePr>
    <w:tblStylePr w:type="nwCell">
      <w:tblPr/>
      <w:tcPr>
        <w:tcBorders>
          <w:bottom w:val="single" w:sz="4" w:space="0" w:color="FD54A7" w:themeColor="accent3" w:themeTint="99"/>
        </w:tcBorders>
      </w:tcPr>
    </w:tblStylePr>
    <w:tblStylePr w:type="seCell">
      <w:tblPr/>
      <w:tcPr>
        <w:tcBorders>
          <w:top w:val="single" w:sz="4" w:space="0" w:color="FD54A7" w:themeColor="accent3" w:themeTint="99"/>
        </w:tcBorders>
      </w:tcPr>
    </w:tblStylePr>
    <w:tblStylePr w:type="swCell">
      <w:tblPr/>
      <w:tcPr>
        <w:tcBorders>
          <w:top w:val="single" w:sz="4" w:space="0" w:color="FD54A7" w:themeColor="accent3" w:themeTint="99"/>
        </w:tcBorders>
      </w:tcPr>
    </w:tblStylePr>
  </w:style>
  <w:style w:type="table" w:styleId="TableauGrille7Couleur-Accentuation2">
    <w:name w:val="Grid Table 7 Colorful Accent 2"/>
    <w:basedOn w:val="TableauNormal"/>
    <w:uiPriority w:val="52"/>
    <w:rsid w:val="00E735A8"/>
    <w:rPr>
      <w:color w:val="A7B226" w:themeColor="accent2" w:themeShade="BF"/>
    </w:rPr>
    <w:tblPr>
      <w:tblStyleRowBandSize w:val="1"/>
      <w:tblStyleColBandSize w:val="1"/>
      <w:tblBorders>
        <w:top w:val="single" w:sz="4" w:space="0" w:color="E1E792" w:themeColor="accent2" w:themeTint="99"/>
        <w:left w:val="single" w:sz="4" w:space="0" w:color="E1E792" w:themeColor="accent2" w:themeTint="99"/>
        <w:bottom w:val="single" w:sz="4" w:space="0" w:color="E1E792" w:themeColor="accent2" w:themeTint="99"/>
        <w:right w:val="single" w:sz="4" w:space="0" w:color="E1E792" w:themeColor="accent2" w:themeTint="99"/>
        <w:insideH w:val="single" w:sz="4" w:space="0" w:color="E1E792" w:themeColor="accent2" w:themeTint="99"/>
        <w:insideV w:val="single" w:sz="4" w:space="0" w:color="E1E79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4F7DA" w:themeFill="accent2" w:themeFillTint="33"/>
      </w:tcPr>
    </w:tblStylePr>
    <w:tblStylePr w:type="band1Horz">
      <w:tblPr/>
      <w:tcPr>
        <w:shd w:val="clear" w:color="auto" w:fill="F4F7DA" w:themeFill="accent2" w:themeFillTint="33"/>
      </w:tcPr>
    </w:tblStylePr>
    <w:tblStylePr w:type="neCell">
      <w:tblPr/>
      <w:tcPr>
        <w:tcBorders>
          <w:bottom w:val="single" w:sz="4" w:space="0" w:color="E1E792" w:themeColor="accent2" w:themeTint="99"/>
        </w:tcBorders>
      </w:tcPr>
    </w:tblStylePr>
    <w:tblStylePr w:type="nwCell">
      <w:tblPr/>
      <w:tcPr>
        <w:tcBorders>
          <w:bottom w:val="single" w:sz="4" w:space="0" w:color="E1E792" w:themeColor="accent2" w:themeTint="99"/>
        </w:tcBorders>
      </w:tcPr>
    </w:tblStylePr>
    <w:tblStylePr w:type="seCell">
      <w:tblPr/>
      <w:tcPr>
        <w:tcBorders>
          <w:top w:val="single" w:sz="4" w:space="0" w:color="E1E792" w:themeColor="accent2" w:themeTint="99"/>
        </w:tcBorders>
      </w:tcPr>
    </w:tblStylePr>
    <w:tblStylePr w:type="swCell">
      <w:tblPr/>
      <w:tcPr>
        <w:tcBorders>
          <w:top w:val="single" w:sz="4" w:space="0" w:color="E1E792" w:themeColor="accent2" w:themeTint="99"/>
        </w:tcBorders>
      </w:tcPr>
    </w:tblStylePr>
  </w:style>
  <w:style w:type="table" w:styleId="Tableausimple3">
    <w:name w:val="Plain Table 3"/>
    <w:basedOn w:val="TableauNormal"/>
    <w:uiPriority w:val="43"/>
    <w:rsid w:val="00E735A8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ausimple1">
    <w:name w:val="Plain Table 1"/>
    <w:basedOn w:val="TableauNormal"/>
    <w:uiPriority w:val="41"/>
    <w:rsid w:val="00437FB5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Liste7Couleur-Accentuation4">
    <w:name w:val="List Table 7 Colorful Accent 4"/>
    <w:basedOn w:val="TableauNormal"/>
    <w:uiPriority w:val="52"/>
    <w:rsid w:val="00CD67E5"/>
    <w:rPr>
      <w:color w:val="861922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4222F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4222F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4222F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4222F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5CDD0" w:themeFill="accent4" w:themeFillTint="33"/>
      </w:tcPr>
    </w:tblStylePr>
    <w:tblStylePr w:type="band1Horz">
      <w:tblPr/>
      <w:tcPr>
        <w:shd w:val="clear" w:color="auto" w:fill="F5CDD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simple2">
    <w:name w:val="Plain Table 2"/>
    <w:basedOn w:val="TableauNormal"/>
    <w:uiPriority w:val="42"/>
    <w:rsid w:val="0092046E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eauGrille1Clair-Accentuation5">
    <w:name w:val="Grid Table 1 Light Accent 5"/>
    <w:basedOn w:val="TableauNormal"/>
    <w:uiPriority w:val="46"/>
    <w:rsid w:val="0092046E"/>
    <w:tblPr>
      <w:tblStyleRowBandSize w:val="1"/>
      <w:tblStyleColBandSize w:val="1"/>
      <w:tblBorders>
        <w:top w:val="single" w:sz="4" w:space="0" w:color="F9E0C6" w:themeColor="accent5" w:themeTint="66"/>
        <w:left w:val="single" w:sz="4" w:space="0" w:color="F9E0C6" w:themeColor="accent5" w:themeTint="66"/>
        <w:bottom w:val="single" w:sz="4" w:space="0" w:color="F9E0C6" w:themeColor="accent5" w:themeTint="66"/>
        <w:right w:val="single" w:sz="4" w:space="0" w:color="F9E0C6" w:themeColor="accent5" w:themeTint="66"/>
        <w:insideH w:val="single" w:sz="4" w:space="0" w:color="F9E0C6" w:themeColor="accent5" w:themeTint="66"/>
        <w:insideV w:val="single" w:sz="4" w:space="0" w:color="F9E0C6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6D1AA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D1A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Liste7Couleur-Accentuation2">
    <w:name w:val="List Table 7 Colorful Accent 2"/>
    <w:basedOn w:val="TableauNormal"/>
    <w:uiPriority w:val="52"/>
    <w:rsid w:val="008461F3"/>
    <w:rPr>
      <w:color w:val="A7B226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DD84B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DD84B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DD84B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DD84B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4F7DA" w:themeFill="accent2" w:themeFillTint="33"/>
      </w:tcPr>
    </w:tblStylePr>
    <w:tblStylePr w:type="band1Horz">
      <w:tblPr/>
      <w:tcPr>
        <w:shd w:val="clear" w:color="auto" w:fill="F4F7DA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Mentionnonrsolue">
    <w:name w:val="Unresolved Mention"/>
    <w:basedOn w:val="Policepardfaut"/>
    <w:uiPriority w:val="99"/>
    <w:semiHidden/>
    <w:unhideWhenUsed/>
    <w:rsid w:val="00E53509"/>
    <w:rPr>
      <w:color w:val="605E5C"/>
      <w:shd w:val="clear" w:color="auto" w:fill="E1DFDD"/>
    </w:rPr>
  </w:style>
  <w:style w:type="table" w:styleId="TableauListe1Clair-Accentuation1">
    <w:name w:val="List Table 1 Light Accent 1"/>
    <w:basedOn w:val="TableauNormal"/>
    <w:uiPriority w:val="46"/>
    <w:rsid w:val="00E5350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B8A9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B8A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7E2" w:themeFill="accent1" w:themeFillTint="33"/>
      </w:tcPr>
    </w:tblStylePr>
    <w:tblStylePr w:type="band1Horz">
      <w:tblPr/>
      <w:tcPr>
        <w:shd w:val="clear" w:color="auto" w:fill="E2E7E2" w:themeFill="accent1" w:themeFillTint="33"/>
      </w:tcPr>
    </w:tblStylePr>
  </w:style>
  <w:style w:type="character" w:styleId="Lienhypertextesuivivisit">
    <w:name w:val="FollowedHyperlink"/>
    <w:basedOn w:val="Policepardfaut"/>
    <w:rsid w:val="0020048F"/>
    <w:rPr>
      <w:color w:val="954F72" w:themeColor="followedHyperlink"/>
      <w:u w:val="single"/>
    </w:rPr>
  </w:style>
  <w:style w:type="paragraph" w:styleId="Rvision">
    <w:name w:val="Revision"/>
    <w:hidden/>
    <w:uiPriority w:val="99"/>
    <w:semiHidden/>
    <w:rsid w:val="001328F8"/>
    <w:rPr>
      <w:color w:val="212120"/>
      <w:kern w:val="28"/>
    </w:rPr>
  </w:style>
  <w:style w:type="paragraph" w:customStyle="1" w:styleId="Textedeprofil">
    <w:name w:val="Texte de profil"/>
    <w:basedOn w:val="Normal"/>
    <w:qFormat/>
    <w:rsid w:val="00D16D02"/>
    <w:pPr>
      <w:ind w:right="360"/>
    </w:pPr>
    <w:rPr>
      <w:rFonts w:ascii="Calibri" w:hAnsi="Calibri"/>
      <w:color w:val="auto"/>
      <w:kern w:val="0"/>
      <w:sz w:val="21"/>
      <w:szCs w:val="24"/>
      <w:lang w:eastAsia="ja-JP"/>
    </w:rPr>
  </w:style>
  <w:style w:type="paragraph" w:customStyle="1" w:styleId="Coordonnes">
    <w:name w:val="Coordonnées"/>
    <w:basedOn w:val="Normal"/>
    <w:qFormat/>
    <w:rsid w:val="00D16D02"/>
    <w:pPr>
      <w:ind w:right="360"/>
    </w:pPr>
    <w:rPr>
      <w:rFonts w:ascii="Calibri" w:hAnsi="Calibri"/>
      <w:color w:val="auto"/>
      <w:kern w:val="0"/>
      <w:sz w:val="21"/>
      <w:szCs w:val="24"/>
      <w:lang w:eastAsia="ja-JP"/>
    </w:rPr>
  </w:style>
  <w:style w:type="table" w:customStyle="1" w:styleId="Grilledutableau1">
    <w:name w:val="Grille du tableau1"/>
    <w:basedOn w:val="TableauNormal"/>
    <w:next w:val="Grilledutableau"/>
    <w:uiPriority w:val="39"/>
    <w:rsid w:val="001E639B"/>
    <w:rPr>
      <w:rFonts w:ascii="Calibri" w:eastAsia="Calibri" w:hAnsi="Calibri"/>
      <w:sz w:val="22"/>
      <w:szCs w:val="22"/>
      <w:lang w:val="fr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11">
    <w:name w:val="Grille du tableau11"/>
    <w:basedOn w:val="TableauNormal"/>
    <w:next w:val="Grilledutableau"/>
    <w:uiPriority w:val="39"/>
    <w:rsid w:val="00E8742B"/>
    <w:rPr>
      <w:rFonts w:ascii="Calibri" w:eastAsia="Calibri" w:hAnsi="Calibri"/>
      <w:sz w:val="22"/>
      <w:szCs w:val="22"/>
      <w:lang w:val="fr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1E2F2C"/>
    <w:pPr>
      <w:spacing w:after="160" w:line="259" w:lineRule="auto"/>
    </w:pPr>
    <w:rPr>
      <w:rFonts w:eastAsiaTheme="minorHAnsi"/>
      <w:color w:val="auto"/>
      <w:kern w:val="0"/>
      <w:sz w:val="24"/>
      <w:szCs w:val="24"/>
      <w:lang w:val="fr-BE"/>
    </w:rPr>
  </w:style>
  <w:style w:type="paragraph" w:customStyle="1" w:styleId="Paragraphedeliste1">
    <w:name w:val="Paragraphe de liste1"/>
    <w:basedOn w:val="Normal"/>
    <w:next w:val="Paragraphedeliste"/>
    <w:uiPriority w:val="34"/>
    <w:qFormat/>
    <w:rsid w:val="00CE5EF5"/>
    <w:pPr>
      <w:spacing w:after="160" w:line="259" w:lineRule="auto"/>
      <w:ind w:left="720"/>
      <w:contextualSpacing/>
    </w:pPr>
    <w:rPr>
      <w:rFonts w:ascii="Calibri" w:eastAsia="Calibri" w:hAnsi="Calibri"/>
      <w:color w:val="auto"/>
      <w:kern w:val="0"/>
      <w:sz w:val="22"/>
      <w:szCs w:val="22"/>
      <w:lang w:val="fr-BE"/>
    </w:rPr>
  </w:style>
  <w:style w:type="paragraph" w:styleId="Paragraphedeliste">
    <w:name w:val="List Paragraph"/>
    <w:basedOn w:val="Normal"/>
    <w:uiPriority w:val="34"/>
    <w:qFormat/>
    <w:rsid w:val="00CE5E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3102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9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yperlink" Target="https://www.ifapme.be/centre-de-formations/mons" TargetMode="External"/><Relationship Id="rId26" Type="http://schemas.openxmlformats.org/officeDocument/2006/relationships/image" Target="media/image14.svg"/><Relationship Id="rId39" Type="http://schemas.openxmlformats.org/officeDocument/2006/relationships/image" Target="media/image21.png"/><Relationship Id="rId21" Type="http://schemas.openxmlformats.org/officeDocument/2006/relationships/image" Target="media/image9.svg"/><Relationship Id="rId34" Type="http://schemas.openxmlformats.org/officeDocument/2006/relationships/image" Target="media/image16.svg"/><Relationship Id="rId42" Type="http://schemas.openxmlformats.org/officeDocument/2006/relationships/image" Target="media/image24.svg"/><Relationship Id="rId47" Type="http://schemas.openxmlformats.org/officeDocument/2006/relationships/image" Target="media/image29.svg"/><Relationship Id="rId50" Type="http://schemas.openxmlformats.org/officeDocument/2006/relationships/image" Target="media/image32.svg"/><Relationship Id="rId55" Type="http://schemas.openxmlformats.org/officeDocument/2006/relationships/image" Target="media/image37.png"/><Relationship Id="rId63" Type="http://schemas.openxmlformats.org/officeDocument/2006/relationships/diagramData" Target="diagrams/data3.xml"/><Relationship Id="rId68" Type="http://schemas.openxmlformats.org/officeDocument/2006/relationships/diagramData" Target="diagrams/data4.xml"/><Relationship Id="rId89" Type="http://schemas.openxmlformats.org/officeDocument/2006/relationships/diagramQuickStyle" Target="diagrams/quickStyle3.xml"/><Relationship Id="rId97" Type="http://schemas.openxmlformats.org/officeDocument/2006/relationships/image" Target="media/image56.svg"/><Relationship Id="rId7" Type="http://schemas.openxmlformats.org/officeDocument/2006/relationships/settings" Target="settings.xml"/><Relationship Id="rId71" Type="http://schemas.openxmlformats.org/officeDocument/2006/relationships/image" Target="media/image47.png"/><Relationship Id="rId92" Type="http://schemas.openxmlformats.org/officeDocument/2006/relationships/diagramData" Target="diagrams/data6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diagramQuickStyle" Target="diagrams/quickStyle1.xml"/><Relationship Id="rId11" Type="http://schemas.openxmlformats.org/officeDocument/2006/relationships/image" Target="media/image1.png"/><Relationship Id="rId24" Type="http://schemas.openxmlformats.org/officeDocument/2006/relationships/image" Target="media/image12.svg"/><Relationship Id="rId32" Type="http://schemas.openxmlformats.org/officeDocument/2006/relationships/diagramData" Target="diagrams/data2.xml"/><Relationship Id="rId37" Type="http://schemas.openxmlformats.org/officeDocument/2006/relationships/image" Target="media/image19.png"/><Relationship Id="rId40" Type="http://schemas.openxmlformats.org/officeDocument/2006/relationships/image" Target="media/image22.svg"/><Relationship Id="rId45" Type="http://schemas.openxmlformats.org/officeDocument/2006/relationships/image" Target="media/image27.svg"/><Relationship Id="rId53" Type="http://schemas.openxmlformats.org/officeDocument/2006/relationships/image" Target="media/image35.png"/><Relationship Id="rId58" Type="http://schemas.openxmlformats.org/officeDocument/2006/relationships/image" Target="media/image40.svg"/><Relationship Id="rId66" Type="http://schemas.openxmlformats.org/officeDocument/2006/relationships/diagramColors" Target="diagrams/colors2.xml"/><Relationship Id="rId87" Type="http://schemas.openxmlformats.org/officeDocument/2006/relationships/diagramData" Target="diagrams/data5.xml"/><Relationship Id="rId5" Type="http://schemas.openxmlformats.org/officeDocument/2006/relationships/numbering" Target="numbering.xml"/><Relationship Id="rId61" Type="http://schemas.openxmlformats.org/officeDocument/2006/relationships/image" Target="media/image43.png"/><Relationship Id="rId90" Type="http://schemas.openxmlformats.org/officeDocument/2006/relationships/diagramColors" Target="diagrams/colors3.xml"/><Relationship Id="rId95" Type="http://schemas.openxmlformats.org/officeDocument/2006/relationships/hyperlink" Target="http://www.bassinefe-hainautcentre.be/le-rapport-analytique-et-prospectif" TargetMode="External"/><Relationship Id="rId19" Type="http://schemas.openxmlformats.org/officeDocument/2006/relationships/hyperlink" Target="https://hainaut.formation-logistique.be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0.png"/><Relationship Id="rId27" Type="http://schemas.openxmlformats.org/officeDocument/2006/relationships/diagramData" Target="diagrams/data1.xml"/><Relationship Id="rId30" Type="http://schemas.openxmlformats.org/officeDocument/2006/relationships/diagramColors" Target="diagrams/colors1.xml"/><Relationship Id="rId35" Type="http://schemas.openxmlformats.org/officeDocument/2006/relationships/image" Target="media/image17.png"/><Relationship Id="rId43" Type="http://schemas.openxmlformats.org/officeDocument/2006/relationships/image" Target="media/image25.png"/><Relationship Id="rId48" Type="http://schemas.openxmlformats.org/officeDocument/2006/relationships/image" Target="media/image30.png"/><Relationship Id="rId56" Type="http://schemas.openxmlformats.org/officeDocument/2006/relationships/image" Target="media/image38.svg"/><Relationship Id="rId64" Type="http://schemas.openxmlformats.org/officeDocument/2006/relationships/diagramLayout" Target="diagrams/layout2.xml"/><Relationship Id="rId69" Type="http://schemas.openxmlformats.org/officeDocument/2006/relationships/image" Target="media/image45.png"/><Relationship Id="rId100" Type="http://schemas.openxmlformats.org/officeDocument/2006/relationships/theme" Target="theme/theme1.xml"/><Relationship Id="rId8" Type="http://schemas.openxmlformats.org/officeDocument/2006/relationships/webSettings" Target="webSettings.xml"/><Relationship Id="rId51" Type="http://schemas.openxmlformats.org/officeDocument/2006/relationships/image" Target="media/image33.png"/><Relationship Id="rId93" Type="http://schemas.openxmlformats.org/officeDocument/2006/relationships/hyperlink" Target="http://www.bassinefe-hainautcentre.be/le-rapport-analytique-et-prospectif" TargetMode="External"/><Relationship Id="rId98" Type="http://schemas.openxmlformats.org/officeDocument/2006/relationships/image" Target="media/image57.png"/><Relationship Id="rId3" Type="http://schemas.openxmlformats.org/officeDocument/2006/relationships/customXml" Target="../customXml/item3.xml"/><Relationship Id="rId12" Type="http://schemas.openxmlformats.org/officeDocument/2006/relationships/image" Target="media/image2.svg"/><Relationship Id="rId17" Type="http://schemas.openxmlformats.org/officeDocument/2006/relationships/image" Target="media/image7.png"/><Relationship Id="rId25" Type="http://schemas.openxmlformats.org/officeDocument/2006/relationships/image" Target="media/image13.png"/><Relationship Id="rId33" Type="http://schemas.openxmlformats.org/officeDocument/2006/relationships/image" Target="media/image15.png"/><Relationship Id="rId38" Type="http://schemas.openxmlformats.org/officeDocument/2006/relationships/image" Target="media/image20.svg"/><Relationship Id="rId46" Type="http://schemas.openxmlformats.org/officeDocument/2006/relationships/image" Target="media/image28.png"/><Relationship Id="rId59" Type="http://schemas.openxmlformats.org/officeDocument/2006/relationships/image" Target="media/image41.png"/><Relationship Id="rId67" Type="http://schemas.microsoft.com/office/2007/relationships/diagramDrawing" Target="diagrams/drawing2.xml"/><Relationship Id="rId20" Type="http://schemas.openxmlformats.org/officeDocument/2006/relationships/image" Target="media/image8.png"/><Relationship Id="rId41" Type="http://schemas.openxmlformats.org/officeDocument/2006/relationships/image" Target="media/image23.png"/><Relationship Id="rId54" Type="http://schemas.openxmlformats.org/officeDocument/2006/relationships/image" Target="media/image36.png"/><Relationship Id="rId62" Type="http://schemas.openxmlformats.org/officeDocument/2006/relationships/image" Target="media/image44.svg"/><Relationship Id="rId70" Type="http://schemas.openxmlformats.org/officeDocument/2006/relationships/image" Target="media/image46.svg"/><Relationship Id="rId88" Type="http://schemas.openxmlformats.org/officeDocument/2006/relationships/diagramLayout" Target="diagrams/layout3.xml"/><Relationship Id="rId91" Type="http://schemas.microsoft.com/office/2007/relationships/diagramDrawing" Target="diagrams/drawing3.xml"/><Relationship Id="rId96" Type="http://schemas.openxmlformats.org/officeDocument/2006/relationships/image" Target="media/image55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svg"/><Relationship Id="rId23" Type="http://schemas.openxmlformats.org/officeDocument/2006/relationships/image" Target="media/image11.png"/><Relationship Id="rId28" Type="http://schemas.openxmlformats.org/officeDocument/2006/relationships/diagramLayout" Target="diagrams/layout1.xml"/><Relationship Id="rId36" Type="http://schemas.openxmlformats.org/officeDocument/2006/relationships/image" Target="media/image18.svg"/><Relationship Id="rId49" Type="http://schemas.openxmlformats.org/officeDocument/2006/relationships/image" Target="media/image31.png"/><Relationship Id="rId57" Type="http://schemas.openxmlformats.org/officeDocument/2006/relationships/image" Target="media/image39.png"/><Relationship Id="rId10" Type="http://schemas.openxmlformats.org/officeDocument/2006/relationships/endnotes" Target="endnotes.xml"/><Relationship Id="rId31" Type="http://schemas.microsoft.com/office/2007/relationships/diagramDrawing" Target="diagrams/drawing1.xml"/><Relationship Id="rId44" Type="http://schemas.openxmlformats.org/officeDocument/2006/relationships/image" Target="media/image26.svg"/><Relationship Id="rId52" Type="http://schemas.openxmlformats.org/officeDocument/2006/relationships/image" Target="media/image34.svg"/><Relationship Id="rId60" Type="http://schemas.openxmlformats.org/officeDocument/2006/relationships/image" Target="media/image42.svg"/><Relationship Id="rId65" Type="http://schemas.openxmlformats.org/officeDocument/2006/relationships/diagramQuickStyle" Target="diagrams/quickStyle2.xml"/><Relationship Id="rId86" Type="http://schemas.openxmlformats.org/officeDocument/2006/relationships/image" Target="media/image450.png"/><Relationship Id="rId94" Type="http://schemas.openxmlformats.org/officeDocument/2006/relationships/image" Target="media/image54.emf"/><Relationship Id="rId9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cmfrd\AppData\Roaming\Microsoft\Templates\Brochure%20d&#8217;entreprise%20de%20technologie%20(d&#233;pliant,%20grand%20format).dotx" TargetMode="External"/></Relationships>
</file>

<file path=word/diagrams/_rels/data5.xml.rels><?xml version="1.0" encoding="UTF-8" standalone="yes"?>
<Relationships xmlns="http://schemas.openxmlformats.org/package/2006/relationships"><Relationship Id="rId3" Type="http://schemas.openxmlformats.org/officeDocument/2006/relationships/image" Target="../media/image50.png"/><Relationship Id="rId2" Type="http://schemas.openxmlformats.org/officeDocument/2006/relationships/image" Target="../media/image49.svg"/><Relationship Id="rId1" Type="http://schemas.openxmlformats.org/officeDocument/2006/relationships/image" Target="../media/image48.png"/><Relationship Id="rId6" Type="http://schemas.openxmlformats.org/officeDocument/2006/relationships/image" Target="../media/image53.svg"/><Relationship Id="rId5" Type="http://schemas.openxmlformats.org/officeDocument/2006/relationships/image" Target="../media/image52.png"/><Relationship Id="rId4" Type="http://schemas.openxmlformats.org/officeDocument/2006/relationships/image" Target="../media/image51.svg"/></Relationships>
</file>

<file path=word/diagrams/_rels/data6.xml.rels><?xml version="1.0" encoding="UTF-8" standalone="yes"?>
<Relationships xmlns="http://schemas.openxmlformats.org/package/2006/relationships"><Relationship Id="rId3" Type="http://schemas.openxmlformats.org/officeDocument/2006/relationships/image" Target="../media/image50.png"/><Relationship Id="rId2" Type="http://schemas.openxmlformats.org/officeDocument/2006/relationships/image" Target="../media/image49.svg"/><Relationship Id="rId1" Type="http://schemas.openxmlformats.org/officeDocument/2006/relationships/image" Target="../media/image48.png"/><Relationship Id="rId6" Type="http://schemas.openxmlformats.org/officeDocument/2006/relationships/image" Target="../media/image53.svg"/><Relationship Id="rId5" Type="http://schemas.openxmlformats.org/officeDocument/2006/relationships/image" Target="../media/image52.png"/><Relationship Id="rId4" Type="http://schemas.openxmlformats.org/officeDocument/2006/relationships/image" Target="../media/image51.svg"/></Relationships>
</file>

<file path=word/diagrams/_rels/drawing3.xml.rels><?xml version="1.0" encoding="UTF-8" standalone="yes"?>
<Relationships xmlns="http://schemas.openxmlformats.org/package/2006/relationships"><Relationship Id="rId3" Type="http://schemas.openxmlformats.org/officeDocument/2006/relationships/image" Target="../media/image50.png"/><Relationship Id="rId2" Type="http://schemas.openxmlformats.org/officeDocument/2006/relationships/image" Target="../media/image49.svg"/><Relationship Id="rId1" Type="http://schemas.openxmlformats.org/officeDocument/2006/relationships/image" Target="../media/image48.png"/><Relationship Id="rId6" Type="http://schemas.openxmlformats.org/officeDocument/2006/relationships/image" Target="../media/image53.svg"/><Relationship Id="rId5" Type="http://schemas.openxmlformats.org/officeDocument/2006/relationships/image" Target="../media/image52.png"/><Relationship Id="rId4" Type="http://schemas.openxmlformats.org/officeDocument/2006/relationships/image" Target="../media/image51.sv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6_5">
  <dgm:title val=""/>
  <dgm:desc val=""/>
  <dgm:catLst>
    <dgm:cat type="accent6" pri="11500"/>
  </dgm:catLst>
  <dgm:styleLbl name="node0">
    <dgm:fillClrLst meth="cycle"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6">
        <a:alpha val="90000"/>
      </a:schemeClr>
      <a:schemeClr val="accent6">
        <a:alpha val="5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/>
    <dgm:txEffectClrLst/>
  </dgm:styleLbl>
  <dgm:styleLbl name="node1">
    <dgm:fillClrLst>
      <a:schemeClr val="accent6">
        <a:alpha val="9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6">
        <a:shade val="90000"/>
      </a:schemeClr>
      <a:schemeClr val="accent6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6">
        <a:shade val="80000"/>
        <a:alpha val="50000"/>
      </a:schemeClr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6">
        <a:tint val="50000"/>
        <a:alpha val="90000"/>
      </a:schemeClr>
      <a:schemeClr val="accent6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f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b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sibTrans1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6">
        <a:alpha val="90000"/>
        <a:tint val="40000"/>
      </a:schemeClr>
      <a:schemeClr val="accent6">
        <a:alpha val="5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6907043-9763-40E3-861A-1324E33D6196}" type="doc">
      <dgm:prSet loTypeId="urn:microsoft.com/office/officeart/2005/8/layout/hierarchy3" loCatId="list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fr-BE"/>
        </a:p>
      </dgm:t>
    </dgm:pt>
    <dgm:pt modelId="{E1E31A27-682F-4524-8836-4107CDEC5323}">
      <dgm:prSet phldrT="[Texte]" custT="1"/>
      <dgm:spPr>
        <a:xfrm>
          <a:off x="301549" y="1087"/>
          <a:ext cx="1182296" cy="591148"/>
        </a:xfrm>
        <a:prstGeom prst="roundRect">
          <a:avLst>
            <a:gd name="adj" fmla="val 10000"/>
          </a:avLst>
        </a:prstGeom>
        <a:solidFill>
          <a:srgbClr val="63A7DA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gm:spPr>
      <dgm:t>
        <a:bodyPr/>
        <a:lstStyle/>
        <a:p>
          <a:pPr>
            <a:buNone/>
          </a:pPr>
          <a:r>
            <a:rPr lang="fr-BE" sz="20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Création</a:t>
          </a:r>
        </a:p>
      </dgm:t>
    </dgm:pt>
    <dgm:pt modelId="{F6422439-499F-4B3A-932D-88899484647F}" type="parTrans" cxnId="{63947F61-7CD3-43AC-80B6-9F428CFC24BB}">
      <dgm:prSet/>
      <dgm:spPr/>
      <dgm:t>
        <a:bodyPr/>
        <a:lstStyle/>
        <a:p>
          <a:endParaRPr lang="fr-BE" sz="2400"/>
        </a:p>
      </dgm:t>
    </dgm:pt>
    <dgm:pt modelId="{05566E40-C2C8-4CCD-AC47-BE208F78C4A9}" type="sibTrans" cxnId="{63947F61-7CD3-43AC-80B6-9F428CFC24BB}">
      <dgm:prSet/>
      <dgm:spPr/>
      <dgm:t>
        <a:bodyPr/>
        <a:lstStyle/>
        <a:p>
          <a:endParaRPr lang="fr-BE" sz="2400"/>
        </a:p>
      </dgm:t>
    </dgm:pt>
    <dgm:pt modelId="{A43A57F3-AF3F-455F-BBE4-707E4AA03B66}">
      <dgm:prSet phldrT="[Texte]" custT="1"/>
      <dgm:spPr>
        <a:xfrm>
          <a:off x="1779419" y="1087"/>
          <a:ext cx="1182296" cy="591148"/>
        </a:xfrm>
        <a:prstGeom prst="roundRect">
          <a:avLst>
            <a:gd name="adj" fmla="val 10000"/>
          </a:avLst>
        </a:prstGeom>
        <a:solidFill>
          <a:srgbClr val="63A7DA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gm:spPr>
      <dgm:t>
        <a:bodyPr/>
        <a:lstStyle/>
        <a:p>
          <a:pPr>
            <a:buNone/>
          </a:pPr>
          <a:r>
            <a:rPr lang="fr-BE" sz="20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Maintien</a:t>
          </a:r>
        </a:p>
      </dgm:t>
    </dgm:pt>
    <dgm:pt modelId="{BF1E8218-BEB7-42D1-96BD-7AF5B7AAF265}" type="parTrans" cxnId="{E6BF1578-1306-465F-AF49-0975A459E495}">
      <dgm:prSet/>
      <dgm:spPr/>
      <dgm:t>
        <a:bodyPr/>
        <a:lstStyle/>
        <a:p>
          <a:endParaRPr lang="fr-BE" sz="2400"/>
        </a:p>
      </dgm:t>
    </dgm:pt>
    <dgm:pt modelId="{861CD624-2E87-4A5D-80CD-19543F55BC3D}" type="sibTrans" cxnId="{E6BF1578-1306-465F-AF49-0975A459E495}">
      <dgm:prSet/>
      <dgm:spPr/>
      <dgm:t>
        <a:bodyPr/>
        <a:lstStyle/>
        <a:p>
          <a:endParaRPr lang="fr-BE" sz="2400"/>
        </a:p>
      </dgm:t>
    </dgm:pt>
    <dgm:pt modelId="{D446ECA6-A8E0-487B-8ABF-1D330964D290}">
      <dgm:prSet phldrT="[Texte]" custT="1"/>
      <dgm:spPr>
        <a:xfrm>
          <a:off x="538008" y="740022"/>
          <a:ext cx="945836" cy="591148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Formation pour adultes</a:t>
          </a:r>
        </a:p>
      </dgm:t>
    </dgm:pt>
    <dgm:pt modelId="{3F10D680-6960-4D07-A5EC-F2F56A7B9261}" type="parTrans" cxnId="{74596AD3-6F88-401B-B47F-D62E79FC857A}">
      <dgm:prSet/>
      <dgm:spPr/>
      <dgm:t>
        <a:bodyPr/>
        <a:lstStyle/>
        <a:p>
          <a:endParaRPr lang="fr-BE"/>
        </a:p>
      </dgm:t>
    </dgm:pt>
    <dgm:pt modelId="{4FDCD3A8-58AA-4E77-BA58-4396416A717B}" type="sibTrans" cxnId="{74596AD3-6F88-401B-B47F-D62E79FC857A}">
      <dgm:prSet/>
      <dgm:spPr/>
      <dgm:t>
        <a:bodyPr/>
        <a:lstStyle/>
        <a:p>
          <a:endParaRPr lang="fr-BE"/>
        </a:p>
      </dgm:t>
    </dgm:pt>
    <dgm:pt modelId="{FBBDE44A-F8F3-43A7-B4E8-648C8854EDBD}" type="pres">
      <dgm:prSet presAssocID="{E6907043-9763-40E3-861A-1324E33D6196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951C6CED-0542-4FFE-9AC9-EF4ACA191746}" type="pres">
      <dgm:prSet presAssocID="{E1E31A27-682F-4524-8836-4107CDEC5323}" presName="root" presStyleCnt="0"/>
      <dgm:spPr/>
    </dgm:pt>
    <dgm:pt modelId="{984DAB8F-9D13-4FF5-B200-6BB82E41B8C4}" type="pres">
      <dgm:prSet presAssocID="{E1E31A27-682F-4524-8836-4107CDEC5323}" presName="rootComposite" presStyleCnt="0"/>
      <dgm:spPr/>
    </dgm:pt>
    <dgm:pt modelId="{EDA4DDC3-4A14-40B3-A4B9-9BFA223CDB7A}" type="pres">
      <dgm:prSet presAssocID="{E1E31A27-682F-4524-8836-4107CDEC5323}" presName="rootText" presStyleLbl="node1" presStyleIdx="0" presStyleCnt="2"/>
      <dgm:spPr/>
    </dgm:pt>
    <dgm:pt modelId="{4A94E3A9-381E-4EDC-BB4B-921BD4AB790B}" type="pres">
      <dgm:prSet presAssocID="{E1E31A27-682F-4524-8836-4107CDEC5323}" presName="rootConnector" presStyleLbl="node1" presStyleIdx="0" presStyleCnt="2"/>
      <dgm:spPr/>
    </dgm:pt>
    <dgm:pt modelId="{D9F353A7-6BA6-4618-9297-C380F5C53C3D}" type="pres">
      <dgm:prSet presAssocID="{E1E31A27-682F-4524-8836-4107CDEC5323}" presName="childShape" presStyleCnt="0"/>
      <dgm:spPr/>
    </dgm:pt>
    <dgm:pt modelId="{695CAC2E-0623-4BF9-97D2-27D4F5F4F7D1}" type="pres">
      <dgm:prSet presAssocID="{3F10D680-6960-4D07-A5EC-F2F56A7B9261}" presName="Name13" presStyleLbl="parChTrans1D2" presStyleIdx="0" presStyleCnt="1"/>
      <dgm:spPr/>
    </dgm:pt>
    <dgm:pt modelId="{B67A2E5C-0E37-4284-8E99-6CDF32945F37}" type="pres">
      <dgm:prSet presAssocID="{D446ECA6-A8E0-487B-8ABF-1D330964D290}" presName="childText" presStyleLbl="bgAcc1" presStyleIdx="0" presStyleCnt="1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02C1978D-06AC-4C79-9094-EBFA3C8E88E9}" type="pres">
      <dgm:prSet presAssocID="{A43A57F3-AF3F-455F-BBE4-707E4AA03B66}" presName="root" presStyleCnt="0"/>
      <dgm:spPr/>
    </dgm:pt>
    <dgm:pt modelId="{E99C5C6D-282B-4358-84F3-6FD163D2007E}" type="pres">
      <dgm:prSet presAssocID="{A43A57F3-AF3F-455F-BBE4-707E4AA03B66}" presName="rootComposite" presStyleCnt="0"/>
      <dgm:spPr/>
    </dgm:pt>
    <dgm:pt modelId="{530A3A9E-6430-494D-83BA-96A508010858}" type="pres">
      <dgm:prSet presAssocID="{A43A57F3-AF3F-455F-BBE4-707E4AA03B66}" presName="rootText" presStyleLbl="node1" presStyleIdx="1" presStyleCnt="2"/>
      <dgm:spPr/>
    </dgm:pt>
    <dgm:pt modelId="{C08132D9-A6A8-4279-A6FF-AE34D2C921BC}" type="pres">
      <dgm:prSet presAssocID="{A43A57F3-AF3F-455F-BBE4-707E4AA03B66}" presName="rootConnector" presStyleLbl="node1" presStyleIdx="1" presStyleCnt="2"/>
      <dgm:spPr/>
    </dgm:pt>
    <dgm:pt modelId="{90316499-4407-4FF2-8AA4-9D745D6B3076}" type="pres">
      <dgm:prSet presAssocID="{A43A57F3-AF3F-455F-BBE4-707E4AA03B66}" presName="childShape" presStyleCnt="0"/>
      <dgm:spPr/>
    </dgm:pt>
  </dgm:ptLst>
  <dgm:cxnLst>
    <dgm:cxn modelId="{E4AAF43C-5898-41AC-BBC0-2568C6021FBE}" type="presOf" srcId="{D446ECA6-A8E0-487B-8ABF-1D330964D290}" destId="{B67A2E5C-0E37-4284-8E99-6CDF32945F37}" srcOrd="0" destOrd="0" presId="urn:microsoft.com/office/officeart/2005/8/layout/hierarchy3"/>
    <dgm:cxn modelId="{63947F61-7CD3-43AC-80B6-9F428CFC24BB}" srcId="{E6907043-9763-40E3-861A-1324E33D6196}" destId="{E1E31A27-682F-4524-8836-4107CDEC5323}" srcOrd="0" destOrd="0" parTransId="{F6422439-499F-4B3A-932D-88899484647F}" sibTransId="{05566E40-C2C8-4CCD-AC47-BE208F78C4A9}"/>
    <dgm:cxn modelId="{1767546B-F8B3-4B83-99EF-2BEC592607FF}" type="presOf" srcId="{A43A57F3-AF3F-455F-BBE4-707E4AA03B66}" destId="{530A3A9E-6430-494D-83BA-96A508010858}" srcOrd="0" destOrd="0" presId="urn:microsoft.com/office/officeart/2005/8/layout/hierarchy3"/>
    <dgm:cxn modelId="{4C2C344E-339A-4D6C-A512-710A2AD814F8}" type="presOf" srcId="{E6907043-9763-40E3-861A-1324E33D6196}" destId="{FBBDE44A-F8F3-43A7-B4E8-648C8854EDBD}" srcOrd="0" destOrd="0" presId="urn:microsoft.com/office/officeart/2005/8/layout/hierarchy3"/>
    <dgm:cxn modelId="{34452F4F-CAAD-4732-8458-EA43104FD532}" type="presOf" srcId="{3F10D680-6960-4D07-A5EC-F2F56A7B9261}" destId="{695CAC2E-0623-4BF9-97D2-27D4F5F4F7D1}" srcOrd="0" destOrd="0" presId="urn:microsoft.com/office/officeart/2005/8/layout/hierarchy3"/>
    <dgm:cxn modelId="{E6BF1578-1306-465F-AF49-0975A459E495}" srcId="{E6907043-9763-40E3-861A-1324E33D6196}" destId="{A43A57F3-AF3F-455F-BBE4-707E4AA03B66}" srcOrd="1" destOrd="0" parTransId="{BF1E8218-BEB7-42D1-96BD-7AF5B7AAF265}" sibTransId="{861CD624-2E87-4A5D-80CD-19543F55BC3D}"/>
    <dgm:cxn modelId="{C971A1A8-C51D-4DB1-9689-5DDFD1BBFC8D}" type="presOf" srcId="{E1E31A27-682F-4524-8836-4107CDEC5323}" destId="{EDA4DDC3-4A14-40B3-A4B9-9BFA223CDB7A}" srcOrd="0" destOrd="0" presId="urn:microsoft.com/office/officeart/2005/8/layout/hierarchy3"/>
    <dgm:cxn modelId="{6307E6AA-2B0C-488D-85A2-76A71DF449EA}" type="presOf" srcId="{E1E31A27-682F-4524-8836-4107CDEC5323}" destId="{4A94E3A9-381E-4EDC-BB4B-921BD4AB790B}" srcOrd="1" destOrd="0" presId="urn:microsoft.com/office/officeart/2005/8/layout/hierarchy3"/>
    <dgm:cxn modelId="{4ABB22C9-FABD-4E7E-A2F9-8712ADB13C9A}" type="presOf" srcId="{A43A57F3-AF3F-455F-BBE4-707E4AA03B66}" destId="{C08132D9-A6A8-4279-A6FF-AE34D2C921BC}" srcOrd="1" destOrd="0" presId="urn:microsoft.com/office/officeart/2005/8/layout/hierarchy3"/>
    <dgm:cxn modelId="{74596AD3-6F88-401B-B47F-D62E79FC857A}" srcId="{E1E31A27-682F-4524-8836-4107CDEC5323}" destId="{D446ECA6-A8E0-487B-8ABF-1D330964D290}" srcOrd="0" destOrd="0" parTransId="{3F10D680-6960-4D07-A5EC-F2F56A7B9261}" sibTransId="{4FDCD3A8-58AA-4E77-BA58-4396416A717B}"/>
    <dgm:cxn modelId="{15E9C8D4-6BC6-466E-ABFC-14462BB6C3CC}" type="presParOf" srcId="{FBBDE44A-F8F3-43A7-B4E8-648C8854EDBD}" destId="{951C6CED-0542-4FFE-9AC9-EF4ACA191746}" srcOrd="0" destOrd="0" presId="urn:microsoft.com/office/officeart/2005/8/layout/hierarchy3"/>
    <dgm:cxn modelId="{B307604E-DA8F-4F0F-82DD-DBA2F67BBDA6}" type="presParOf" srcId="{951C6CED-0542-4FFE-9AC9-EF4ACA191746}" destId="{984DAB8F-9D13-4FF5-B200-6BB82E41B8C4}" srcOrd="0" destOrd="0" presId="urn:microsoft.com/office/officeart/2005/8/layout/hierarchy3"/>
    <dgm:cxn modelId="{120096FA-2A1F-4A16-8E51-82FEA5E1FE92}" type="presParOf" srcId="{984DAB8F-9D13-4FF5-B200-6BB82E41B8C4}" destId="{EDA4DDC3-4A14-40B3-A4B9-9BFA223CDB7A}" srcOrd="0" destOrd="0" presId="urn:microsoft.com/office/officeart/2005/8/layout/hierarchy3"/>
    <dgm:cxn modelId="{56383CF1-3218-48BA-8662-14547E35B285}" type="presParOf" srcId="{984DAB8F-9D13-4FF5-B200-6BB82E41B8C4}" destId="{4A94E3A9-381E-4EDC-BB4B-921BD4AB790B}" srcOrd="1" destOrd="0" presId="urn:microsoft.com/office/officeart/2005/8/layout/hierarchy3"/>
    <dgm:cxn modelId="{E4BC2A1C-AAE2-4D63-9801-DF3023DE6F8C}" type="presParOf" srcId="{951C6CED-0542-4FFE-9AC9-EF4ACA191746}" destId="{D9F353A7-6BA6-4618-9297-C380F5C53C3D}" srcOrd="1" destOrd="0" presId="urn:microsoft.com/office/officeart/2005/8/layout/hierarchy3"/>
    <dgm:cxn modelId="{44EC2577-5ED2-4D80-B184-CCAFD91B48B3}" type="presParOf" srcId="{D9F353A7-6BA6-4618-9297-C380F5C53C3D}" destId="{695CAC2E-0623-4BF9-97D2-27D4F5F4F7D1}" srcOrd="0" destOrd="0" presId="urn:microsoft.com/office/officeart/2005/8/layout/hierarchy3"/>
    <dgm:cxn modelId="{0991810E-54C2-4500-9994-C7784D8DDF34}" type="presParOf" srcId="{D9F353A7-6BA6-4618-9297-C380F5C53C3D}" destId="{B67A2E5C-0E37-4284-8E99-6CDF32945F37}" srcOrd="1" destOrd="0" presId="urn:microsoft.com/office/officeart/2005/8/layout/hierarchy3"/>
    <dgm:cxn modelId="{3FDB77AA-FA3E-4B2D-B7F1-63AB806D829F}" type="presParOf" srcId="{FBBDE44A-F8F3-43A7-B4E8-648C8854EDBD}" destId="{02C1978D-06AC-4C79-9094-EBFA3C8E88E9}" srcOrd="1" destOrd="0" presId="urn:microsoft.com/office/officeart/2005/8/layout/hierarchy3"/>
    <dgm:cxn modelId="{E3A070C2-6612-4568-878F-B1E5AEB05A34}" type="presParOf" srcId="{02C1978D-06AC-4C79-9094-EBFA3C8E88E9}" destId="{E99C5C6D-282B-4358-84F3-6FD163D2007E}" srcOrd="0" destOrd="0" presId="urn:microsoft.com/office/officeart/2005/8/layout/hierarchy3"/>
    <dgm:cxn modelId="{A887F5B0-8C36-4A9A-99EF-DD35D97DEC37}" type="presParOf" srcId="{E99C5C6D-282B-4358-84F3-6FD163D2007E}" destId="{530A3A9E-6430-494D-83BA-96A508010858}" srcOrd="0" destOrd="0" presId="urn:microsoft.com/office/officeart/2005/8/layout/hierarchy3"/>
    <dgm:cxn modelId="{2F408BEE-0766-4A47-B8F0-C46D4318CA3A}" type="presParOf" srcId="{E99C5C6D-282B-4358-84F3-6FD163D2007E}" destId="{C08132D9-A6A8-4279-A6FF-AE34D2C921BC}" srcOrd="1" destOrd="0" presId="urn:microsoft.com/office/officeart/2005/8/layout/hierarchy3"/>
    <dgm:cxn modelId="{37AD877F-802A-49E1-8274-53DC3D21C950}" type="presParOf" srcId="{02C1978D-06AC-4C79-9094-EBFA3C8E88E9}" destId="{90316499-4407-4FF2-8AA4-9D745D6B3076}" srcOrd="1" destOrd="0" presId="urn:microsoft.com/office/officeart/2005/8/layout/hierarchy3"/>
  </dgm:cxnLst>
  <dgm:bg>
    <a:noFill/>
  </dgm:bg>
  <dgm:whole/>
  <dgm:extLst>
    <a:ext uri="http://schemas.microsoft.com/office/drawing/2008/diagram">
      <dsp:dataModelExt xmlns:dsp="http://schemas.microsoft.com/office/drawing/2008/diagram" relId="rId31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E6907043-9763-40E3-861A-1324E33D6196}" type="doc">
      <dgm:prSet loTypeId="urn:microsoft.com/office/officeart/2005/8/layout/hierarchy3" loCatId="list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fr-BE"/>
        </a:p>
      </dgm:t>
    </dgm:pt>
    <dgm:pt modelId="{E1E31A27-682F-4524-8836-4107CDEC5323}">
      <dgm:prSet phldrT="[Texte]" custT="1"/>
      <dgm:spPr>
        <a:xfrm>
          <a:off x="301549" y="1087"/>
          <a:ext cx="1182296" cy="591148"/>
        </a:xfrm>
        <a:prstGeom prst="roundRect">
          <a:avLst>
            <a:gd name="adj" fmla="val 10000"/>
          </a:avLst>
        </a:prstGeom>
        <a:solidFill>
          <a:srgbClr val="63A7DA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gm:spPr>
      <dgm:t>
        <a:bodyPr/>
        <a:lstStyle/>
        <a:p>
          <a:pPr>
            <a:buNone/>
          </a:pPr>
          <a:r>
            <a:rPr lang="fr-BE" sz="20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Création</a:t>
          </a:r>
        </a:p>
      </dgm:t>
    </dgm:pt>
    <dgm:pt modelId="{F6422439-499F-4B3A-932D-88899484647F}" type="parTrans" cxnId="{63947F61-7CD3-43AC-80B6-9F428CFC24BB}">
      <dgm:prSet/>
      <dgm:spPr/>
      <dgm:t>
        <a:bodyPr/>
        <a:lstStyle/>
        <a:p>
          <a:endParaRPr lang="fr-BE" sz="2400"/>
        </a:p>
      </dgm:t>
    </dgm:pt>
    <dgm:pt modelId="{05566E40-C2C8-4CCD-AC47-BE208F78C4A9}" type="sibTrans" cxnId="{63947F61-7CD3-43AC-80B6-9F428CFC24BB}">
      <dgm:prSet/>
      <dgm:spPr/>
      <dgm:t>
        <a:bodyPr/>
        <a:lstStyle/>
        <a:p>
          <a:endParaRPr lang="fr-BE" sz="2400"/>
        </a:p>
      </dgm:t>
    </dgm:pt>
    <dgm:pt modelId="{A43A57F3-AF3F-455F-BBE4-707E4AA03B66}">
      <dgm:prSet phldrT="[Texte]" custT="1"/>
      <dgm:spPr>
        <a:xfrm>
          <a:off x="1779419" y="1087"/>
          <a:ext cx="1182296" cy="591148"/>
        </a:xfrm>
        <a:prstGeom prst="roundRect">
          <a:avLst>
            <a:gd name="adj" fmla="val 10000"/>
          </a:avLst>
        </a:prstGeom>
        <a:solidFill>
          <a:srgbClr val="63A7DA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gm:spPr>
      <dgm:t>
        <a:bodyPr/>
        <a:lstStyle/>
        <a:p>
          <a:pPr>
            <a:buNone/>
          </a:pPr>
          <a:r>
            <a:rPr lang="fr-BE" sz="20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Maintien</a:t>
          </a:r>
        </a:p>
      </dgm:t>
    </dgm:pt>
    <dgm:pt modelId="{BF1E8218-BEB7-42D1-96BD-7AF5B7AAF265}" type="parTrans" cxnId="{E6BF1578-1306-465F-AF49-0975A459E495}">
      <dgm:prSet/>
      <dgm:spPr/>
      <dgm:t>
        <a:bodyPr/>
        <a:lstStyle/>
        <a:p>
          <a:endParaRPr lang="fr-BE" sz="2400"/>
        </a:p>
      </dgm:t>
    </dgm:pt>
    <dgm:pt modelId="{861CD624-2E87-4A5D-80CD-19543F55BC3D}" type="sibTrans" cxnId="{E6BF1578-1306-465F-AF49-0975A459E495}">
      <dgm:prSet/>
      <dgm:spPr/>
      <dgm:t>
        <a:bodyPr/>
        <a:lstStyle/>
        <a:p>
          <a:endParaRPr lang="fr-BE" sz="2400"/>
        </a:p>
      </dgm:t>
    </dgm:pt>
    <dgm:pt modelId="{D446ECA6-A8E0-487B-8ABF-1D330964D290}">
      <dgm:prSet phldrT="[Texte]" custT="1"/>
      <dgm:spPr>
        <a:xfrm>
          <a:off x="538008" y="740022"/>
          <a:ext cx="945836" cy="591148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Formation pour adultes</a:t>
          </a:r>
        </a:p>
      </dgm:t>
    </dgm:pt>
    <dgm:pt modelId="{3F10D680-6960-4D07-A5EC-F2F56A7B9261}" type="parTrans" cxnId="{74596AD3-6F88-401B-B47F-D62E79FC857A}">
      <dgm:prSet/>
      <dgm:spPr/>
      <dgm:t>
        <a:bodyPr/>
        <a:lstStyle/>
        <a:p>
          <a:endParaRPr lang="fr-BE"/>
        </a:p>
      </dgm:t>
    </dgm:pt>
    <dgm:pt modelId="{4FDCD3A8-58AA-4E77-BA58-4396416A717B}" type="sibTrans" cxnId="{74596AD3-6F88-401B-B47F-D62E79FC857A}">
      <dgm:prSet/>
      <dgm:spPr/>
      <dgm:t>
        <a:bodyPr/>
        <a:lstStyle/>
        <a:p>
          <a:endParaRPr lang="fr-BE"/>
        </a:p>
      </dgm:t>
    </dgm:pt>
    <dgm:pt modelId="{FBBDE44A-F8F3-43A7-B4E8-648C8854EDBD}" type="pres">
      <dgm:prSet presAssocID="{E6907043-9763-40E3-861A-1324E33D6196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951C6CED-0542-4FFE-9AC9-EF4ACA191746}" type="pres">
      <dgm:prSet presAssocID="{E1E31A27-682F-4524-8836-4107CDEC5323}" presName="root" presStyleCnt="0"/>
      <dgm:spPr/>
    </dgm:pt>
    <dgm:pt modelId="{984DAB8F-9D13-4FF5-B200-6BB82E41B8C4}" type="pres">
      <dgm:prSet presAssocID="{E1E31A27-682F-4524-8836-4107CDEC5323}" presName="rootComposite" presStyleCnt="0"/>
      <dgm:spPr/>
    </dgm:pt>
    <dgm:pt modelId="{EDA4DDC3-4A14-40B3-A4B9-9BFA223CDB7A}" type="pres">
      <dgm:prSet presAssocID="{E1E31A27-682F-4524-8836-4107CDEC5323}" presName="rootText" presStyleLbl="node1" presStyleIdx="0" presStyleCnt="2"/>
      <dgm:spPr/>
    </dgm:pt>
    <dgm:pt modelId="{4A94E3A9-381E-4EDC-BB4B-921BD4AB790B}" type="pres">
      <dgm:prSet presAssocID="{E1E31A27-682F-4524-8836-4107CDEC5323}" presName="rootConnector" presStyleLbl="node1" presStyleIdx="0" presStyleCnt="2"/>
      <dgm:spPr/>
    </dgm:pt>
    <dgm:pt modelId="{D9F353A7-6BA6-4618-9297-C380F5C53C3D}" type="pres">
      <dgm:prSet presAssocID="{E1E31A27-682F-4524-8836-4107CDEC5323}" presName="childShape" presStyleCnt="0"/>
      <dgm:spPr/>
    </dgm:pt>
    <dgm:pt modelId="{695CAC2E-0623-4BF9-97D2-27D4F5F4F7D1}" type="pres">
      <dgm:prSet presAssocID="{3F10D680-6960-4D07-A5EC-F2F56A7B9261}" presName="Name13" presStyleLbl="parChTrans1D2" presStyleIdx="0" presStyleCnt="1"/>
      <dgm:spPr/>
    </dgm:pt>
    <dgm:pt modelId="{B67A2E5C-0E37-4284-8E99-6CDF32945F37}" type="pres">
      <dgm:prSet presAssocID="{D446ECA6-A8E0-487B-8ABF-1D330964D290}" presName="childText" presStyleLbl="bgAcc1" presStyleIdx="0" presStyleCnt="1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02C1978D-06AC-4C79-9094-EBFA3C8E88E9}" type="pres">
      <dgm:prSet presAssocID="{A43A57F3-AF3F-455F-BBE4-707E4AA03B66}" presName="root" presStyleCnt="0"/>
      <dgm:spPr/>
    </dgm:pt>
    <dgm:pt modelId="{E99C5C6D-282B-4358-84F3-6FD163D2007E}" type="pres">
      <dgm:prSet presAssocID="{A43A57F3-AF3F-455F-BBE4-707E4AA03B66}" presName="rootComposite" presStyleCnt="0"/>
      <dgm:spPr/>
    </dgm:pt>
    <dgm:pt modelId="{530A3A9E-6430-494D-83BA-96A508010858}" type="pres">
      <dgm:prSet presAssocID="{A43A57F3-AF3F-455F-BBE4-707E4AA03B66}" presName="rootText" presStyleLbl="node1" presStyleIdx="1" presStyleCnt="2"/>
      <dgm:spPr/>
    </dgm:pt>
    <dgm:pt modelId="{C08132D9-A6A8-4279-A6FF-AE34D2C921BC}" type="pres">
      <dgm:prSet presAssocID="{A43A57F3-AF3F-455F-BBE4-707E4AA03B66}" presName="rootConnector" presStyleLbl="node1" presStyleIdx="1" presStyleCnt="2"/>
      <dgm:spPr/>
    </dgm:pt>
    <dgm:pt modelId="{90316499-4407-4FF2-8AA4-9D745D6B3076}" type="pres">
      <dgm:prSet presAssocID="{A43A57F3-AF3F-455F-BBE4-707E4AA03B66}" presName="childShape" presStyleCnt="0"/>
      <dgm:spPr/>
    </dgm:pt>
  </dgm:ptLst>
  <dgm:cxnLst>
    <dgm:cxn modelId="{E4AAF43C-5898-41AC-BBC0-2568C6021FBE}" type="presOf" srcId="{D446ECA6-A8E0-487B-8ABF-1D330964D290}" destId="{B67A2E5C-0E37-4284-8E99-6CDF32945F37}" srcOrd="0" destOrd="0" presId="urn:microsoft.com/office/officeart/2005/8/layout/hierarchy3"/>
    <dgm:cxn modelId="{63947F61-7CD3-43AC-80B6-9F428CFC24BB}" srcId="{E6907043-9763-40E3-861A-1324E33D6196}" destId="{E1E31A27-682F-4524-8836-4107CDEC5323}" srcOrd="0" destOrd="0" parTransId="{F6422439-499F-4B3A-932D-88899484647F}" sibTransId="{05566E40-C2C8-4CCD-AC47-BE208F78C4A9}"/>
    <dgm:cxn modelId="{1767546B-F8B3-4B83-99EF-2BEC592607FF}" type="presOf" srcId="{A43A57F3-AF3F-455F-BBE4-707E4AA03B66}" destId="{530A3A9E-6430-494D-83BA-96A508010858}" srcOrd="0" destOrd="0" presId="urn:microsoft.com/office/officeart/2005/8/layout/hierarchy3"/>
    <dgm:cxn modelId="{4C2C344E-339A-4D6C-A512-710A2AD814F8}" type="presOf" srcId="{E6907043-9763-40E3-861A-1324E33D6196}" destId="{FBBDE44A-F8F3-43A7-B4E8-648C8854EDBD}" srcOrd="0" destOrd="0" presId="urn:microsoft.com/office/officeart/2005/8/layout/hierarchy3"/>
    <dgm:cxn modelId="{34452F4F-CAAD-4732-8458-EA43104FD532}" type="presOf" srcId="{3F10D680-6960-4D07-A5EC-F2F56A7B9261}" destId="{695CAC2E-0623-4BF9-97D2-27D4F5F4F7D1}" srcOrd="0" destOrd="0" presId="urn:microsoft.com/office/officeart/2005/8/layout/hierarchy3"/>
    <dgm:cxn modelId="{E6BF1578-1306-465F-AF49-0975A459E495}" srcId="{E6907043-9763-40E3-861A-1324E33D6196}" destId="{A43A57F3-AF3F-455F-BBE4-707E4AA03B66}" srcOrd="1" destOrd="0" parTransId="{BF1E8218-BEB7-42D1-96BD-7AF5B7AAF265}" sibTransId="{861CD624-2E87-4A5D-80CD-19543F55BC3D}"/>
    <dgm:cxn modelId="{C971A1A8-C51D-4DB1-9689-5DDFD1BBFC8D}" type="presOf" srcId="{E1E31A27-682F-4524-8836-4107CDEC5323}" destId="{EDA4DDC3-4A14-40B3-A4B9-9BFA223CDB7A}" srcOrd="0" destOrd="0" presId="urn:microsoft.com/office/officeart/2005/8/layout/hierarchy3"/>
    <dgm:cxn modelId="{6307E6AA-2B0C-488D-85A2-76A71DF449EA}" type="presOf" srcId="{E1E31A27-682F-4524-8836-4107CDEC5323}" destId="{4A94E3A9-381E-4EDC-BB4B-921BD4AB790B}" srcOrd="1" destOrd="0" presId="urn:microsoft.com/office/officeart/2005/8/layout/hierarchy3"/>
    <dgm:cxn modelId="{4ABB22C9-FABD-4E7E-A2F9-8712ADB13C9A}" type="presOf" srcId="{A43A57F3-AF3F-455F-BBE4-707E4AA03B66}" destId="{C08132D9-A6A8-4279-A6FF-AE34D2C921BC}" srcOrd="1" destOrd="0" presId="urn:microsoft.com/office/officeart/2005/8/layout/hierarchy3"/>
    <dgm:cxn modelId="{74596AD3-6F88-401B-B47F-D62E79FC857A}" srcId="{E1E31A27-682F-4524-8836-4107CDEC5323}" destId="{D446ECA6-A8E0-487B-8ABF-1D330964D290}" srcOrd="0" destOrd="0" parTransId="{3F10D680-6960-4D07-A5EC-F2F56A7B9261}" sibTransId="{4FDCD3A8-58AA-4E77-BA58-4396416A717B}"/>
    <dgm:cxn modelId="{15E9C8D4-6BC6-466E-ABFC-14462BB6C3CC}" type="presParOf" srcId="{FBBDE44A-F8F3-43A7-B4E8-648C8854EDBD}" destId="{951C6CED-0542-4FFE-9AC9-EF4ACA191746}" srcOrd="0" destOrd="0" presId="urn:microsoft.com/office/officeart/2005/8/layout/hierarchy3"/>
    <dgm:cxn modelId="{B307604E-DA8F-4F0F-82DD-DBA2F67BBDA6}" type="presParOf" srcId="{951C6CED-0542-4FFE-9AC9-EF4ACA191746}" destId="{984DAB8F-9D13-4FF5-B200-6BB82E41B8C4}" srcOrd="0" destOrd="0" presId="urn:microsoft.com/office/officeart/2005/8/layout/hierarchy3"/>
    <dgm:cxn modelId="{120096FA-2A1F-4A16-8E51-82FEA5E1FE92}" type="presParOf" srcId="{984DAB8F-9D13-4FF5-B200-6BB82E41B8C4}" destId="{EDA4DDC3-4A14-40B3-A4B9-9BFA223CDB7A}" srcOrd="0" destOrd="0" presId="urn:microsoft.com/office/officeart/2005/8/layout/hierarchy3"/>
    <dgm:cxn modelId="{56383CF1-3218-48BA-8662-14547E35B285}" type="presParOf" srcId="{984DAB8F-9D13-4FF5-B200-6BB82E41B8C4}" destId="{4A94E3A9-381E-4EDC-BB4B-921BD4AB790B}" srcOrd="1" destOrd="0" presId="urn:microsoft.com/office/officeart/2005/8/layout/hierarchy3"/>
    <dgm:cxn modelId="{E4BC2A1C-AAE2-4D63-9801-DF3023DE6F8C}" type="presParOf" srcId="{951C6CED-0542-4FFE-9AC9-EF4ACA191746}" destId="{D9F353A7-6BA6-4618-9297-C380F5C53C3D}" srcOrd="1" destOrd="0" presId="urn:microsoft.com/office/officeart/2005/8/layout/hierarchy3"/>
    <dgm:cxn modelId="{44EC2577-5ED2-4D80-B184-CCAFD91B48B3}" type="presParOf" srcId="{D9F353A7-6BA6-4618-9297-C380F5C53C3D}" destId="{695CAC2E-0623-4BF9-97D2-27D4F5F4F7D1}" srcOrd="0" destOrd="0" presId="urn:microsoft.com/office/officeart/2005/8/layout/hierarchy3"/>
    <dgm:cxn modelId="{0991810E-54C2-4500-9994-C7784D8DDF34}" type="presParOf" srcId="{D9F353A7-6BA6-4618-9297-C380F5C53C3D}" destId="{B67A2E5C-0E37-4284-8E99-6CDF32945F37}" srcOrd="1" destOrd="0" presId="urn:microsoft.com/office/officeart/2005/8/layout/hierarchy3"/>
    <dgm:cxn modelId="{3FDB77AA-FA3E-4B2D-B7F1-63AB806D829F}" type="presParOf" srcId="{FBBDE44A-F8F3-43A7-B4E8-648C8854EDBD}" destId="{02C1978D-06AC-4C79-9094-EBFA3C8E88E9}" srcOrd="1" destOrd="0" presId="urn:microsoft.com/office/officeart/2005/8/layout/hierarchy3"/>
    <dgm:cxn modelId="{E3A070C2-6612-4568-878F-B1E5AEB05A34}" type="presParOf" srcId="{02C1978D-06AC-4C79-9094-EBFA3C8E88E9}" destId="{E99C5C6D-282B-4358-84F3-6FD163D2007E}" srcOrd="0" destOrd="0" presId="urn:microsoft.com/office/officeart/2005/8/layout/hierarchy3"/>
    <dgm:cxn modelId="{A887F5B0-8C36-4A9A-99EF-DD35D97DEC37}" type="presParOf" srcId="{E99C5C6D-282B-4358-84F3-6FD163D2007E}" destId="{530A3A9E-6430-494D-83BA-96A508010858}" srcOrd="0" destOrd="0" presId="urn:microsoft.com/office/officeart/2005/8/layout/hierarchy3"/>
    <dgm:cxn modelId="{2F408BEE-0766-4A47-B8F0-C46D4318CA3A}" type="presParOf" srcId="{E99C5C6D-282B-4358-84F3-6FD163D2007E}" destId="{C08132D9-A6A8-4279-A6FF-AE34D2C921BC}" srcOrd="1" destOrd="0" presId="urn:microsoft.com/office/officeart/2005/8/layout/hierarchy3"/>
    <dgm:cxn modelId="{37AD877F-802A-49E1-8274-53DC3D21C950}" type="presParOf" srcId="{02C1978D-06AC-4C79-9094-EBFA3C8E88E9}" destId="{90316499-4407-4FF2-8AA4-9D745D6B3076}" srcOrd="1" destOrd="0" presId="urn:microsoft.com/office/officeart/2005/8/layout/hierarchy3"/>
  </dgm:cxnLst>
  <dgm:bg>
    <a:noFill/>
  </dgm:bg>
  <dgm:whole/>
  <dgm:extLst>
    <a:ext uri="http://schemas.microsoft.com/office/drawing/2008/diagram">
      <dsp:dataModelExt xmlns:dsp="http://schemas.microsoft.com/office/drawing/2008/diagram" relId="rId31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469596E8-7EEF-4EED-8C87-69C0EEE73002}" type="doc">
      <dgm:prSet loTypeId="urn:microsoft.com/office/officeart/2008/layout/CircularPictureCallout" loCatId="picture" qsTypeId="urn:microsoft.com/office/officeart/2005/8/quickstyle/simple1" qsCatId="simple" csTypeId="urn:microsoft.com/office/officeart/2005/8/colors/accent1_1" csCatId="accent1" phldr="1"/>
      <dgm:spPr/>
      <dgm:t>
        <a:bodyPr/>
        <a:lstStyle/>
        <a:p>
          <a:endParaRPr lang="fr-BE"/>
        </a:p>
      </dgm:t>
    </dgm:pt>
    <dgm:pt modelId="{6844CA02-B3EF-4E14-8528-7FCC84B6CD18}">
      <dgm:prSet phldrT="[Texte]" custT="1"/>
      <dgm:spPr>
        <a:xfrm>
          <a:off x="4061748" y="547353"/>
          <a:ext cx="1145070" cy="566791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Commerce de gros, à l'exception des véhicules automobiles et des motocycles</a:t>
          </a:r>
        </a:p>
      </dgm:t>
    </dgm:pt>
    <dgm:pt modelId="{320683A9-7BB4-47D7-B716-7C85296A590C}" type="parTrans" cxnId="{F721477F-D4E9-4289-B80D-30B847A518E6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4D22E7E3-8BF9-4F80-92B3-26709BF09610}" type="sibTrans" cxnId="{F721477F-D4E9-4289-B80D-30B847A518E6}">
      <dgm:prSet/>
      <dgm:spPr>
        <a:xfrm>
          <a:off x="3383532" y="534056"/>
          <a:ext cx="555932" cy="55593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DC5A2695-301D-4F59-ACB3-D25676AF22A2}">
      <dgm:prSet custT="1"/>
      <dgm:spPr>
        <a:xfrm>
          <a:off x="859727" y="627339"/>
          <a:ext cx="1639204" cy="1102021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>
            <a:buNone/>
          </a:pPr>
          <a:endParaRPr lang="fr-BE" sz="54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16CB3BB9-B9D5-4526-8F61-3FCC9AC357FA}" type="sibTrans" cxnId="{FCE8F576-5306-417E-8795-DC8668955865}">
      <dgm:prSet/>
      <dgm:spPr>
        <a:xfrm>
          <a:off x="602062" y="-26344"/>
          <a:ext cx="2352012" cy="235201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DE65610D-5444-4666-847F-E1DF7A8CC8F8}" type="parTrans" cxnId="{FCE8F576-5306-417E-8795-DC8668955865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FEB80E53-75D3-4D92-93F6-011B626B1FD5}">
      <dgm:prSet phldrT="[Texte]" custT="1"/>
      <dgm:spPr>
        <a:xfrm>
          <a:off x="4365274" y="40638"/>
          <a:ext cx="2073291" cy="616933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l"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Commerce de détail, à l'exception des véhicules automobiles et des motocycles</a:t>
          </a:r>
        </a:p>
      </dgm:t>
    </dgm:pt>
    <dgm:pt modelId="{D1555359-92D8-4987-8D4F-1B4E8F6E2A44}" type="sibTrans" cxnId="{6C9AE1B7-F924-47EA-85FA-C29AFF9F866E}">
      <dgm:prSet/>
      <dgm:spPr>
        <a:xfrm>
          <a:off x="3762514" y="-24081"/>
          <a:ext cx="555932" cy="55593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5B9BD5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5FAD2F37-32E6-43EA-B722-21DA8F71364E}" type="parTrans" cxnId="{6C9AE1B7-F924-47EA-85FA-C29AFF9F866E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D056E013-3362-455C-B1ED-7206C04EB456}" type="pres">
      <dgm:prSet presAssocID="{469596E8-7EEF-4EED-8C87-69C0EEE73002}" presName="Name0" presStyleCnt="0">
        <dgm:presLayoutVars>
          <dgm:chMax val="7"/>
          <dgm:chPref val="7"/>
          <dgm:dir/>
        </dgm:presLayoutVars>
      </dgm:prSet>
      <dgm:spPr/>
    </dgm:pt>
    <dgm:pt modelId="{0161A0D8-4FF6-448D-8FC3-09F13201847E}" type="pres">
      <dgm:prSet presAssocID="{469596E8-7EEF-4EED-8C87-69C0EEE73002}" presName="Name1" presStyleCnt="0"/>
      <dgm:spPr/>
    </dgm:pt>
    <dgm:pt modelId="{989FE3E4-3950-44DA-AE00-D53D35149F6B}" type="pres">
      <dgm:prSet presAssocID="{16CB3BB9-B9D5-4526-8F61-3FCC9AC357FA}" presName="picture_1" presStyleCnt="0"/>
      <dgm:spPr/>
    </dgm:pt>
    <dgm:pt modelId="{5B734E51-BC16-483E-B712-1F7DF4E925FB}" type="pres">
      <dgm:prSet presAssocID="{16CB3BB9-B9D5-4526-8F61-3FCC9AC357FA}" presName="pictureRepeatNode" presStyleLbl="alignImgPlace1" presStyleIdx="0" presStyleCnt="3" custScaleX="102401" custScaleY="102401"/>
      <dgm:spPr/>
    </dgm:pt>
    <dgm:pt modelId="{0767432A-6E06-4193-9974-F0B289940459}" type="pres">
      <dgm:prSet presAssocID="{DC5A2695-301D-4F59-ACB3-D25676AF22A2}" presName="text_1" presStyleLbl="node1" presStyleIdx="0" presStyleCnt="0" custScaleX="111511" custScaleY="145392" custLinFactNeighborX="-6717" custLinFactNeighborY="-55609">
        <dgm:presLayoutVars>
          <dgm:bulletEnabled val="1"/>
        </dgm:presLayoutVars>
      </dgm:prSet>
      <dgm:spPr/>
    </dgm:pt>
    <dgm:pt modelId="{5B146AE7-777F-4B1A-AA47-1CAF3745A598}" type="pres">
      <dgm:prSet presAssocID="{D1555359-92D8-4987-8D4F-1B4E8F6E2A44}" presName="picture_2" presStyleCnt="0"/>
      <dgm:spPr/>
    </dgm:pt>
    <dgm:pt modelId="{9DB9491D-3429-40BF-B18E-7F139FD9FB5F}" type="pres">
      <dgm:prSet presAssocID="{D1555359-92D8-4987-8D4F-1B4E8F6E2A44}" presName="pictureRepeatNode" presStyleLbl="alignImgPlace1" presStyleIdx="1" presStyleCnt="3" custScaleX="110018" custScaleY="110018"/>
      <dgm:spPr/>
    </dgm:pt>
    <dgm:pt modelId="{63D42F94-385A-424A-930B-85AAE49AF380}" type="pres">
      <dgm:prSet presAssocID="{FEB80E53-75D3-4D92-93F6-011B626B1FD5}" presName="line_2" presStyleLbl="parChTrans1D1" presStyleIdx="0" presStyleCnt="2"/>
      <dgm:spPr>
        <a:xfrm>
          <a:off x="1778069" y="253884"/>
          <a:ext cx="2262412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</dgm:pt>
    <dgm:pt modelId="{43515753-C21A-4357-93DB-7637D8E76A5E}" type="pres">
      <dgm:prSet presAssocID="{FEB80E53-75D3-4D92-93F6-011B626B1FD5}" presName="textparent_2" presStyleLbl="node1" presStyleIdx="0" presStyleCnt="0"/>
      <dgm:spPr/>
    </dgm:pt>
    <dgm:pt modelId="{272763E7-DF30-4E2A-9DB0-BD29B70747AF}" type="pres">
      <dgm:prSet presAssocID="{FEB80E53-75D3-4D92-93F6-011B626B1FD5}" presName="text_2" presStyleLbl="revTx" presStyleIdx="0" presStyleCnt="2" custScaleX="382863" custScaleY="106593" custLinFactNeighborX="5633" custLinFactNeighborY="5876">
        <dgm:presLayoutVars>
          <dgm:bulletEnabled val="1"/>
        </dgm:presLayoutVars>
      </dgm:prSet>
      <dgm:spPr/>
    </dgm:pt>
    <dgm:pt modelId="{E5A4F560-CABE-4C39-A1BE-0D5707570B5D}" type="pres">
      <dgm:prSet presAssocID="{4D22E7E3-8BF9-4F80-92B3-26709BF09610}" presName="picture_3" presStyleCnt="0"/>
      <dgm:spPr/>
    </dgm:pt>
    <dgm:pt modelId="{9689A072-9A1C-4FDC-9C32-6738045E4EC3}" type="pres">
      <dgm:prSet presAssocID="{4D22E7E3-8BF9-4F80-92B3-26709BF09610}" presName="pictureRepeatNode" presStyleLbl="alignImgPlace1" presStyleIdx="2" presStyleCnt="3" custScaleX="110018" custScaleY="110018"/>
      <dgm:spPr/>
    </dgm:pt>
    <dgm:pt modelId="{2B5F3D46-2577-4B5A-8AE8-3DB735B6A304}" type="pres">
      <dgm:prSet presAssocID="{6844CA02-B3EF-4E14-8528-7FCC84B6CD18}" presName="line_3" presStyleLbl="parChTrans1D1" presStyleIdx="1" presStyleCnt="2"/>
      <dgm:spPr>
        <a:xfrm>
          <a:off x="1778069" y="812022"/>
          <a:ext cx="1883429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</dgm:pt>
    <dgm:pt modelId="{682A3ABA-C632-42C7-BDB6-F0D939FD7BCC}" type="pres">
      <dgm:prSet presAssocID="{6844CA02-B3EF-4E14-8528-7FCC84B6CD18}" presName="textparent_3" presStyleLbl="node1" presStyleIdx="0" presStyleCnt="0"/>
      <dgm:spPr/>
    </dgm:pt>
    <dgm:pt modelId="{2995E645-6555-43CB-85BD-E42A76748075}" type="pres">
      <dgm:prSet presAssocID="{6844CA02-B3EF-4E14-8528-7FCC84B6CD18}" presName="text_3" presStyleLbl="revTx" presStyleIdx="1" presStyleCnt="2" custScaleX="433006" custScaleY="112167" custLinFactNeighborX="10373" custLinFactNeighborY="2872">
        <dgm:presLayoutVars>
          <dgm:bulletEnabled val="1"/>
        </dgm:presLayoutVars>
      </dgm:prSet>
      <dgm:spPr/>
    </dgm:pt>
  </dgm:ptLst>
  <dgm:cxnLst>
    <dgm:cxn modelId="{47EFB618-A42A-439B-84EA-F61115F6B659}" type="presOf" srcId="{6844CA02-B3EF-4E14-8528-7FCC84B6CD18}" destId="{2995E645-6555-43CB-85BD-E42A76748075}" srcOrd="0" destOrd="0" presId="urn:microsoft.com/office/officeart/2008/layout/CircularPictureCallout"/>
    <dgm:cxn modelId="{D960A31F-888C-4C0D-BDD9-13901BF8F843}" type="presOf" srcId="{4D22E7E3-8BF9-4F80-92B3-26709BF09610}" destId="{9689A072-9A1C-4FDC-9C32-6738045E4EC3}" srcOrd="0" destOrd="0" presId="urn:microsoft.com/office/officeart/2008/layout/CircularPictureCallout"/>
    <dgm:cxn modelId="{2DB3C127-566B-4A25-B261-51EC65E36DC8}" type="presOf" srcId="{FEB80E53-75D3-4D92-93F6-011B626B1FD5}" destId="{272763E7-DF30-4E2A-9DB0-BD29B70747AF}" srcOrd="0" destOrd="0" presId="urn:microsoft.com/office/officeart/2008/layout/CircularPictureCallout"/>
    <dgm:cxn modelId="{696AC96D-7252-410D-B288-182939AAC720}" type="presOf" srcId="{16CB3BB9-B9D5-4526-8F61-3FCC9AC357FA}" destId="{5B734E51-BC16-483E-B712-1F7DF4E925FB}" srcOrd="0" destOrd="0" presId="urn:microsoft.com/office/officeart/2008/layout/CircularPictureCallout"/>
    <dgm:cxn modelId="{AE10FD73-B4ED-4C14-A511-A83EA3E88927}" type="presOf" srcId="{469596E8-7EEF-4EED-8C87-69C0EEE73002}" destId="{D056E013-3362-455C-B1ED-7206C04EB456}" srcOrd="0" destOrd="0" presId="urn:microsoft.com/office/officeart/2008/layout/CircularPictureCallout"/>
    <dgm:cxn modelId="{FCE8F576-5306-417E-8795-DC8668955865}" srcId="{469596E8-7EEF-4EED-8C87-69C0EEE73002}" destId="{DC5A2695-301D-4F59-ACB3-D25676AF22A2}" srcOrd="0" destOrd="0" parTransId="{DE65610D-5444-4666-847F-E1DF7A8CC8F8}" sibTransId="{16CB3BB9-B9D5-4526-8F61-3FCC9AC357FA}"/>
    <dgm:cxn modelId="{F721477F-D4E9-4289-B80D-30B847A518E6}" srcId="{469596E8-7EEF-4EED-8C87-69C0EEE73002}" destId="{6844CA02-B3EF-4E14-8528-7FCC84B6CD18}" srcOrd="2" destOrd="0" parTransId="{320683A9-7BB4-47D7-B716-7C85296A590C}" sibTransId="{4D22E7E3-8BF9-4F80-92B3-26709BF09610}"/>
    <dgm:cxn modelId="{6C9AE1B7-F924-47EA-85FA-C29AFF9F866E}" srcId="{469596E8-7EEF-4EED-8C87-69C0EEE73002}" destId="{FEB80E53-75D3-4D92-93F6-011B626B1FD5}" srcOrd="1" destOrd="0" parTransId="{5FAD2F37-32E6-43EA-B722-21DA8F71364E}" sibTransId="{D1555359-92D8-4987-8D4F-1B4E8F6E2A44}"/>
    <dgm:cxn modelId="{97B37CBF-CD02-4053-8792-6B35588D2413}" type="presOf" srcId="{D1555359-92D8-4987-8D4F-1B4E8F6E2A44}" destId="{9DB9491D-3429-40BF-B18E-7F139FD9FB5F}" srcOrd="0" destOrd="0" presId="urn:microsoft.com/office/officeart/2008/layout/CircularPictureCallout"/>
    <dgm:cxn modelId="{81B332C6-5C1F-4013-9FDB-C8CC140D863F}" type="presOf" srcId="{DC5A2695-301D-4F59-ACB3-D25676AF22A2}" destId="{0767432A-6E06-4193-9974-F0B289940459}" srcOrd="0" destOrd="0" presId="urn:microsoft.com/office/officeart/2008/layout/CircularPictureCallout"/>
    <dgm:cxn modelId="{E45EED4D-74C9-490E-9844-34FC3B090C8D}" type="presParOf" srcId="{D056E013-3362-455C-B1ED-7206C04EB456}" destId="{0161A0D8-4FF6-448D-8FC3-09F13201847E}" srcOrd="0" destOrd="0" presId="urn:microsoft.com/office/officeart/2008/layout/CircularPictureCallout"/>
    <dgm:cxn modelId="{9D5604ED-E4D3-4B31-9279-E0853780F911}" type="presParOf" srcId="{0161A0D8-4FF6-448D-8FC3-09F13201847E}" destId="{989FE3E4-3950-44DA-AE00-D53D35149F6B}" srcOrd="0" destOrd="0" presId="urn:microsoft.com/office/officeart/2008/layout/CircularPictureCallout"/>
    <dgm:cxn modelId="{33EC6CAD-19C9-47B3-9D44-DE6B6B107A9A}" type="presParOf" srcId="{989FE3E4-3950-44DA-AE00-D53D35149F6B}" destId="{5B734E51-BC16-483E-B712-1F7DF4E925FB}" srcOrd="0" destOrd="0" presId="urn:microsoft.com/office/officeart/2008/layout/CircularPictureCallout"/>
    <dgm:cxn modelId="{6C859A9A-3525-4293-9812-4EF8021B4DB6}" type="presParOf" srcId="{0161A0D8-4FF6-448D-8FC3-09F13201847E}" destId="{0767432A-6E06-4193-9974-F0B289940459}" srcOrd="1" destOrd="0" presId="urn:microsoft.com/office/officeart/2008/layout/CircularPictureCallout"/>
    <dgm:cxn modelId="{2E085441-4337-42B3-B34B-6D386225D17B}" type="presParOf" srcId="{0161A0D8-4FF6-448D-8FC3-09F13201847E}" destId="{5B146AE7-777F-4B1A-AA47-1CAF3745A598}" srcOrd="2" destOrd="0" presId="urn:microsoft.com/office/officeart/2008/layout/CircularPictureCallout"/>
    <dgm:cxn modelId="{B7050DA5-A799-4D12-BD32-15A557C34F56}" type="presParOf" srcId="{5B146AE7-777F-4B1A-AA47-1CAF3745A598}" destId="{9DB9491D-3429-40BF-B18E-7F139FD9FB5F}" srcOrd="0" destOrd="0" presId="urn:microsoft.com/office/officeart/2008/layout/CircularPictureCallout"/>
    <dgm:cxn modelId="{D3831650-BCA6-42C4-9317-F67ED78D78F7}" type="presParOf" srcId="{0161A0D8-4FF6-448D-8FC3-09F13201847E}" destId="{63D42F94-385A-424A-930B-85AAE49AF380}" srcOrd="3" destOrd="0" presId="urn:microsoft.com/office/officeart/2008/layout/CircularPictureCallout"/>
    <dgm:cxn modelId="{1E80486B-9980-447E-9B44-1D44A165744E}" type="presParOf" srcId="{0161A0D8-4FF6-448D-8FC3-09F13201847E}" destId="{43515753-C21A-4357-93DB-7637D8E76A5E}" srcOrd="4" destOrd="0" presId="urn:microsoft.com/office/officeart/2008/layout/CircularPictureCallout"/>
    <dgm:cxn modelId="{45826BE4-ED08-452E-AC6C-A7C5DECE028E}" type="presParOf" srcId="{43515753-C21A-4357-93DB-7637D8E76A5E}" destId="{272763E7-DF30-4E2A-9DB0-BD29B70747AF}" srcOrd="0" destOrd="0" presId="urn:microsoft.com/office/officeart/2008/layout/CircularPictureCallout"/>
    <dgm:cxn modelId="{43D2A793-1F10-4FB8-92E4-B7C32ACAA59A}" type="presParOf" srcId="{0161A0D8-4FF6-448D-8FC3-09F13201847E}" destId="{E5A4F560-CABE-4C39-A1BE-0D5707570B5D}" srcOrd="5" destOrd="0" presId="urn:microsoft.com/office/officeart/2008/layout/CircularPictureCallout"/>
    <dgm:cxn modelId="{46A7E28D-53DC-4D6B-B40E-1756F55DF4E9}" type="presParOf" srcId="{E5A4F560-CABE-4C39-A1BE-0D5707570B5D}" destId="{9689A072-9A1C-4FDC-9C32-6738045E4EC3}" srcOrd="0" destOrd="0" presId="urn:microsoft.com/office/officeart/2008/layout/CircularPictureCallout"/>
    <dgm:cxn modelId="{DEF5DE55-080E-4498-AC67-4E5BA1B63994}" type="presParOf" srcId="{0161A0D8-4FF6-448D-8FC3-09F13201847E}" destId="{2B5F3D46-2577-4B5A-8AE8-3DB735B6A304}" srcOrd="6" destOrd="0" presId="urn:microsoft.com/office/officeart/2008/layout/CircularPictureCallout"/>
    <dgm:cxn modelId="{CCB790E6-E479-4288-ACBD-A0CB1C08CAD4}" type="presParOf" srcId="{0161A0D8-4FF6-448D-8FC3-09F13201847E}" destId="{682A3ABA-C632-42C7-BDB6-F0D939FD7BCC}" srcOrd="7" destOrd="0" presId="urn:microsoft.com/office/officeart/2008/layout/CircularPictureCallout"/>
    <dgm:cxn modelId="{F84EDA02-9CAC-4C51-B2DD-1938AC2AFE1C}" type="presParOf" srcId="{682A3ABA-C632-42C7-BDB6-F0D939FD7BCC}" destId="{2995E645-6555-43CB-85BD-E42A76748075}" srcOrd="0" destOrd="0" presId="urn:microsoft.com/office/officeart/2008/layout/CircularPictureCallout"/>
  </dgm:cxnLst>
  <dgm:bg/>
  <dgm:whole/>
  <dgm:extLst>
    <a:ext uri="http://schemas.microsoft.com/office/drawing/2008/diagram">
      <dsp:dataModelExt xmlns:dsp="http://schemas.microsoft.com/office/drawing/2008/diagram" relId="rId67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469596E8-7EEF-4EED-8C87-69C0EEE73002}" type="doc">
      <dgm:prSet loTypeId="urn:microsoft.com/office/officeart/2008/layout/CircularPictureCallout" loCatId="picture" qsTypeId="urn:microsoft.com/office/officeart/2005/8/quickstyle/simple1" qsCatId="simple" csTypeId="urn:microsoft.com/office/officeart/2005/8/colors/accent1_1" csCatId="accent1" phldr="1"/>
      <dgm:spPr/>
      <dgm:t>
        <a:bodyPr/>
        <a:lstStyle/>
        <a:p>
          <a:endParaRPr lang="fr-BE"/>
        </a:p>
      </dgm:t>
    </dgm:pt>
    <dgm:pt modelId="{6844CA02-B3EF-4E14-8528-7FCC84B6CD18}">
      <dgm:prSet phldrT="[Texte]" custT="1"/>
      <dgm:spPr>
        <a:xfrm>
          <a:off x="4061748" y="547353"/>
          <a:ext cx="1145070" cy="566791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Commerce de gros, à l'exception des véhicules automobiles et des motocycles</a:t>
          </a:r>
        </a:p>
      </dgm:t>
    </dgm:pt>
    <dgm:pt modelId="{320683A9-7BB4-47D7-B716-7C85296A590C}" type="parTrans" cxnId="{F721477F-D4E9-4289-B80D-30B847A518E6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4D22E7E3-8BF9-4F80-92B3-26709BF09610}" type="sibTrans" cxnId="{F721477F-D4E9-4289-B80D-30B847A518E6}">
      <dgm:prSet/>
      <dgm:spPr>
        <a:xfrm>
          <a:off x="3383532" y="534056"/>
          <a:ext cx="555932" cy="55593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DC5A2695-301D-4F59-ACB3-D25676AF22A2}">
      <dgm:prSet custT="1"/>
      <dgm:spPr>
        <a:xfrm>
          <a:off x="859727" y="627339"/>
          <a:ext cx="1639204" cy="1102021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>
            <a:buNone/>
          </a:pPr>
          <a:endParaRPr lang="fr-BE" sz="54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16CB3BB9-B9D5-4526-8F61-3FCC9AC357FA}" type="sibTrans" cxnId="{FCE8F576-5306-417E-8795-DC8668955865}">
      <dgm:prSet/>
      <dgm:spPr>
        <a:xfrm>
          <a:off x="602062" y="-26344"/>
          <a:ext cx="2352012" cy="235201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DE65610D-5444-4666-847F-E1DF7A8CC8F8}" type="parTrans" cxnId="{FCE8F576-5306-417E-8795-DC8668955865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FEB80E53-75D3-4D92-93F6-011B626B1FD5}">
      <dgm:prSet phldrT="[Texte]" custT="1"/>
      <dgm:spPr>
        <a:xfrm>
          <a:off x="4365274" y="40638"/>
          <a:ext cx="2073291" cy="616933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l"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Commerce de détail, à l'exception des véhicules automobiles et des motocycles</a:t>
          </a:r>
        </a:p>
      </dgm:t>
    </dgm:pt>
    <dgm:pt modelId="{D1555359-92D8-4987-8D4F-1B4E8F6E2A44}" type="sibTrans" cxnId="{6C9AE1B7-F924-47EA-85FA-C29AFF9F866E}">
      <dgm:prSet/>
      <dgm:spPr>
        <a:xfrm>
          <a:off x="3762514" y="-24081"/>
          <a:ext cx="555932" cy="55593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5B9BD5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5FAD2F37-32E6-43EA-B722-21DA8F71364E}" type="parTrans" cxnId="{6C9AE1B7-F924-47EA-85FA-C29AFF9F866E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D056E013-3362-455C-B1ED-7206C04EB456}" type="pres">
      <dgm:prSet presAssocID="{469596E8-7EEF-4EED-8C87-69C0EEE73002}" presName="Name0" presStyleCnt="0">
        <dgm:presLayoutVars>
          <dgm:chMax val="7"/>
          <dgm:chPref val="7"/>
          <dgm:dir/>
        </dgm:presLayoutVars>
      </dgm:prSet>
      <dgm:spPr/>
    </dgm:pt>
    <dgm:pt modelId="{0161A0D8-4FF6-448D-8FC3-09F13201847E}" type="pres">
      <dgm:prSet presAssocID="{469596E8-7EEF-4EED-8C87-69C0EEE73002}" presName="Name1" presStyleCnt="0"/>
      <dgm:spPr/>
    </dgm:pt>
    <dgm:pt modelId="{989FE3E4-3950-44DA-AE00-D53D35149F6B}" type="pres">
      <dgm:prSet presAssocID="{16CB3BB9-B9D5-4526-8F61-3FCC9AC357FA}" presName="picture_1" presStyleCnt="0"/>
      <dgm:spPr/>
    </dgm:pt>
    <dgm:pt modelId="{5B734E51-BC16-483E-B712-1F7DF4E925FB}" type="pres">
      <dgm:prSet presAssocID="{16CB3BB9-B9D5-4526-8F61-3FCC9AC357FA}" presName="pictureRepeatNode" presStyleLbl="alignImgPlace1" presStyleIdx="0" presStyleCnt="3" custScaleX="102401" custScaleY="102401"/>
      <dgm:spPr/>
    </dgm:pt>
    <dgm:pt modelId="{0767432A-6E06-4193-9974-F0B289940459}" type="pres">
      <dgm:prSet presAssocID="{DC5A2695-301D-4F59-ACB3-D25676AF22A2}" presName="text_1" presStyleLbl="node1" presStyleIdx="0" presStyleCnt="0" custScaleX="111511" custScaleY="145392" custLinFactNeighborX="-6717" custLinFactNeighborY="-55609">
        <dgm:presLayoutVars>
          <dgm:bulletEnabled val="1"/>
        </dgm:presLayoutVars>
      </dgm:prSet>
      <dgm:spPr/>
    </dgm:pt>
    <dgm:pt modelId="{5B146AE7-777F-4B1A-AA47-1CAF3745A598}" type="pres">
      <dgm:prSet presAssocID="{D1555359-92D8-4987-8D4F-1B4E8F6E2A44}" presName="picture_2" presStyleCnt="0"/>
      <dgm:spPr/>
    </dgm:pt>
    <dgm:pt modelId="{9DB9491D-3429-40BF-B18E-7F139FD9FB5F}" type="pres">
      <dgm:prSet presAssocID="{D1555359-92D8-4987-8D4F-1B4E8F6E2A44}" presName="pictureRepeatNode" presStyleLbl="alignImgPlace1" presStyleIdx="1" presStyleCnt="3" custScaleX="110018" custScaleY="110018"/>
      <dgm:spPr/>
    </dgm:pt>
    <dgm:pt modelId="{63D42F94-385A-424A-930B-85AAE49AF380}" type="pres">
      <dgm:prSet presAssocID="{FEB80E53-75D3-4D92-93F6-011B626B1FD5}" presName="line_2" presStyleLbl="parChTrans1D1" presStyleIdx="0" presStyleCnt="2"/>
      <dgm:spPr>
        <a:xfrm>
          <a:off x="1778069" y="253884"/>
          <a:ext cx="2262412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</dgm:pt>
    <dgm:pt modelId="{43515753-C21A-4357-93DB-7637D8E76A5E}" type="pres">
      <dgm:prSet presAssocID="{FEB80E53-75D3-4D92-93F6-011B626B1FD5}" presName="textparent_2" presStyleLbl="node1" presStyleIdx="0" presStyleCnt="0"/>
      <dgm:spPr/>
    </dgm:pt>
    <dgm:pt modelId="{272763E7-DF30-4E2A-9DB0-BD29B70747AF}" type="pres">
      <dgm:prSet presAssocID="{FEB80E53-75D3-4D92-93F6-011B626B1FD5}" presName="text_2" presStyleLbl="revTx" presStyleIdx="0" presStyleCnt="2" custScaleX="382863" custScaleY="106593" custLinFactNeighborX="5633" custLinFactNeighborY="5876">
        <dgm:presLayoutVars>
          <dgm:bulletEnabled val="1"/>
        </dgm:presLayoutVars>
      </dgm:prSet>
      <dgm:spPr/>
    </dgm:pt>
    <dgm:pt modelId="{E5A4F560-CABE-4C39-A1BE-0D5707570B5D}" type="pres">
      <dgm:prSet presAssocID="{4D22E7E3-8BF9-4F80-92B3-26709BF09610}" presName="picture_3" presStyleCnt="0"/>
      <dgm:spPr/>
    </dgm:pt>
    <dgm:pt modelId="{9689A072-9A1C-4FDC-9C32-6738045E4EC3}" type="pres">
      <dgm:prSet presAssocID="{4D22E7E3-8BF9-4F80-92B3-26709BF09610}" presName="pictureRepeatNode" presStyleLbl="alignImgPlace1" presStyleIdx="2" presStyleCnt="3" custScaleX="110018" custScaleY="110018"/>
      <dgm:spPr/>
    </dgm:pt>
    <dgm:pt modelId="{2B5F3D46-2577-4B5A-8AE8-3DB735B6A304}" type="pres">
      <dgm:prSet presAssocID="{6844CA02-B3EF-4E14-8528-7FCC84B6CD18}" presName="line_3" presStyleLbl="parChTrans1D1" presStyleIdx="1" presStyleCnt="2"/>
      <dgm:spPr>
        <a:xfrm>
          <a:off x="1778069" y="812022"/>
          <a:ext cx="1883429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</dgm:pt>
    <dgm:pt modelId="{682A3ABA-C632-42C7-BDB6-F0D939FD7BCC}" type="pres">
      <dgm:prSet presAssocID="{6844CA02-B3EF-4E14-8528-7FCC84B6CD18}" presName="textparent_3" presStyleLbl="node1" presStyleIdx="0" presStyleCnt="0"/>
      <dgm:spPr/>
    </dgm:pt>
    <dgm:pt modelId="{2995E645-6555-43CB-85BD-E42A76748075}" type="pres">
      <dgm:prSet presAssocID="{6844CA02-B3EF-4E14-8528-7FCC84B6CD18}" presName="text_3" presStyleLbl="revTx" presStyleIdx="1" presStyleCnt="2" custScaleX="433006" custScaleY="112167" custLinFactNeighborX="10373" custLinFactNeighborY="2872">
        <dgm:presLayoutVars>
          <dgm:bulletEnabled val="1"/>
        </dgm:presLayoutVars>
      </dgm:prSet>
      <dgm:spPr/>
    </dgm:pt>
  </dgm:ptLst>
  <dgm:cxnLst>
    <dgm:cxn modelId="{47EFB618-A42A-439B-84EA-F61115F6B659}" type="presOf" srcId="{6844CA02-B3EF-4E14-8528-7FCC84B6CD18}" destId="{2995E645-6555-43CB-85BD-E42A76748075}" srcOrd="0" destOrd="0" presId="urn:microsoft.com/office/officeart/2008/layout/CircularPictureCallout"/>
    <dgm:cxn modelId="{D960A31F-888C-4C0D-BDD9-13901BF8F843}" type="presOf" srcId="{4D22E7E3-8BF9-4F80-92B3-26709BF09610}" destId="{9689A072-9A1C-4FDC-9C32-6738045E4EC3}" srcOrd="0" destOrd="0" presId="urn:microsoft.com/office/officeart/2008/layout/CircularPictureCallout"/>
    <dgm:cxn modelId="{2DB3C127-566B-4A25-B261-51EC65E36DC8}" type="presOf" srcId="{FEB80E53-75D3-4D92-93F6-011B626B1FD5}" destId="{272763E7-DF30-4E2A-9DB0-BD29B70747AF}" srcOrd="0" destOrd="0" presId="urn:microsoft.com/office/officeart/2008/layout/CircularPictureCallout"/>
    <dgm:cxn modelId="{696AC96D-7252-410D-B288-182939AAC720}" type="presOf" srcId="{16CB3BB9-B9D5-4526-8F61-3FCC9AC357FA}" destId="{5B734E51-BC16-483E-B712-1F7DF4E925FB}" srcOrd="0" destOrd="0" presId="urn:microsoft.com/office/officeart/2008/layout/CircularPictureCallout"/>
    <dgm:cxn modelId="{AE10FD73-B4ED-4C14-A511-A83EA3E88927}" type="presOf" srcId="{469596E8-7EEF-4EED-8C87-69C0EEE73002}" destId="{D056E013-3362-455C-B1ED-7206C04EB456}" srcOrd="0" destOrd="0" presId="urn:microsoft.com/office/officeart/2008/layout/CircularPictureCallout"/>
    <dgm:cxn modelId="{FCE8F576-5306-417E-8795-DC8668955865}" srcId="{469596E8-7EEF-4EED-8C87-69C0EEE73002}" destId="{DC5A2695-301D-4F59-ACB3-D25676AF22A2}" srcOrd="0" destOrd="0" parTransId="{DE65610D-5444-4666-847F-E1DF7A8CC8F8}" sibTransId="{16CB3BB9-B9D5-4526-8F61-3FCC9AC357FA}"/>
    <dgm:cxn modelId="{F721477F-D4E9-4289-B80D-30B847A518E6}" srcId="{469596E8-7EEF-4EED-8C87-69C0EEE73002}" destId="{6844CA02-B3EF-4E14-8528-7FCC84B6CD18}" srcOrd="2" destOrd="0" parTransId="{320683A9-7BB4-47D7-B716-7C85296A590C}" sibTransId="{4D22E7E3-8BF9-4F80-92B3-26709BF09610}"/>
    <dgm:cxn modelId="{6C9AE1B7-F924-47EA-85FA-C29AFF9F866E}" srcId="{469596E8-7EEF-4EED-8C87-69C0EEE73002}" destId="{FEB80E53-75D3-4D92-93F6-011B626B1FD5}" srcOrd="1" destOrd="0" parTransId="{5FAD2F37-32E6-43EA-B722-21DA8F71364E}" sibTransId="{D1555359-92D8-4987-8D4F-1B4E8F6E2A44}"/>
    <dgm:cxn modelId="{97B37CBF-CD02-4053-8792-6B35588D2413}" type="presOf" srcId="{D1555359-92D8-4987-8D4F-1B4E8F6E2A44}" destId="{9DB9491D-3429-40BF-B18E-7F139FD9FB5F}" srcOrd="0" destOrd="0" presId="urn:microsoft.com/office/officeart/2008/layout/CircularPictureCallout"/>
    <dgm:cxn modelId="{81B332C6-5C1F-4013-9FDB-C8CC140D863F}" type="presOf" srcId="{DC5A2695-301D-4F59-ACB3-D25676AF22A2}" destId="{0767432A-6E06-4193-9974-F0B289940459}" srcOrd="0" destOrd="0" presId="urn:microsoft.com/office/officeart/2008/layout/CircularPictureCallout"/>
    <dgm:cxn modelId="{E45EED4D-74C9-490E-9844-34FC3B090C8D}" type="presParOf" srcId="{D056E013-3362-455C-B1ED-7206C04EB456}" destId="{0161A0D8-4FF6-448D-8FC3-09F13201847E}" srcOrd="0" destOrd="0" presId="urn:microsoft.com/office/officeart/2008/layout/CircularPictureCallout"/>
    <dgm:cxn modelId="{9D5604ED-E4D3-4B31-9279-E0853780F911}" type="presParOf" srcId="{0161A0D8-4FF6-448D-8FC3-09F13201847E}" destId="{989FE3E4-3950-44DA-AE00-D53D35149F6B}" srcOrd="0" destOrd="0" presId="urn:microsoft.com/office/officeart/2008/layout/CircularPictureCallout"/>
    <dgm:cxn modelId="{33EC6CAD-19C9-47B3-9D44-DE6B6B107A9A}" type="presParOf" srcId="{989FE3E4-3950-44DA-AE00-D53D35149F6B}" destId="{5B734E51-BC16-483E-B712-1F7DF4E925FB}" srcOrd="0" destOrd="0" presId="urn:microsoft.com/office/officeart/2008/layout/CircularPictureCallout"/>
    <dgm:cxn modelId="{6C859A9A-3525-4293-9812-4EF8021B4DB6}" type="presParOf" srcId="{0161A0D8-4FF6-448D-8FC3-09F13201847E}" destId="{0767432A-6E06-4193-9974-F0B289940459}" srcOrd="1" destOrd="0" presId="urn:microsoft.com/office/officeart/2008/layout/CircularPictureCallout"/>
    <dgm:cxn modelId="{2E085441-4337-42B3-B34B-6D386225D17B}" type="presParOf" srcId="{0161A0D8-4FF6-448D-8FC3-09F13201847E}" destId="{5B146AE7-777F-4B1A-AA47-1CAF3745A598}" srcOrd="2" destOrd="0" presId="urn:microsoft.com/office/officeart/2008/layout/CircularPictureCallout"/>
    <dgm:cxn modelId="{B7050DA5-A799-4D12-BD32-15A557C34F56}" type="presParOf" srcId="{5B146AE7-777F-4B1A-AA47-1CAF3745A598}" destId="{9DB9491D-3429-40BF-B18E-7F139FD9FB5F}" srcOrd="0" destOrd="0" presId="urn:microsoft.com/office/officeart/2008/layout/CircularPictureCallout"/>
    <dgm:cxn modelId="{D3831650-BCA6-42C4-9317-F67ED78D78F7}" type="presParOf" srcId="{0161A0D8-4FF6-448D-8FC3-09F13201847E}" destId="{63D42F94-385A-424A-930B-85AAE49AF380}" srcOrd="3" destOrd="0" presId="urn:microsoft.com/office/officeart/2008/layout/CircularPictureCallout"/>
    <dgm:cxn modelId="{1E80486B-9980-447E-9B44-1D44A165744E}" type="presParOf" srcId="{0161A0D8-4FF6-448D-8FC3-09F13201847E}" destId="{43515753-C21A-4357-93DB-7637D8E76A5E}" srcOrd="4" destOrd="0" presId="urn:microsoft.com/office/officeart/2008/layout/CircularPictureCallout"/>
    <dgm:cxn modelId="{45826BE4-ED08-452E-AC6C-A7C5DECE028E}" type="presParOf" srcId="{43515753-C21A-4357-93DB-7637D8E76A5E}" destId="{272763E7-DF30-4E2A-9DB0-BD29B70747AF}" srcOrd="0" destOrd="0" presId="urn:microsoft.com/office/officeart/2008/layout/CircularPictureCallout"/>
    <dgm:cxn modelId="{43D2A793-1F10-4FB8-92E4-B7C32ACAA59A}" type="presParOf" srcId="{0161A0D8-4FF6-448D-8FC3-09F13201847E}" destId="{E5A4F560-CABE-4C39-A1BE-0D5707570B5D}" srcOrd="5" destOrd="0" presId="urn:microsoft.com/office/officeart/2008/layout/CircularPictureCallout"/>
    <dgm:cxn modelId="{46A7E28D-53DC-4D6B-B40E-1756F55DF4E9}" type="presParOf" srcId="{E5A4F560-CABE-4C39-A1BE-0D5707570B5D}" destId="{9689A072-9A1C-4FDC-9C32-6738045E4EC3}" srcOrd="0" destOrd="0" presId="urn:microsoft.com/office/officeart/2008/layout/CircularPictureCallout"/>
    <dgm:cxn modelId="{DEF5DE55-080E-4498-AC67-4E5BA1B63994}" type="presParOf" srcId="{0161A0D8-4FF6-448D-8FC3-09F13201847E}" destId="{2B5F3D46-2577-4B5A-8AE8-3DB735B6A304}" srcOrd="6" destOrd="0" presId="urn:microsoft.com/office/officeart/2008/layout/CircularPictureCallout"/>
    <dgm:cxn modelId="{CCB790E6-E479-4288-ACBD-A0CB1C08CAD4}" type="presParOf" srcId="{0161A0D8-4FF6-448D-8FC3-09F13201847E}" destId="{682A3ABA-C632-42C7-BDB6-F0D939FD7BCC}" srcOrd="7" destOrd="0" presId="urn:microsoft.com/office/officeart/2008/layout/CircularPictureCallout"/>
    <dgm:cxn modelId="{F84EDA02-9CAC-4C51-B2DD-1938AC2AFE1C}" type="presParOf" srcId="{682A3ABA-C632-42C7-BDB6-F0D939FD7BCC}" destId="{2995E645-6555-43CB-85BD-E42A76748075}" srcOrd="0" destOrd="0" presId="urn:microsoft.com/office/officeart/2008/layout/CircularPictureCallout"/>
  </dgm:cxnLst>
  <dgm:bg/>
  <dgm:whole/>
  <dgm:extLst>
    <a:ext uri="http://schemas.microsoft.com/office/drawing/2008/diagram">
      <dsp:dataModelExt xmlns:dsp="http://schemas.microsoft.com/office/drawing/2008/diagram" relId="rId67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40AECD4E-0073-412D-AE29-62530608EC6B}" type="doc">
      <dgm:prSet loTypeId="urn:microsoft.com/office/officeart/2008/layout/AccentedPicture" loCatId="picture" qsTypeId="urn:microsoft.com/office/officeart/2005/8/quickstyle/simple1" qsCatId="simple" csTypeId="urn:microsoft.com/office/officeart/2005/8/colors/accent6_5" csCatId="accent6" phldr="1"/>
      <dgm:spPr/>
      <dgm:t>
        <a:bodyPr/>
        <a:lstStyle/>
        <a:p>
          <a:endParaRPr lang="fr-BE"/>
        </a:p>
      </dgm:t>
    </dgm:pt>
    <dgm:pt modelId="{249CCB8A-583F-4764-A196-65697216BA11}">
      <dgm:prSet phldrT="[Texte]" custT="1"/>
      <dgm:spPr>
        <a:xfrm>
          <a:off x="94260" y="822043"/>
          <a:ext cx="1472427" cy="773909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 algn="ctr">
            <a:buNone/>
          </a:pPr>
          <a:endParaRPr lang="fr-BE" sz="2000" b="1" cap="none" spc="0">
            <a:ln w="0"/>
            <a:solidFill>
              <a:sysClr val="window" lastClr="FFFFFF"/>
            </a:solidFill>
            <a:effectLst>
              <a:outerShdw blurRad="38100" dist="19050" dir="2700000" algn="tl" rotWithShape="0">
                <a:sysClr val="windowText" lastClr="000000">
                  <a:alpha val="40000"/>
                </a:sysClr>
              </a:outerShdw>
            </a:effectLst>
            <a:latin typeface="Calibri" panose="020F0502020204030204"/>
            <a:ea typeface="+mn-ea"/>
            <a:cs typeface="+mn-cs"/>
          </a:endParaRP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Opportunités d’emploi </a:t>
          </a: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2020</a:t>
          </a:r>
        </a:p>
      </dgm:t>
    </dgm:pt>
    <dgm:pt modelId="{606E1E12-5254-4567-BD41-86D9801398BF}" type="parTrans" cxnId="{5CE000FF-3E7E-4237-9401-94DB0E076551}">
      <dgm:prSet/>
      <dgm:spPr/>
      <dgm:t>
        <a:bodyPr/>
        <a:lstStyle/>
        <a:p>
          <a:endParaRPr lang="fr-BE" sz="2800"/>
        </a:p>
      </dgm:t>
    </dgm:pt>
    <dgm:pt modelId="{7B18E67F-10A0-4B95-BA15-253BC4CFD863}" type="sibTrans" cxnId="{5CE000FF-3E7E-4237-9401-94DB0E076551}">
      <dgm:prSet/>
      <dgm:spPr>
        <a:xfrm>
          <a:off x="24060" y="147527"/>
          <a:ext cx="1601418" cy="1965594"/>
        </a:xfrm>
        <a:prstGeom prst="roundRect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2800"/>
        </a:p>
      </dgm:t>
    </dgm:pt>
    <dgm:pt modelId="{C0385342-8671-4C0D-A48B-24100D3E0483}">
      <dgm:prSet custT="1"/>
      <dgm:spPr>
        <a:xfrm>
          <a:off x="1833402" y="132213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4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137</a:t>
          </a:r>
          <a:r>
            <a:rPr lang="fr-BE" sz="14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EEB8218-1958-4442-AF83-06EE89C185FC}" type="parTrans" cxnId="{59037EE1-377B-404D-9543-C978E35434D1}">
      <dgm:prSet/>
      <dgm:spPr/>
      <dgm:t>
        <a:bodyPr/>
        <a:lstStyle/>
        <a:p>
          <a:endParaRPr lang="fr-BE" sz="2800"/>
        </a:p>
      </dgm:t>
    </dgm:pt>
    <dgm:pt modelId="{A57DFCB0-AE39-4C6A-9D77-25F024B2C700}" type="sibTrans" cxnId="{59037EE1-377B-404D-9543-C978E35434D1}">
      <dgm:prSet/>
      <dgm:spPr/>
      <dgm:t>
        <a:bodyPr/>
        <a:lstStyle/>
        <a:p>
          <a:endParaRPr lang="fr-BE" sz="2800"/>
        </a:p>
      </dgm:t>
    </dgm:pt>
    <dgm:pt modelId="{0635A565-89AA-4342-BB03-7A3C0EFC602F}">
      <dgm:prSet phldrT="[Texte]" custT="1"/>
      <dgm:spPr>
        <a:xfrm>
          <a:off x="1788765" y="1568518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2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10247                  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d'emploi en Wallonie</a:t>
          </a:r>
          <a:endParaRPr lang="fr-BE" sz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EFEA5843-51CB-410F-BCF4-4363CD10D383}" type="parTrans" cxnId="{96A6497A-7039-4A84-B67C-ACA2A0821FC6}">
      <dgm:prSet/>
      <dgm:spPr/>
      <dgm:t>
        <a:bodyPr/>
        <a:lstStyle/>
        <a:p>
          <a:endParaRPr lang="fr-BE" sz="2800"/>
        </a:p>
      </dgm:t>
    </dgm:pt>
    <dgm:pt modelId="{4FDF3BE9-D711-42ED-8DA2-A432068EBA36}" type="sibTrans" cxnId="{96A6497A-7039-4A84-B67C-ACA2A0821FC6}">
      <dgm:prSet/>
      <dgm:spPr/>
      <dgm:t>
        <a:bodyPr/>
        <a:lstStyle/>
        <a:p>
          <a:endParaRPr lang="fr-BE" sz="2800"/>
        </a:p>
      </dgm:t>
    </dgm:pt>
    <dgm:pt modelId="{D8A76E0F-0680-4DB6-9391-FF2D8EB1112F}">
      <dgm:prSet phldrT="[Texte]" custT="1"/>
      <dgm:spPr>
        <a:xfrm>
          <a:off x="1806381" y="794869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algn="ctr">
            <a:buNone/>
          </a:pPr>
          <a:r>
            <a:rPr lang="fr-BE" sz="14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-31%             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par rapport à 2019</a:t>
          </a:r>
          <a:endParaRPr lang="fr-BE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09F0301-D753-4F63-A09A-30D67979045B}" type="sibTrans" cxnId="{7A55F5A8-ECB3-4978-9931-E26645036F8E}">
      <dgm:prSet/>
      <dgm:spPr/>
      <dgm:t>
        <a:bodyPr/>
        <a:lstStyle/>
        <a:p>
          <a:endParaRPr lang="fr-BE" sz="2800"/>
        </a:p>
      </dgm:t>
    </dgm:pt>
    <dgm:pt modelId="{C2FDB6CA-22D7-4D8C-B233-C125581DEB05}" type="parTrans" cxnId="{7A55F5A8-ECB3-4978-9931-E26645036F8E}">
      <dgm:prSet/>
      <dgm:spPr/>
      <dgm:t>
        <a:bodyPr/>
        <a:lstStyle/>
        <a:p>
          <a:endParaRPr lang="fr-BE" sz="2800"/>
        </a:p>
      </dgm:t>
    </dgm:pt>
    <dgm:pt modelId="{34CDB2A3-17ED-4591-84E7-DEA33E0F4C35}" type="pres">
      <dgm:prSet presAssocID="{40AECD4E-0073-412D-AE29-62530608EC6B}" presName="Name0" presStyleCnt="0">
        <dgm:presLayoutVars>
          <dgm:dir/>
        </dgm:presLayoutVars>
      </dgm:prSet>
      <dgm:spPr/>
    </dgm:pt>
    <dgm:pt modelId="{37EA68C8-0252-48EC-96DD-372F86794660}" type="pres">
      <dgm:prSet presAssocID="{7B18E67F-10A0-4B95-BA15-253BC4CFD863}" presName="picture_1" presStyleLbl="bgImgPlace1" presStyleIdx="0" presStyleCnt="1" custScaleX="103919"/>
      <dgm:spPr/>
    </dgm:pt>
    <dgm:pt modelId="{46884E2F-7C12-46BB-952D-AD84633BB22E}" type="pres">
      <dgm:prSet presAssocID="{249CCB8A-583F-4764-A196-65697216BA11}" presName="text_1" presStyleLbl="node1" presStyleIdx="0" presStyleCnt="0" custScaleX="124089" custScaleY="81007" custLinFactNeighborX="10221" custLinFactNeighborY="1913">
        <dgm:presLayoutVars>
          <dgm:bulletEnabled val="1"/>
        </dgm:presLayoutVars>
      </dgm:prSet>
      <dgm:spPr/>
    </dgm:pt>
    <dgm:pt modelId="{5C30E479-12C2-4427-BE33-B6B2CAB275AF}" type="pres">
      <dgm:prSet presAssocID="{40AECD4E-0073-412D-AE29-62530608EC6B}" presName="linV" presStyleCnt="0"/>
      <dgm:spPr/>
    </dgm:pt>
    <dgm:pt modelId="{09326C30-DC88-4DFA-93D5-297A05A9644A}" type="pres">
      <dgm:prSet presAssocID="{C0385342-8671-4C0D-A48B-24100D3E0483}" presName="pair" presStyleCnt="0"/>
      <dgm:spPr/>
    </dgm:pt>
    <dgm:pt modelId="{C68C4B47-7D96-4E30-A7B0-781DC673EF3F}" type="pres">
      <dgm:prSet presAssocID="{C0385342-8671-4C0D-A48B-24100D3E0483}" presName="spaceH" presStyleLbl="node1" presStyleIdx="0" presStyleCnt="0"/>
      <dgm:spPr/>
    </dgm:pt>
    <dgm:pt modelId="{44B966C2-B0CE-4CD5-9D7F-7F2B99DA5A2B}" type="pres">
      <dgm:prSet presAssocID="{C0385342-8671-4C0D-A48B-24100D3E0483}" presName="desPictures" presStyleLbl="alignImgPlace1" presStyleIdx="0" presStyleCnt="3" custScaleX="91887" custScaleY="96739" custLinFactNeighborX="14403" custLinFactNeighborY="4115"/>
      <dgm:spPr>
        <a:xfrm>
          <a:off x="1450196" y="118000"/>
          <a:ext cx="427357" cy="432640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4D57F529-272C-4150-9765-A05B764C7B93}" type="pres">
      <dgm:prSet presAssocID="{C0385342-8671-4C0D-A48B-24100D3E0483}" presName="desTextWrapper" presStyleCnt="0"/>
      <dgm:spPr/>
    </dgm:pt>
    <dgm:pt modelId="{B1568A24-12AF-4CD5-8C98-104DCAC3FA76}" type="pres">
      <dgm:prSet presAssocID="{C0385342-8671-4C0D-A48B-24100D3E0483}" presName="desText" presStyleLbl="revTx" presStyleIdx="0" presStyleCnt="3" custLinFactNeighborX="884" custLinFactNeighborY="15633">
        <dgm:presLayoutVars>
          <dgm:bulletEnabled val="1"/>
        </dgm:presLayoutVars>
      </dgm:prSet>
      <dgm:spPr/>
    </dgm:pt>
    <dgm:pt modelId="{F2895BC1-68FC-46F1-80C9-9C4F04ADCDA7}" type="pres">
      <dgm:prSet presAssocID="{A57DFCB0-AE39-4C6A-9D77-25F024B2C700}" presName="spaceV" presStyleCnt="0"/>
      <dgm:spPr/>
    </dgm:pt>
    <dgm:pt modelId="{2DDCEC2D-A5FA-4F34-891B-3FE02FC3BA18}" type="pres">
      <dgm:prSet presAssocID="{D8A76E0F-0680-4DB6-9391-FF2D8EB1112F}" presName="pair" presStyleCnt="0"/>
      <dgm:spPr/>
    </dgm:pt>
    <dgm:pt modelId="{BCF6C14E-1625-4588-A133-4D8A60BCDE47}" type="pres">
      <dgm:prSet presAssocID="{D8A76E0F-0680-4DB6-9391-FF2D8EB1112F}" presName="spaceH" presStyleLbl="node1" presStyleIdx="0" presStyleCnt="0"/>
      <dgm:spPr/>
    </dgm:pt>
    <dgm:pt modelId="{A5B66451-CF6F-4CCC-B277-AB438EE4A6C8}" type="pres">
      <dgm:prSet presAssocID="{D8A76E0F-0680-4DB6-9391-FF2D8EB1112F}" presName="desPictures" presStyleLbl="alignImgPlace1" presStyleIdx="1" presStyleCnt="3" custScaleX="86126" custScaleY="88900" custLinFactNeighborX="14444" custLinFactNeighborY="21420"/>
      <dgm:spPr>
        <a:xfrm>
          <a:off x="1490407" y="865194"/>
          <a:ext cx="330788" cy="330788"/>
        </a:xfrm>
        <a:prstGeom prst="ellipse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4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extLst>
        <a:ext uri="{E40237B7-FDA0-4F09-8148-C483321AD2D9}">
          <dgm14:cNvPr xmlns:dgm14="http://schemas.microsoft.com/office/drawing/2010/diagram" id="0" name="" descr="Graphique à barres avec tendance à la baisse avec un remplissage uni"/>
        </a:ext>
      </dgm:extLst>
    </dgm:pt>
    <dgm:pt modelId="{CAA72B56-216A-4B1D-B4B3-AF1D1124523D}" type="pres">
      <dgm:prSet presAssocID="{D8A76E0F-0680-4DB6-9391-FF2D8EB1112F}" presName="desTextWrapper" presStyleCnt="0"/>
      <dgm:spPr/>
    </dgm:pt>
    <dgm:pt modelId="{944801F5-FB1C-4EDD-9947-EE4001B9FEC2}" type="pres">
      <dgm:prSet presAssocID="{D8A76E0F-0680-4DB6-9391-FF2D8EB1112F}" presName="desText" presStyleLbl="revTx" presStyleIdx="1" presStyleCnt="3" custLinFactNeighborX="704" custLinFactNeighborY="22495">
        <dgm:presLayoutVars>
          <dgm:bulletEnabled val="1"/>
        </dgm:presLayoutVars>
      </dgm:prSet>
      <dgm:spPr/>
    </dgm:pt>
    <dgm:pt modelId="{9E13A33E-873A-4C77-B820-04CD2192D0B7}" type="pres">
      <dgm:prSet presAssocID="{F09F0301-D753-4F63-A09A-30D67979045B}" presName="spaceV" presStyleCnt="0"/>
      <dgm:spPr/>
    </dgm:pt>
    <dgm:pt modelId="{F3A3BFB1-D1B2-4835-9E58-784924F2650D}" type="pres">
      <dgm:prSet presAssocID="{0635A565-89AA-4342-BB03-7A3C0EFC602F}" presName="pair" presStyleCnt="0"/>
      <dgm:spPr/>
    </dgm:pt>
    <dgm:pt modelId="{2F5322AC-7887-42B4-935B-5C9BA11C301A}" type="pres">
      <dgm:prSet presAssocID="{0635A565-89AA-4342-BB03-7A3C0EFC602F}" presName="spaceH" presStyleLbl="node1" presStyleIdx="0" presStyleCnt="0"/>
      <dgm:spPr/>
    </dgm:pt>
    <dgm:pt modelId="{0C847A8C-F723-4C12-9CBE-5D3FDA1C064A}" type="pres">
      <dgm:prSet presAssocID="{0635A565-89AA-4342-BB03-7A3C0EFC602F}" presName="desPictures" presStyleLbl="alignImgPlace1" presStyleIdx="2" presStyleCnt="3" custScaleX="86126" custScaleY="86126" custLinFactNeighborX="13373" custLinFactNeighborY="38473"/>
      <dgm:spPr>
        <a:xfrm>
          <a:off x="1485920" y="1562883"/>
          <a:ext cx="330788" cy="330788"/>
        </a:xfrm>
        <a:prstGeom prst="ellipse">
          <a:avLst/>
        </a:prstGeom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6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bg1">
              <a:alpha val="94000"/>
            </a:schemeClr>
          </a:solidFill>
          <a:prstDash val="solid"/>
          <a:miter lim="800000"/>
        </a:ln>
        <a:effectLst/>
      </dgm:spPr>
      <dgm:extLst>
        <a:ext uri="{E40237B7-FDA0-4F09-8148-C483321AD2D9}">
          <dgm14:cNvPr xmlns:dgm14="http://schemas.microsoft.com/office/drawing/2010/diagram" id="0" name="" descr="Valise avec un remplissage uni"/>
        </a:ext>
      </dgm:extLst>
    </dgm:pt>
    <dgm:pt modelId="{2E25D1AF-AB61-469D-A007-AD6FA1CEE279}" type="pres">
      <dgm:prSet presAssocID="{0635A565-89AA-4342-BB03-7A3C0EFC602F}" presName="desTextWrapper" presStyleCnt="0"/>
      <dgm:spPr/>
    </dgm:pt>
    <dgm:pt modelId="{2B9FC252-3910-4FE0-80AB-FCD2871E448A}" type="pres">
      <dgm:prSet presAssocID="{0635A565-89AA-4342-BB03-7A3C0EFC602F}" presName="desText" presStyleLbl="revTx" presStyleIdx="2" presStyleCnt="3" custLinFactNeighborX="-1788" custLinFactNeighborY="50271">
        <dgm:presLayoutVars>
          <dgm:bulletEnabled val="1"/>
        </dgm:presLayoutVars>
      </dgm:prSet>
      <dgm:spPr/>
    </dgm:pt>
    <dgm:pt modelId="{9ABF437D-5D95-405B-BFD2-BF87C9719EFF}" type="pres">
      <dgm:prSet presAssocID="{40AECD4E-0073-412D-AE29-62530608EC6B}" presName="maxNode" presStyleCnt="0"/>
      <dgm:spPr/>
    </dgm:pt>
    <dgm:pt modelId="{3CAF965F-FB77-47BD-84FE-39D464CC3AE3}" type="pres">
      <dgm:prSet presAssocID="{40AECD4E-0073-412D-AE29-62530608EC6B}" presName="Name33" presStyleCnt="0"/>
      <dgm:spPr/>
    </dgm:pt>
  </dgm:ptLst>
  <dgm:cxnLst>
    <dgm:cxn modelId="{1FE0C317-4B4B-484F-A973-308F3E90D95E}" type="presOf" srcId="{7B18E67F-10A0-4B95-BA15-253BC4CFD863}" destId="{37EA68C8-0252-48EC-96DD-372F86794660}" srcOrd="0" destOrd="0" presId="urn:microsoft.com/office/officeart/2008/layout/AccentedPicture"/>
    <dgm:cxn modelId="{43ADCD36-9953-4E62-A98B-9B6F872EB9F7}" type="presOf" srcId="{0635A565-89AA-4342-BB03-7A3C0EFC602F}" destId="{2B9FC252-3910-4FE0-80AB-FCD2871E448A}" srcOrd="0" destOrd="0" presId="urn:microsoft.com/office/officeart/2008/layout/AccentedPicture"/>
    <dgm:cxn modelId="{F5DE2977-E7B1-40CD-B54C-96DDCBE48008}" type="presOf" srcId="{249CCB8A-583F-4764-A196-65697216BA11}" destId="{46884E2F-7C12-46BB-952D-AD84633BB22E}" srcOrd="0" destOrd="0" presId="urn:microsoft.com/office/officeart/2008/layout/AccentedPicture"/>
    <dgm:cxn modelId="{96A6497A-7039-4A84-B67C-ACA2A0821FC6}" srcId="{40AECD4E-0073-412D-AE29-62530608EC6B}" destId="{0635A565-89AA-4342-BB03-7A3C0EFC602F}" srcOrd="3" destOrd="0" parTransId="{EFEA5843-51CB-410F-BCF4-4363CD10D383}" sibTransId="{4FDF3BE9-D711-42ED-8DA2-A432068EBA36}"/>
    <dgm:cxn modelId="{7A55F5A8-ECB3-4978-9931-E26645036F8E}" srcId="{40AECD4E-0073-412D-AE29-62530608EC6B}" destId="{D8A76E0F-0680-4DB6-9391-FF2D8EB1112F}" srcOrd="2" destOrd="0" parTransId="{C2FDB6CA-22D7-4D8C-B233-C125581DEB05}" sibTransId="{F09F0301-D753-4F63-A09A-30D67979045B}"/>
    <dgm:cxn modelId="{E60297C7-7161-483A-9270-B253C24FF0F7}" type="presOf" srcId="{D8A76E0F-0680-4DB6-9391-FF2D8EB1112F}" destId="{944801F5-FB1C-4EDD-9947-EE4001B9FEC2}" srcOrd="0" destOrd="0" presId="urn:microsoft.com/office/officeart/2008/layout/AccentedPicture"/>
    <dgm:cxn modelId="{A0058DD1-75E0-4AC1-88D7-92F1F253695E}" type="presOf" srcId="{40AECD4E-0073-412D-AE29-62530608EC6B}" destId="{34CDB2A3-17ED-4591-84E7-DEA33E0F4C35}" srcOrd="0" destOrd="0" presId="urn:microsoft.com/office/officeart/2008/layout/AccentedPicture"/>
    <dgm:cxn modelId="{C98F73DF-E9DC-41C3-BED5-52FCDA0CD2DD}" type="presOf" srcId="{C0385342-8671-4C0D-A48B-24100D3E0483}" destId="{B1568A24-12AF-4CD5-8C98-104DCAC3FA76}" srcOrd="0" destOrd="0" presId="urn:microsoft.com/office/officeart/2008/layout/AccentedPicture"/>
    <dgm:cxn modelId="{59037EE1-377B-404D-9543-C978E35434D1}" srcId="{40AECD4E-0073-412D-AE29-62530608EC6B}" destId="{C0385342-8671-4C0D-A48B-24100D3E0483}" srcOrd="1" destOrd="0" parTransId="{FEEB8218-1958-4442-AF83-06EE89C185FC}" sibTransId="{A57DFCB0-AE39-4C6A-9D77-25F024B2C700}"/>
    <dgm:cxn modelId="{5CE000FF-3E7E-4237-9401-94DB0E076551}" srcId="{40AECD4E-0073-412D-AE29-62530608EC6B}" destId="{249CCB8A-583F-4764-A196-65697216BA11}" srcOrd="0" destOrd="0" parTransId="{606E1E12-5254-4567-BD41-86D9801398BF}" sibTransId="{7B18E67F-10A0-4B95-BA15-253BC4CFD863}"/>
    <dgm:cxn modelId="{1B41B295-796A-42DA-82EF-512F63AE414D}" type="presParOf" srcId="{34CDB2A3-17ED-4591-84E7-DEA33E0F4C35}" destId="{37EA68C8-0252-48EC-96DD-372F86794660}" srcOrd="0" destOrd="0" presId="urn:microsoft.com/office/officeart/2008/layout/AccentedPicture"/>
    <dgm:cxn modelId="{25EBA9BF-6C9B-4770-BC71-188DDFD1C11F}" type="presParOf" srcId="{34CDB2A3-17ED-4591-84E7-DEA33E0F4C35}" destId="{46884E2F-7C12-46BB-952D-AD84633BB22E}" srcOrd="1" destOrd="0" presId="urn:microsoft.com/office/officeart/2008/layout/AccentedPicture"/>
    <dgm:cxn modelId="{0A7C3FE5-4C5B-41CF-99AA-3E13673BB11F}" type="presParOf" srcId="{34CDB2A3-17ED-4591-84E7-DEA33E0F4C35}" destId="{5C30E479-12C2-4427-BE33-B6B2CAB275AF}" srcOrd="2" destOrd="0" presId="urn:microsoft.com/office/officeart/2008/layout/AccentedPicture"/>
    <dgm:cxn modelId="{C8407669-E69B-42E4-9627-1F1DFB1C9306}" type="presParOf" srcId="{5C30E479-12C2-4427-BE33-B6B2CAB275AF}" destId="{09326C30-DC88-4DFA-93D5-297A05A9644A}" srcOrd="0" destOrd="0" presId="urn:microsoft.com/office/officeart/2008/layout/AccentedPicture"/>
    <dgm:cxn modelId="{A898DA5C-DAD5-4782-80DB-619BE0B41839}" type="presParOf" srcId="{09326C30-DC88-4DFA-93D5-297A05A9644A}" destId="{C68C4B47-7D96-4E30-A7B0-781DC673EF3F}" srcOrd="0" destOrd="0" presId="urn:microsoft.com/office/officeart/2008/layout/AccentedPicture"/>
    <dgm:cxn modelId="{B6774B4E-C921-4026-85B5-C00D1983201C}" type="presParOf" srcId="{09326C30-DC88-4DFA-93D5-297A05A9644A}" destId="{44B966C2-B0CE-4CD5-9D7F-7F2B99DA5A2B}" srcOrd="1" destOrd="0" presId="urn:microsoft.com/office/officeart/2008/layout/AccentedPicture"/>
    <dgm:cxn modelId="{C6A53142-7119-4D2C-B4A0-310DD66500AC}" type="presParOf" srcId="{09326C30-DC88-4DFA-93D5-297A05A9644A}" destId="{4D57F529-272C-4150-9765-A05B764C7B93}" srcOrd="2" destOrd="0" presId="urn:microsoft.com/office/officeart/2008/layout/AccentedPicture"/>
    <dgm:cxn modelId="{018E2F08-4934-4D56-9A6D-7ECA8F34D9B3}" type="presParOf" srcId="{4D57F529-272C-4150-9765-A05B764C7B93}" destId="{B1568A24-12AF-4CD5-8C98-104DCAC3FA76}" srcOrd="0" destOrd="0" presId="urn:microsoft.com/office/officeart/2008/layout/AccentedPicture"/>
    <dgm:cxn modelId="{4501C817-2E1A-4939-B662-64B4CFF64465}" type="presParOf" srcId="{5C30E479-12C2-4427-BE33-B6B2CAB275AF}" destId="{F2895BC1-68FC-46F1-80C9-9C4F04ADCDA7}" srcOrd="1" destOrd="0" presId="urn:microsoft.com/office/officeart/2008/layout/AccentedPicture"/>
    <dgm:cxn modelId="{4AFF7C22-90B2-4623-9EB2-447E2526467B}" type="presParOf" srcId="{5C30E479-12C2-4427-BE33-B6B2CAB275AF}" destId="{2DDCEC2D-A5FA-4F34-891B-3FE02FC3BA18}" srcOrd="2" destOrd="0" presId="urn:microsoft.com/office/officeart/2008/layout/AccentedPicture"/>
    <dgm:cxn modelId="{FB161573-1649-4E58-8CEF-34EF33D02C3A}" type="presParOf" srcId="{2DDCEC2D-A5FA-4F34-891B-3FE02FC3BA18}" destId="{BCF6C14E-1625-4588-A133-4D8A60BCDE47}" srcOrd="0" destOrd="0" presId="urn:microsoft.com/office/officeart/2008/layout/AccentedPicture"/>
    <dgm:cxn modelId="{E50F5971-6984-4408-9D0C-3A473742A60B}" type="presParOf" srcId="{2DDCEC2D-A5FA-4F34-891B-3FE02FC3BA18}" destId="{A5B66451-CF6F-4CCC-B277-AB438EE4A6C8}" srcOrd="1" destOrd="0" presId="urn:microsoft.com/office/officeart/2008/layout/AccentedPicture"/>
    <dgm:cxn modelId="{04FBC6DD-DD1F-4A97-92C2-3EEA7F67E0ED}" type="presParOf" srcId="{2DDCEC2D-A5FA-4F34-891B-3FE02FC3BA18}" destId="{CAA72B56-216A-4B1D-B4B3-AF1D1124523D}" srcOrd="2" destOrd="0" presId="urn:microsoft.com/office/officeart/2008/layout/AccentedPicture"/>
    <dgm:cxn modelId="{3D86BBC2-A143-4273-9841-EB45EB89F86A}" type="presParOf" srcId="{CAA72B56-216A-4B1D-B4B3-AF1D1124523D}" destId="{944801F5-FB1C-4EDD-9947-EE4001B9FEC2}" srcOrd="0" destOrd="0" presId="urn:microsoft.com/office/officeart/2008/layout/AccentedPicture"/>
    <dgm:cxn modelId="{ACD13568-077E-472A-874F-8E1D833728F1}" type="presParOf" srcId="{5C30E479-12C2-4427-BE33-B6B2CAB275AF}" destId="{9E13A33E-873A-4C77-B820-04CD2192D0B7}" srcOrd="3" destOrd="0" presId="urn:microsoft.com/office/officeart/2008/layout/AccentedPicture"/>
    <dgm:cxn modelId="{3E448711-9A13-4FEF-BB49-B0143959AAAF}" type="presParOf" srcId="{5C30E479-12C2-4427-BE33-B6B2CAB275AF}" destId="{F3A3BFB1-D1B2-4835-9E58-784924F2650D}" srcOrd="4" destOrd="0" presId="urn:microsoft.com/office/officeart/2008/layout/AccentedPicture"/>
    <dgm:cxn modelId="{8BDC1CBF-7EE9-4FAB-9738-9AF65A10AB03}" type="presParOf" srcId="{F3A3BFB1-D1B2-4835-9E58-784924F2650D}" destId="{2F5322AC-7887-42B4-935B-5C9BA11C301A}" srcOrd="0" destOrd="0" presId="urn:microsoft.com/office/officeart/2008/layout/AccentedPicture"/>
    <dgm:cxn modelId="{84AA4650-A267-4EF8-A605-2894E3C5686D}" type="presParOf" srcId="{F3A3BFB1-D1B2-4835-9E58-784924F2650D}" destId="{0C847A8C-F723-4C12-9CBE-5D3FDA1C064A}" srcOrd="1" destOrd="0" presId="urn:microsoft.com/office/officeart/2008/layout/AccentedPicture"/>
    <dgm:cxn modelId="{F0B3C729-5D5E-4E73-8B75-61D23569545C}" type="presParOf" srcId="{F3A3BFB1-D1B2-4835-9E58-784924F2650D}" destId="{2E25D1AF-AB61-469D-A007-AD6FA1CEE279}" srcOrd="2" destOrd="0" presId="urn:microsoft.com/office/officeart/2008/layout/AccentedPicture"/>
    <dgm:cxn modelId="{E12EF858-62CF-4DEB-B192-CDF62E4F4297}" type="presParOf" srcId="{2E25D1AF-AB61-469D-A007-AD6FA1CEE279}" destId="{2B9FC252-3910-4FE0-80AB-FCD2871E448A}" srcOrd="0" destOrd="0" presId="urn:microsoft.com/office/officeart/2008/layout/AccentedPicture"/>
    <dgm:cxn modelId="{5B5EF887-3EF2-4E16-B500-9A5C09312DCE}" type="presParOf" srcId="{34CDB2A3-17ED-4591-84E7-DEA33E0F4C35}" destId="{9ABF437D-5D95-405B-BFD2-BF87C9719EFF}" srcOrd="3" destOrd="0" presId="urn:microsoft.com/office/officeart/2008/layout/AccentedPicture"/>
    <dgm:cxn modelId="{A45D36AB-CCBC-47A0-A380-AFECDFB4FD97}" type="presParOf" srcId="{9ABF437D-5D95-405B-BFD2-BF87C9719EFF}" destId="{3CAF965F-FB77-47BD-84FE-39D464CC3AE3}" srcOrd="0" destOrd="0" presId="urn:microsoft.com/office/officeart/2008/layout/AccentedPicture"/>
  </dgm:cxnLst>
  <dgm:bg/>
  <dgm:whole/>
  <dgm:extLst>
    <a:ext uri="http://schemas.microsoft.com/office/drawing/2008/diagram">
      <dsp:dataModelExt xmlns:dsp="http://schemas.microsoft.com/office/drawing/2008/diagram" relId="rId91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40AECD4E-0073-412D-AE29-62530608EC6B}" type="doc">
      <dgm:prSet loTypeId="urn:microsoft.com/office/officeart/2008/layout/AccentedPicture" loCatId="picture" qsTypeId="urn:microsoft.com/office/officeart/2005/8/quickstyle/simple1" qsCatId="simple" csTypeId="urn:microsoft.com/office/officeart/2005/8/colors/accent6_5" csCatId="accent6" phldr="1"/>
      <dgm:spPr/>
      <dgm:t>
        <a:bodyPr/>
        <a:lstStyle/>
        <a:p>
          <a:endParaRPr lang="fr-BE"/>
        </a:p>
      </dgm:t>
    </dgm:pt>
    <dgm:pt modelId="{249CCB8A-583F-4764-A196-65697216BA11}">
      <dgm:prSet phldrT="[Texte]" custT="1"/>
      <dgm:spPr>
        <a:xfrm>
          <a:off x="94260" y="822043"/>
          <a:ext cx="1472427" cy="773909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 algn="ctr">
            <a:buNone/>
          </a:pPr>
          <a:endParaRPr lang="fr-BE" sz="2000" b="1" cap="none" spc="0">
            <a:ln w="0"/>
            <a:solidFill>
              <a:sysClr val="window" lastClr="FFFFFF"/>
            </a:solidFill>
            <a:effectLst>
              <a:outerShdw blurRad="38100" dist="19050" dir="2700000" algn="tl" rotWithShape="0">
                <a:sysClr val="windowText" lastClr="000000">
                  <a:alpha val="40000"/>
                </a:sysClr>
              </a:outerShdw>
            </a:effectLst>
            <a:latin typeface="Calibri" panose="020F0502020204030204"/>
            <a:ea typeface="+mn-ea"/>
            <a:cs typeface="+mn-cs"/>
          </a:endParaRP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Opportunités d’emploi </a:t>
          </a: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2020</a:t>
          </a:r>
        </a:p>
      </dgm:t>
    </dgm:pt>
    <dgm:pt modelId="{606E1E12-5254-4567-BD41-86D9801398BF}" type="parTrans" cxnId="{5CE000FF-3E7E-4237-9401-94DB0E076551}">
      <dgm:prSet/>
      <dgm:spPr/>
      <dgm:t>
        <a:bodyPr/>
        <a:lstStyle/>
        <a:p>
          <a:endParaRPr lang="fr-BE" sz="2800"/>
        </a:p>
      </dgm:t>
    </dgm:pt>
    <dgm:pt modelId="{7B18E67F-10A0-4B95-BA15-253BC4CFD863}" type="sibTrans" cxnId="{5CE000FF-3E7E-4237-9401-94DB0E076551}">
      <dgm:prSet/>
      <dgm:spPr>
        <a:xfrm>
          <a:off x="24060" y="147527"/>
          <a:ext cx="1601418" cy="1965594"/>
        </a:xfrm>
        <a:prstGeom prst="roundRect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2800"/>
        </a:p>
      </dgm:t>
    </dgm:pt>
    <dgm:pt modelId="{C0385342-8671-4C0D-A48B-24100D3E0483}">
      <dgm:prSet custT="1"/>
      <dgm:spPr>
        <a:xfrm>
          <a:off x="1833402" y="132213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4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137</a:t>
          </a:r>
          <a:r>
            <a:rPr lang="fr-BE" sz="14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EEB8218-1958-4442-AF83-06EE89C185FC}" type="parTrans" cxnId="{59037EE1-377B-404D-9543-C978E35434D1}">
      <dgm:prSet/>
      <dgm:spPr/>
      <dgm:t>
        <a:bodyPr/>
        <a:lstStyle/>
        <a:p>
          <a:endParaRPr lang="fr-BE" sz="2800"/>
        </a:p>
      </dgm:t>
    </dgm:pt>
    <dgm:pt modelId="{A57DFCB0-AE39-4C6A-9D77-25F024B2C700}" type="sibTrans" cxnId="{59037EE1-377B-404D-9543-C978E35434D1}">
      <dgm:prSet/>
      <dgm:spPr/>
      <dgm:t>
        <a:bodyPr/>
        <a:lstStyle/>
        <a:p>
          <a:endParaRPr lang="fr-BE" sz="2800"/>
        </a:p>
      </dgm:t>
    </dgm:pt>
    <dgm:pt modelId="{0635A565-89AA-4342-BB03-7A3C0EFC602F}">
      <dgm:prSet phldrT="[Texte]" custT="1"/>
      <dgm:spPr>
        <a:xfrm>
          <a:off x="1788765" y="1568518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2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10247                  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d'emploi en Wallonie</a:t>
          </a:r>
          <a:endParaRPr lang="fr-BE" sz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EFEA5843-51CB-410F-BCF4-4363CD10D383}" type="parTrans" cxnId="{96A6497A-7039-4A84-B67C-ACA2A0821FC6}">
      <dgm:prSet/>
      <dgm:spPr/>
      <dgm:t>
        <a:bodyPr/>
        <a:lstStyle/>
        <a:p>
          <a:endParaRPr lang="fr-BE" sz="2800"/>
        </a:p>
      </dgm:t>
    </dgm:pt>
    <dgm:pt modelId="{4FDF3BE9-D711-42ED-8DA2-A432068EBA36}" type="sibTrans" cxnId="{96A6497A-7039-4A84-B67C-ACA2A0821FC6}">
      <dgm:prSet/>
      <dgm:spPr/>
      <dgm:t>
        <a:bodyPr/>
        <a:lstStyle/>
        <a:p>
          <a:endParaRPr lang="fr-BE" sz="2800"/>
        </a:p>
      </dgm:t>
    </dgm:pt>
    <dgm:pt modelId="{D8A76E0F-0680-4DB6-9391-FF2D8EB1112F}">
      <dgm:prSet phldrT="[Texte]" custT="1"/>
      <dgm:spPr>
        <a:xfrm>
          <a:off x="1806381" y="794869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algn="ctr">
            <a:buNone/>
          </a:pPr>
          <a:r>
            <a:rPr lang="fr-BE" sz="14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-31%             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par rapport à 2019</a:t>
          </a:r>
          <a:endParaRPr lang="fr-BE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09F0301-D753-4F63-A09A-30D67979045B}" type="sibTrans" cxnId="{7A55F5A8-ECB3-4978-9931-E26645036F8E}">
      <dgm:prSet/>
      <dgm:spPr/>
      <dgm:t>
        <a:bodyPr/>
        <a:lstStyle/>
        <a:p>
          <a:endParaRPr lang="fr-BE" sz="2800"/>
        </a:p>
      </dgm:t>
    </dgm:pt>
    <dgm:pt modelId="{C2FDB6CA-22D7-4D8C-B233-C125581DEB05}" type="parTrans" cxnId="{7A55F5A8-ECB3-4978-9931-E26645036F8E}">
      <dgm:prSet/>
      <dgm:spPr/>
      <dgm:t>
        <a:bodyPr/>
        <a:lstStyle/>
        <a:p>
          <a:endParaRPr lang="fr-BE" sz="2800"/>
        </a:p>
      </dgm:t>
    </dgm:pt>
    <dgm:pt modelId="{34CDB2A3-17ED-4591-84E7-DEA33E0F4C35}" type="pres">
      <dgm:prSet presAssocID="{40AECD4E-0073-412D-AE29-62530608EC6B}" presName="Name0" presStyleCnt="0">
        <dgm:presLayoutVars>
          <dgm:dir/>
        </dgm:presLayoutVars>
      </dgm:prSet>
      <dgm:spPr/>
    </dgm:pt>
    <dgm:pt modelId="{37EA68C8-0252-48EC-96DD-372F86794660}" type="pres">
      <dgm:prSet presAssocID="{7B18E67F-10A0-4B95-BA15-253BC4CFD863}" presName="picture_1" presStyleLbl="bgImgPlace1" presStyleIdx="0" presStyleCnt="1" custScaleX="103919"/>
      <dgm:spPr/>
    </dgm:pt>
    <dgm:pt modelId="{46884E2F-7C12-46BB-952D-AD84633BB22E}" type="pres">
      <dgm:prSet presAssocID="{249CCB8A-583F-4764-A196-65697216BA11}" presName="text_1" presStyleLbl="node1" presStyleIdx="0" presStyleCnt="0" custScaleX="124089" custScaleY="81007" custLinFactNeighborX="10221" custLinFactNeighborY="1913">
        <dgm:presLayoutVars>
          <dgm:bulletEnabled val="1"/>
        </dgm:presLayoutVars>
      </dgm:prSet>
      <dgm:spPr/>
    </dgm:pt>
    <dgm:pt modelId="{5C30E479-12C2-4427-BE33-B6B2CAB275AF}" type="pres">
      <dgm:prSet presAssocID="{40AECD4E-0073-412D-AE29-62530608EC6B}" presName="linV" presStyleCnt="0"/>
      <dgm:spPr/>
    </dgm:pt>
    <dgm:pt modelId="{09326C30-DC88-4DFA-93D5-297A05A9644A}" type="pres">
      <dgm:prSet presAssocID="{C0385342-8671-4C0D-A48B-24100D3E0483}" presName="pair" presStyleCnt="0"/>
      <dgm:spPr/>
    </dgm:pt>
    <dgm:pt modelId="{C68C4B47-7D96-4E30-A7B0-781DC673EF3F}" type="pres">
      <dgm:prSet presAssocID="{C0385342-8671-4C0D-A48B-24100D3E0483}" presName="spaceH" presStyleLbl="node1" presStyleIdx="0" presStyleCnt="0"/>
      <dgm:spPr/>
    </dgm:pt>
    <dgm:pt modelId="{44B966C2-B0CE-4CD5-9D7F-7F2B99DA5A2B}" type="pres">
      <dgm:prSet presAssocID="{C0385342-8671-4C0D-A48B-24100D3E0483}" presName="desPictures" presStyleLbl="alignImgPlace1" presStyleIdx="0" presStyleCnt="3" custScaleX="91887" custScaleY="96739" custLinFactNeighborX="14403" custLinFactNeighborY="4115"/>
      <dgm:spPr>
        <a:xfrm>
          <a:off x="1450196" y="118000"/>
          <a:ext cx="427357" cy="432640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4D57F529-272C-4150-9765-A05B764C7B93}" type="pres">
      <dgm:prSet presAssocID="{C0385342-8671-4C0D-A48B-24100D3E0483}" presName="desTextWrapper" presStyleCnt="0"/>
      <dgm:spPr/>
    </dgm:pt>
    <dgm:pt modelId="{B1568A24-12AF-4CD5-8C98-104DCAC3FA76}" type="pres">
      <dgm:prSet presAssocID="{C0385342-8671-4C0D-A48B-24100D3E0483}" presName="desText" presStyleLbl="revTx" presStyleIdx="0" presStyleCnt="3" custLinFactNeighborX="884" custLinFactNeighborY="15633">
        <dgm:presLayoutVars>
          <dgm:bulletEnabled val="1"/>
        </dgm:presLayoutVars>
      </dgm:prSet>
      <dgm:spPr/>
    </dgm:pt>
    <dgm:pt modelId="{F2895BC1-68FC-46F1-80C9-9C4F04ADCDA7}" type="pres">
      <dgm:prSet presAssocID="{A57DFCB0-AE39-4C6A-9D77-25F024B2C700}" presName="spaceV" presStyleCnt="0"/>
      <dgm:spPr/>
    </dgm:pt>
    <dgm:pt modelId="{2DDCEC2D-A5FA-4F34-891B-3FE02FC3BA18}" type="pres">
      <dgm:prSet presAssocID="{D8A76E0F-0680-4DB6-9391-FF2D8EB1112F}" presName="pair" presStyleCnt="0"/>
      <dgm:spPr/>
    </dgm:pt>
    <dgm:pt modelId="{BCF6C14E-1625-4588-A133-4D8A60BCDE47}" type="pres">
      <dgm:prSet presAssocID="{D8A76E0F-0680-4DB6-9391-FF2D8EB1112F}" presName="spaceH" presStyleLbl="node1" presStyleIdx="0" presStyleCnt="0"/>
      <dgm:spPr/>
    </dgm:pt>
    <dgm:pt modelId="{A5B66451-CF6F-4CCC-B277-AB438EE4A6C8}" type="pres">
      <dgm:prSet presAssocID="{D8A76E0F-0680-4DB6-9391-FF2D8EB1112F}" presName="desPictures" presStyleLbl="alignImgPlace1" presStyleIdx="1" presStyleCnt="3" custScaleX="86126" custScaleY="88900" custLinFactNeighborX="14444" custLinFactNeighborY="21420"/>
      <dgm:spPr>
        <a:xfrm>
          <a:off x="1490407" y="865194"/>
          <a:ext cx="330788" cy="330788"/>
        </a:xfrm>
        <a:prstGeom prst="ellipse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4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extLst>
        <a:ext uri="{E40237B7-FDA0-4F09-8148-C483321AD2D9}">
          <dgm14:cNvPr xmlns:dgm14="http://schemas.microsoft.com/office/drawing/2010/diagram" id="0" name="" descr="Graphique à barres avec tendance à la baisse avec un remplissage uni"/>
        </a:ext>
      </dgm:extLst>
    </dgm:pt>
    <dgm:pt modelId="{CAA72B56-216A-4B1D-B4B3-AF1D1124523D}" type="pres">
      <dgm:prSet presAssocID="{D8A76E0F-0680-4DB6-9391-FF2D8EB1112F}" presName="desTextWrapper" presStyleCnt="0"/>
      <dgm:spPr/>
    </dgm:pt>
    <dgm:pt modelId="{944801F5-FB1C-4EDD-9947-EE4001B9FEC2}" type="pres">
      <dgm:prSet presAssocID="{D8A76E0F-0680-4DB6-9391-FF2D8EB1112F}" presName="desText" presStyleLbl="revTx" presStyleIdx="1" presStyleCnt="3" custLinFactNeighborX="704" custLinFactNeighborY="22495">
        <dgm:presLayoutVars>
          <dgm:bulletEnabled val="1"/>
        </dgm:presLayoutVars>
      </dgm:prSet>
      <dgm:spPr/>
    </dgm:pt>
    <dgm:pt modelId="{9E13A33E-873A-4C77-B820-04CD2192D0B7}" type="pres">
      <dgm:prSet presAssocID="{F09F0301-D753-4F63-A09A-30D67979045B}" presName="spaceV" presStyleCnt="0"/>
      <dgm:spPr/>
    </dgm:pt>
    <dgm:pt modelId="{F3A3BFB1-D1B2-4835-9E58-784924F2650D}" type="pres">
      <dgm:prSet presAssocID="{0635A565-89AA-4342-BB03-7A3C0EFC602F}" presName="pair" presStyleCnt="0"/>
      <dgm:spPr/>
    </dgm:pt>
    <dgm:pt modelId="{2F5322AC-7887-42B4-935B-5C9BA11C301A}" type="pres">
      <dgm:prSet presAssocID="{0635A565-89AA-4342-BB03-7A3C0EFC602F}" presName="spaceH" presStyleLbl="node1" presStyleIdx="0" presStyleCnt="0"/>
      <dgm:spPr/>
    </dgm:pt>
    <dgm:pt modelId="{0C847A8C-F723-4C12-9CBE-5D3FDA1C064A}" type="pres">
      <dgm:prSet presAssocID="{0635A565-89AA-4342-BB03-7A3C0EFC602F}" presName="desPictures" presStyleLbl="alignImgPlace1" presStyleIdx="2" presStyleCnt="3" custScaleX="86126" custScaleY="86126" custLinFactNeighborX="13373" custLinFactNeighborY="38473"/>
      <dgm:spPr>
        <a:xfrm>
          <a:off x="1485920" y="1562883"/>
          <a:ext cx="330788" cy="330788"/>
        </a:xfrm>
        <a:prstGeom prst="ellipse">
          <a:avLst/>
        </a:prstGeom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6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bg1">
              <a:alpha val="94000"/>
            </a:schemeClr>
          </a:solidFill>
          <a:prstDash val="solid"/>
          <a:miter lim="800000"/>
        </a:ln>
        <a:effectLst/>
      </dgm:spPr>
      <dgm:extLst>
        <a:ext uri="{E40237B7-FDA0-4F09-8148-C483321AD2D9}">
          <dgm14:cNvPr xmlns:dgm14="http://schemas.microsoft.com/office/drawing/2010/diagram" id="0" name="" descr="Valise avec un remplissage uni"/>
        </a:ext>
      </dgm:extLst>
    </dgm:pt>
    <dgm:pt modelId="{2E25D1AF-AB61-469D-A007-AD6FA1CEE279}" type="pres">
      <dgm:prSet presAssocID="{0635A565-89AA-4342-BB03-7A3C0EFC602F}" presName="desTextWrapper" presStyleCnt="0"/>
      <dgm:spPr/>
    </dgm:pt>
    <dgm:pt modelId="{2B9FC252-3910-4FE0-80AB-FCD2871E448A}" type="pres">
      <dgm:prSet presAssocID="{0635A565-89AA-4342-BB03-7A3C0EFC602F}" presName="desText" presStyleLbl="revTx" presStyleIdx="2" presStyleCnt="3" custLinFactNeighborX="-1788" custLinFactNeighborY="50271">
        <dgm:presLayoutVars>
          <dgm:bulletEnabled val="1"/>
        </dgm:presLayoutVars>
      </dgm:prSet>
      <dgm:spPr/>
    </dgm:pt>
    <dgm:pt modelId="{9ABF437D-5D95-405B-BFD2-BF87C9719EFF}" type="pres">
      <dgm:prSet presAssocID="{40AECD4E-0073-412D-AE29-62530608EC6B}" presName="maxNode" presStyleCnt="0"/>
      <dgm:spPr/>
    </dgm:pt>
    <dgm:pt modelId="{3CAF965F-FB77-47BD-84FE-39D464CC3AE3}" type="pres">
      <dgm:prSet presAssocID="{40AECD4E-0073-412D-AE29-62530608EC6B}" presName="Name33" presStyleCnt="0"/>
      <dgm:spPr/>
    </dgm:pt>
  </dgm:ptLst>
  <dgm:cxnLst>
    <dgm:cxn modelId="{1FE0C317-4B4B-484F-A973-308F3E90D95E}" type="presOf" srcId="{7B18E67F-10A0-4B95-BA15-253BC4CFD863}" destId="{37EA68C8-0252-48EC-96DD-372F86794660}" srcOrd="0" destOrd="0" presId="urn:microsoft.com/office/officeart/2008/layout/AccentedPicture"/>
    <dgm:cxn modelId="{43ADCD36-9953-4E62-A98B-9B6F872EB9F7}" type="presOf" srcId="{0635A565-89AA-4342-BB03-7A3C0EFC602F}" destId="{2B9FC252-3910-4FE0-80AB-FCD2871E448A}" srcOrd="0" destOrd="0" presId="urn:microsoft.com/office/officeart/2008/layout/AccentedPicture"/>
    <dgm:cxn modelId="{F5DE2977-E7B1-40CD-B54C-96DDCBE48008}" type="presOf" srcId="{249CCB8A-583F-4764-A196-65697216BA11}" destId="{46884E2F-7C12-46BB-952D-AD84633BB22E}" srcOrd="0" destOrd="0" presId="urn:microsoft.com/office/officeart/2008/layout/AccentedPicture"/>
    <dgm:cxn modelId="{96A6497A-7039-4A84-B67C-ACA2A0821FC6}" srcId="{40AECD4E-0073-412D-AE29-62530608EC6B}" destId="{0635A565-89AA-4342-BB03-7A3C0EFC602F}" srcOrd="3" destOrd="0" parTransId="{EFEA5843-51CB-410F-BCF4-4363CD10D383}" sibTransId="{4FDF3BE9-D711-42ED-8DA2-A432068EBA36}"/>
    <dgm:cxn modelId="{7A55F5A8-ECB3-4978-9931-E26645036F8E}" srcId="{40AECD4E-0073-412D-AE29-62530608EC6B}" destId="{D8A76E0F-0680-4DB6-9391-FF2D8EB1112F}" srcOrd="2" destOrd="0" parTransId="{C2FDB6CA-22D7-4D8C-B233-C125581DEB05}" sibTransId="{F09F0301-D753-4F63-A09A-30D67979045B}"/>
    <dgm:cxn modelId="{E60297C7-7161-483A-9270-B253C24FF0F7}" type="presOf" srcId="{D8A76E0F-0680-4DB6-9391-FF2D8EB1112F}" destId="{944801F5-FB1C-4EDD-9947-EE4001B9FEC2}" srcOrd="0" destOrd="0" presId="urn:microsoft.com/office/officeart/2008/layout/AccentedPicture"/>
    <dgm:cxn modelId="{A0058DD1-75E0-4AC1-88D7-92F1F253695E}" type="presOf" srcId="{40AECD4E-0073-412D-AE29-62530608EC6B}" destId="{34CDB2A3-17ED-4591-84E7-DEA33E0F4C35}" srcOrd="0" destOrd="0" presId="urn:microsoft.com/office/officeart/2008/layout/AccentedPicture"/>
    <dgm:cxn modelId="{C98F73DF-E9DC-41C3-BED5-52FCDA0CD2DD}" type="presOf" srcId="{C0385342-8671-4C0D-A48B-24100D3E0483}" destId="{B1568A24-12AF-4CD5-8C98-104DCAC3FA76}" srcOrd="0" destOrd="0" presId="urn:microsoft.com/office/officeart/2008/layout/AccentedPicture"/>
    <dgm:cxn modelId="{59037EE1-377B-404D-9543-C978E35434D1}" srcId="{40AECD4E-0073-412D-AE29-62530608EC6B}" destId="{C0385342-8671-4C0D-A48B-24100D3E0483}" srcOrd="1" destOrd="0" parTransId="{FEEB8218-1958-4442-AF83-06EE89C185FC}" sibTransId="{A57DFCB0-AE39-4C6A-9D77-25F024B2C700}"/>
    <dgm:cxn modelId="{5CE000FF-3E7E-4237-9401-94DB0E076551}" srcId="{40AECD4E-0073-412D-AE29-62530608EC6B}" destId="{249CCB8A-583F-4764-A196-65697216BA11}" srcOrd="0" destOrd="0" parTransId="{606E1E12-5254-4567-BD41-86D9801398BF}" sibTransId="{7B18E67F-10A0-4B95-BA15-253BC4CFD863}"/>
    <dgm:cxn modelId="{1B41B295-796A-42DA-82EF-512F63AE414D}" type="presParOf" srcId="{34CDB2A3-17ED-4591-84E7-DEA33E0F4C35}" destId="{37EA68C8-0252-48EC-96DD-372F86794660}" srcOrd="0" destOrd="0" presId="urn:microsoft.com/office/officeart/2008/layout/AccentedPicture"/>
    <dgm:cxn modelId="{25EBA9BF-6C9B-4770-BC71-188DDFD1C11F}" type="presParOf" srcId="{34CDB2A3-17ED-4591-84E7-DEA33E0F4C35}" destId="{46884E2F-7C12-46BB-952D-AD84633BB22E}" srcOrd="1" destOrd="0" presId="urn:microsoft.com/office/officeart/2008/layout/AccentedPicture"/>
    <dgm:cxn modelId="{0A7C3FE5-4C5B-41CF-99AA-3E13673BB11F}" type="presParOf" srcId="{34CDB2A3-17ED-4591-84E7-DEA33E0F4C35}" destId="{5C30E479-12C2-4427-BE33-B6B2CAB275AF}" srcOrd="2" destOrd="0" presId="urn:microsoft.com/office/officeart/2008/layout/AccentedPicture"/>
    <dgm:cxn modelId="{C8407669-E69B-42E4-9627-1F1DFB1C9306}" type="presParOf" srcId="{5C30E479-12C2-4427-BE33-B6B2CAB275AF}" destId="{09326C30-DC88-4DFA-93D5-297A05A9644A}" srcOrd="0" destOrd="0" presId="urn:microsoft.com/office/officeart/2008/layout/AccentedPicture"/>
    <dgm:cxn modelId="{A898DA5C-DAD5-4782-80DB-619BE0B41839}" type="presParOf" srcId="{09326C30-DC88-4DFA-93D5-297A05A9644A}" destId="{C68C4B47-7D96-4E30-A7B0-781DC673EF3F}" srcOrd="0" destOrd="0" presId="urn:microsoft.com/office/officeart/2008/layout/AccentedPicture"/>
    <dgm:cxn modelId="{B6774B4E-C921-4026-85B5-C00D1983201C}" type="presParOf" srcId="{09326C30-DC88-4DFA-93D5-297A05A9644A}" destId="{44B966C2-B0CE-4CD5-9D7F-7F2B99DA5A2B}" srcOrd="1" destOrd="0" presId="urn:microsoft.com/office/officeart/2008/layout/AccentedPicture"/>
    <dgm:cxn modelId="{C6A53142-7119-4D2C-B4A0-310DD66500AC}" type="presParOf" srcId="{09326C30-DC88-4DFA-93D5-297A05A9644A}" destId="{4D57F529-272C-4150-9765-A05B764C7B93}" srcOrd="2" destOrd="0" presId="urn:microsoft.com/office/officeart/2008/layout/AccentedPicture"/>
    <dgm:cxn modelId="{018E2F08-4934-4D56-9A6D-7ECA8F34D9B3}" type="presParOf" srcId="{4D57F529-272C-4150-9765-A05B764C7B93}" destId="{B1568A24-12AF-4CD5-8C98-104DCAC3FA76}" srcOrd="0" destOrd="0" presId="urn:microsoft.com/office/officeart/2008/layout/AccentedPicture"/>
    <dgm:cxn modelId="{4501C817-2E1A-4939-B662-64B4CFF64465}" type="presParOf" srcId="{5C30E479-12C2-4427-BE33-B6B2CAB275AF}" destId="{F2895BC1-68FC-46F1-80C9-9C4F04ADCDA7}" srcOrd="1" destOrd="0" presId="urn:microsoft.com/office/officeart/2008/layout/AccentedPicture"/>
    <dgm:cxn modelId="{4AFF7C22-90B2-4623-9EB2-447E2526467B}" type="presParOf" srcId="{5C30E479-12C2-4427-BE33-B6B2CAB275AF}" destId="{2DDCEC2D-A5FA-4F34-891B-3FE02FC3BA18}" srcOrd="2" destOrd="0" presId="urn:microsoft.com/office/officeart/2008/layout/AccentedPicture"/>
    <dgm:cxn modelId="{FB161573-1649-4E58-8CEF-34EF33D02C3A}" type="presParOf" srcId="{2DDCEC2D-A5FA-4F34-891B-3FE02FC3BA18}" destId="{BCF6C14E-1625-4588-A133-4D8A60BCDE47}" srcOrd="0" destOrd="0" presId="urn:microsoft.com/office/officeart/2008/layout/AccentedPicture"/>
    <dgm:cxn modelId="{E50F5971-6984-4408-9D0C-3A473742A60B}" type="presParOf" srcId="{2DDCEC2D-A5FA-4F34-891B-3FE02FC3BA18}" destId="{A5B66451-CF6F-4CCC-B277-AB438EE4A6C8}" srcOrd="1" destOrd="0" presId="urn:microsoft.com/office/officeart/2008/layout/AccentedPicture"/>
    <dgm:cxn modelId="{04FBC6DD-DD1F-4A97-92C2-3EEA7F67E0ED}" type="presParOf" srcId="{2DDCEC2D-A5FA-4F34-891B-3FE02FC3BA18}" destId="{CAA72B56-216A-4B1D-B4B3-AF1D1124523D}" srcOrd="2" destOrd="0" presId="urn:microsoft.com/office/officeart/2008/layout/AccentedPicture"/>
    <dgm:cxn modelId="{3D86BBC2-A143-4273-9841-EB45EB89F86A}" type="presParOf" srcId="{CAA72B56-216A-4B1D-B4B3-AF1D1124523D}" destId="{944801F5-FB1C-4EDD-9947-EE4001B9FEC2}" srcOrd="0" destOrd="0" presId="urn:microsoft.com/office/officeart/2008/layout/AccentedPicture"/>
    <dgm:cxn modelId="{ACD13568-077E-472A-874F-8E1D833728F1}" type="presParOf" srcId="{5C30E479-12C2-4427-BE33-B6B2CAB275AF}" destId="{9E13A33E-873A-4C77-B820-04CD2192D0B7}" srcOrd="3" destOrd="0" presId="urn:microsoft.com/office/officeart/2008/layout/AccentedPicture"/>
    <dgm:cxn modelId="{3E448711-9A13-4FEF-BB49-B0143959AAAF}" type="presParOf" srcId="{5C30E479-12C2-4427-BE33-B6B2CAB275AF}" destId="{F3A3BFB1-D1B2-4835-9E58-784924F2650D}" srcOrd="4" destOrd="0" presId="urn:microsoft.com/office/officeart/2008/layout/AccentedPicture"/>
    <dgm:cxn modelId="{8BDC1CBF-7EE9-4FAB-9738-9AF65A10AB03}" type="presParOf" srcId="{F3A3BFB1-D1B2-4835-9E58-784924F2650D}" destId="{2F5322AC-7887-42B4-935B-5C9BA11C301A}" srcOrd="0" destOrd="0" presId="urn:microsoft.com/office/officeart/2008/layout/AccentedPicture"/>
    <dgm:cxn modelId="{84AA4650-A267-4EF8-A605-2894E3C5686D}" type="presParOf" srcId="{F3A3BFB1-D1B2-4835-9E58-784924F2650D}" destId="{0C847A8C-F723-4C12-9CBE-5D3FDA1C064A}" srcOrd="1" destOrd="0" presId="urn:microsoft.com/office/officeart/2008/layout/AccentedPicture"/>
    <dgm:cxn modelId="{F0B3C729-5D5E-4E73-8B75-61D23569545C}" type="presParOf" srcId="{F3A3BFB1-D1B2-4835-9E58-784924F2650D}" destId="{2E25D1AF-AB61-469D-A007-AD6FA1CEE279}" srcOrd="2" destOrd="0" presId="urn:microsoft.com/office/officeart/2008/layout/AccentedPicture"/>
    <dgm:cxn modelId="{E12EF858-62CF-4DEB-B192-CDF62E4F4297}" type="presParOf" srcId="{2E25D1AF-AB61-469D-A007-AD6FA1CEE279}" destId="{2B9FC252-3910-4FE0-80AB-FCD2871E448A}" srcOrd="0" destOrd="0" presId="urn:microsoft.com/office/officeart/2008/layout/AccentedPicture"/>
    <dgm:cxn modelId="{5B5EF887-3EF2-4E16-B500-9A5C09312DCE}" type="presParOf" srcId="{34CDB2A3-17ED-4591-84E7-DEA33E0F4C35}" destId="{9ABF437D-5D95-405B-BFD2-BF87C9719EFF}" srcOrd="3" destOrd="0" presId="urn:microsoft.com/office/officeart/2008/layout/AccentedPicture"/>
    <dgm:cxn modelId="{A45D36AB-CCBC-47A0-A380-AFECDFB4FD97}" type="presParOf" srcId="{9ABF437D-5D95-405B-BFD2-BF87C9719EFF}" destId="{3CAF965F-FB77-47BD-84FE-39D464CC3AE3}" srcOrd="0" destOrd="0" presId="urn:microsoft.com/office/officeart/2008/layout/AccentedPicture"/>
  </dgm:cxnLst>
  <dgm:bg/>
  <dgm:whole/>
  <dgm:extLst>
    <a:ext uri="http://schemas.microsoft.com/office/drawing/2008/diagram">
      <dsp:dataModelExt xmlns:dsp="http://schemas.microsoft.com/office/drawing/2008/diagram" relId="rId91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DA4DDC3-4A14-40B3-A4B9-9BFA223CDB7A}">
      <dsp:nvSpPr>
        <dsp:cNvPr id="0" name=""/>
        <dsp:cNvSpPr/>
      </dsp:nvSpPr>
      <dsp:spPr>
        <a:xfrm>
          <a:off x="398" y="219979"/>
          <a:ext cx="1449985" cy="724992"/>
        </a:xfrm>
        <a:prstGeom prst="roundRect">
          <a:avLst>
            <a:gd name="adj" fmla="val 10000"/>
          </a:avLst>
        </a:prstGeom>
        <a:solidFill>
          <a:srgbClr val="63A7DA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25400" rIns="38100" bIns="254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Création</a:t>
          </a:r>
        </a:p>
      </dsp:txBody>
      <dsp:txXfrm>
        <a:off x="21632" y="241213"/>
        <a:ext cx="1407517" cy="682524"/>
      </dsp:txXfrm>
    </dsp:sp>
    <dsp:sp modelId="{695CAC2E-0623-4BF9-97D2-27D4F5F4F7D1}">
      <dsp:nvSpPr>
        <dsp:cNvPr id="0" name=""/>
        <dsp:cNvSpPr/>
      </dsp:nvSpPr>
      <dsp:spPr>
        <a:xfrm>
          <a:off x="145396" y="944972"/>
          <a:ext cx="144998" cy="54374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43744"/>
              </a:lnTo>
              <a:lnTo>
                <a:pt x="144998" y="543744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67A2E5C-0E37-4284-8E99-6CDF32945F37}">
      <dsp:nvSpPr>
        <dsp:cNvPr id="0" name=""/>
        <dsp:cNvSpPr/>
      </dsp:nvSpPr>
      <dsp:spPr>
        <a:xfrm>
          <a:off x="290395" y="1126221"/>
          <a:ext cx="1159988" cy="724992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Formation pour adultes</a:t>
          </a:r>
        </a:p>
      </dsp:txBody>
      <dsp:txXfrm>
        <a:off x="311629" y="1147455"/>
        <a:ext cx="1117520" cy="682524"/>
      </dsp:txXfrm>
    </dsp:sp>
    <dsp:sp modelId="{530A3A9E-6430-494D-83BA-96A508010858}">
      <dsp:nvSpPr>
        <dsp:cNvPr id="0" name=""/>
        <dsp:cNvSpPr/>
      </dsp:nvSpPr>
      <dsp:spPr>
        <a:xfrm>
          <a:off x="1812880" y="219979"/>
          <a:ext cx="1449985" cy="724992"/>
        </a:xfrm>
        <a:prstGeom prst="roundRect">
          <a:avLst>
            <a:gd name="adj" fmla="val 10000"/>
          </a:avLst>
        </a:prstGeom>
        <a:solidFill>
          <a:srgbClr val="63A7DA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25400" rIns="38100" bIns="254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Maintien</a:t>
          </a:r>
        </a:p>
      </dsp:txBody>
      <dsp:txXfrm>
        <a:off x="1834114" y="241213"/>
        <a:ext cx="1407517" cy="682524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B5F3D46-2577-4B5A-8AE8-3DB735B6A304}">
      <dsp:nvSpPr>
        <dsp:cNvPr id="0" name=""/>
        <dsp:cNvSpPr/>
      </dsp:nvSpPr>
      <dsp:spPr>
        <a:xfrm>
          <a:off x="1080299" y="1729251"/>
          <a:ext cx="1914905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3D42F94-385A-424A-930B-85AAE49AF380}">
      <dsp:nvSpPr>
        <dsp:cNvPr id="0" name=""/>
        <dsp:cNvSpPr/>
      </dsp:nvSpPr>
      <dsp:spPr>
        <a:xfrm>
          <a:off x="1080299" y="395751"/>
          <a:ext cx="1914905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B734E51-BC16-483E-B712-1F7DF4E925FB}">
      <dsp:nvSpPr>
        <dsp:cNvPr id="0" name=""/>
        <dsp:cNvSpPr/>
      </dsp:nvSpPr>
      <dsp:spPr>
        <a:xfrm>
          <a:off x="-12114" y="-29912"/>
          <a:ext cx="2184827" cy="2184827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767432A-6E06-4193-9974-F0B289940459}">
      <dsp:nvSpPr>
        <dsp:cNvPr id="0" name=""/>
        <dsp:cNvSpPr/>
      </dsp:nvSpPr>
      <dsp:spPr>
        <a:xfrm>
          <a:off x="227234" y="577306"/>
          <a:ext cx="1522687" cy="1023687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b" anchorCtr="0">
          <a:noAutofit/>
        </a:bodyPr>
        <a:lstStyle/>
        <a:p>
          <a:pPr marL="0" lvl="0" indent="0" algn="ctr" defTabSz="2400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54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27234" y="577306"/>
        <a:ext cx="1522687" cy="1023687"/>
      </dsp:txXfrm>
    </dsp:sp>
    <dsp:sp modelId="{9DB9491D-3429-40BF-B18E-7F139FD9FB5F}">
      <dsp:nvSpPr>
        <dsp:cNvPr id="0" name=""/>
        <dsp:cNvSpPr/>
      </dsp:nvSpPr>
      <dsp:spPr>
        <a:xfrm>
          <a:off x="2555078" y="-44375"/>
          <a:ext cx="880254" cy="880254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5B9BD5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72763E7-DF30-4E2A-9DB0-BD29B70747AF}">
      <dsp:nvSpPr>
        <dsp:cNvPr id="0" name=""/>
        <dsp:cNvSpPr/>
      </dsp:nvSpPr>
      <dsp:spPr>
        <a:xfrm>
          <a:off x="3395255" y="16340"/>
          <a:ext cx="2589668" cy="85285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Commerce de détail, à l'exception des véhicules automobiles et des motocycles</a:t>
          </a:r>
        </a:p>
      </dsp:txBody>
      <dsp:txXfrm>
        <a:off x="3395255" y="16340"/>
        <a:ext cx="2589668" cy="852850"/>
      </dsp:txXfrm>
    </dsp:sp>
    <dsp:sp modelId="{9689A072-9A1C-4FDC-9C32-6738045E4EC3}">
      <dsp:nvSpPr>
        <dsp:cNvPr id="0" name=""/>
        <dsp:cNvSpPr/>
      </dsp:nvSpPr>
      <dsp:spPr>
        <a:xfrm>
          <a:off x="2555078" y="1289124"/>
          <a:ext cx="880254" cy="880254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995E645-6555-43CB-85BD-E42A76748075}">
      <dsp:nvSpPr>
        <dsp:cNvPr id="0" name=""/>
        <dsp:cNvSpPr/>
      </dsp:nvSpPr>
      <dsp:spPr>
        <a:xfrm>
          <a:off x="3395255" y="1280527"/>
          <a:ext cx="2588361" cy="89744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Commerce de gros, à l'exception des véhicules automobiles et des motocycles</a:t>
          </a:r>
        </a:p>
      </dsp:txBody>
      <dsp:txXfrm>
        <a:off x="3395255" y="1280527"/>
        <a:ext cx="2588361" cy="897448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7EA68C8-0252-48EC-96DD-372F86794660}">
      <dsp:nvSpPr>
        <dsp:cNvPr id="0" name=""/>
        <dsp:cNvSpPr/>
      </dsp:nvSpPr>
      <dsp:spPr>
        <a:xfrm>
          <a:off x="24424" y="169912"/>
          <a:ext cx="1844404" cy="2263837"/>
        </a:xfrm>
        <a:prstGeom prst="roundRect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6884E2F-7C12-46BB-952D-AD84633BB22E}">
      <dsp:nvSpPr>
        <dsp:cNvPr id="0" name=""/>
        <dsp:cNvSpPr/>
      </dsp:nvSpPr>
      <dsp:spPr>
        <a:xfrm>
          <a:off x="105275" y="1110434"/>
          <a:ext cx="1695841" cy="891336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0" tIns="50800" rIns="50800" bIns="50800" numCol="1" spcCol="1270" anchor="b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2000" b="1" kern="1200" cap="none" spc="0">
            <a:ln w="0"/>
            <a:solidFill>
              <a:sysClr val="window" lastClr="FFFFFF"/>
            </a:solidFill>
            <a:effectLst>
              <a:outerShdw blurRad="38100" dist="19050" dir="2700000" algn="tl" rotWithShape="0">
                <a:sysClr val="windowText" lastClr="000000">
                  <a:alpha val="40000"/>
                </a:sysClr>
              </a:outerShdw>
            </a:effectLst>
            <a:latin typeface="Calibri" panose="020F0502020204030204"/>
            <a:ea typeface="+mn-ea"/>
            <a:cs typeface="+mn-cs"/>
          </a:endParaRP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b="1" kern="1200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Opportunités d’emploi </a:t>
          </a: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b="1" kern="1200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b="1" kern="1200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2020</a:t>
          </a:r>
        </a:p>
      </dsp:txBody>
      <dsp:txXfrm>
        <a:off x="105275" y="1110434"/>
        <a:ext cx="1695841" cy="891336"/>
      </dsp:txXfrm>
    </dsp:sp>
    <dsp:sp modelId="{44B966C2-B0CE-4CD5-9D7F-7F2B99DA5A2B}">
      <dsp:nvSpPr>
        <dsp:cNvPr id="0" name=""/>
        <dsp:cNvSpPr/>
      </dsp:nvSpPr>
      <dsp:spPr>
        <a:xfrm>
          <a:off x="1656904" y="100660"/>
          <a:ext cx="516080" cy="572021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1568A24-12AF-4CD5-8C98-104DCAC3FA76}">
      <dsp:nvSpPr>
        <dsp:cNvPr id="0" name=""/>
        <dsp:cNvSpPr/>
      </dsp:nvSpPr>
      <dsp:spPr>
        <a:xfrm>
          <a:off x="2114874" y="152274"/>
          <a:ext cx="1324884" cy="6112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5560" tIns="17780" rIns="3556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400" b="1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137</a:t>
          </a:r>
          <a:r>
            <a:rPr lang="fr-BE" sz="1400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14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114874" y="152274"/>
        <a:ext cx="1324884" cy="611236"/>
      </dsp:txXfrm>
    </dsp:sp>
    <dsp:sp modelId="{A5B66451-CF6F-4CCC-B277-AB438EE4A6C8}">
      <dsp:nvSpPr>
        <dsp:cNvPr id="0" name=""/>
        <dsp:cNvSpPr/>
      </dsp:nvSpPr>
      <dsp:spPr>
        <a:xfrm>
          <a:off x="1683390" y="958454"/>
          <a:ext cx="453395" cy="483072"/>
        </a:xfrm>
        <a:prstGeom prst="ellipse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4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44801F5-FB1C-4EDD-9947-EE4001B9FEC2}">
      <dsp:nvSpPr>
        <dsp:cNvPr id="0" name=""/>
        <dsp:cNvSpPr/>
      </dsp:nvSpPr>
      <dsp:spPr>
        <a:xfrm>
          <a:off x="2097267" y="915476"/>
          <a:ext cx="1324884" cy="6112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5560" tIns="17780" rIns="3556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400" b="1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-31%             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par rapport à 2019</a:t>
          </a:r>
          <a:endParaRPr lang="fr-BE" sz="14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097267" y="915476"/>
        <a:ext cx="1324884" cy="611236"/>
      </dsp:txXfrm>
    </dsp:sp>
    <dsp:sp modelId="{0C847A8C-F723-4C12-9CBE-5D3FDA1C064A}">
      <dsp:nvSpPr>
        <dsp:cNvPr id="0" name=""/>
        <dsp:cNvSpPr/>
      </dsp:nvSpPr>
      <dsp:spPr>
        <a:xfrm>
          <a:off x="1677752" y="1780692"/>
          <a:ext cx="453395" cy="453395"/>
        </a:xfrm>
        <a:prstGeom prst="ellipse">
          <a:avLst/>
        </a:prstGeom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6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bg1">
              <a:alpha val="94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B9FC252-3910-4FE0-80AB-FCD2871E448A}">
      <dsp:nvSpPr>
        <dsp:cNvPr id="0" name=""/>
        <dsp:cNvSpPr/>
      </dsp:nvSpPr>
      <dsp:spPr>
        <a:xfrm>
          <a:off x="2073578" y="1806512"/>
          <a:ext cx="1324884" cy="6112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15240" rIns="3048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b="1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10247                 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d'emploi en Wallonie</a:t>
          </a:r>
          <a:endParaRPr lang="fr-BE" sz="12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073578" y="1806512"/>
        <a:ext cx="1324884" cy="61123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CircularPictureCallout">
  <dgm:title val=""/>
  <dgm:desc val=""/>
  <dgm:catLst>
    <dgm:cat type="picture" pri="2000"/>
    <dgm:cat type="pictureconvert" pri="2000"/>
  </dgm:catLst>
  <dgm:sampData>
    <dgm:dataModel>
      <dgm:ptLst>
        <dgm:pt modelId="0" type="doc"/>
        <dgm:pt modelId="1"/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2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axis="ch" ptType="node" func="cnt" op="lte" val="1">
          <dgm:constrLst>
            <dgm:constr type="h" for="ch" forName="picture_1" refType="h"/>
            <dgm:constr type="w" for="ch" forName="picture_1" refType="h" refFor="ch" refForName="picture_1" op="equ"/>
            <dgm:constr type="l" for="ch" forName="picture_1"/>
            <dgm:constr type="t" for="ch" forName="picture_1"/>
            <dgm:constr type="w" for="ch" forName="text_1" refType="w" refFor="ch" refForName="picture_1" fact="0.64"/>
            <dgm:constr type="h" for="ch" forName="text_1" refType="h" refFor="ch" refForName="picture_1" fact="0.33"/>
            <dgm:constr type="l" for="ch" forName="text_1" refType="w" refFor="ch" refForName="picture_1" fact="0.18"/>
            <dgm:constr type="t" for="ch" forName="text_1" refType="h" refFor="ch" refForName="picture_1" fact="0.531"/>
          </dgm:constrLst>
        </dgm:if>
        <dgm:if name="Name4" axis="ch" ptType="node" func="cnt" op="lte" val="2">
          <dgm:choose name="Name5">
            <dgm:if name="Name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l" for="ch" forName="picture_2" refType="w" refFor="ch" refForName="picture_1" fact="1.21"/>
                <dgm:constr type="ctrY" for="ch" forName="picture_2" refType="h" refFor="ch" refForName="picture_1" fact="0.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if>
            <dgm:else name="Name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else>
          </dgm:choose>
        </dgm:if>
        <dgm:if name="Name8" axis="ch" ptType="node" func="cnt" op="lte" val="3">
          <dgm:choose name="Name9">
            <dgm:if name="Name10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l" for="ch" forName="picture_2" refType="w" refFor="ch" refForName="picture_1" fact="1.21"/>
                <dgm:constr type="ctrY" for="ch" forName="picture_2" refType="h" refFor="ch" refForName="picture_1" fact="0.18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l" for="ch" forName="picture_3" refType="w" refFor="ch" refForName="picture_1" fact="1.21"/>
                <dgm:constr type="ctrY" for="ch" forName="picture_3" refType="h" refFor="ch" refForName="picture_1" fact="0.812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if>
            <dgm:else name="Name11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18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812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else>
          </dgm:choose>
        </dgm:if>
        <dgm:if name="Name12" axis="ch" ptType="node" func="cnt" op="lte" val="4">
          <dgm:choose name="Name13">
            <dgm:if name="Name14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l" for="ch" forName="picture_2" refType="w" refFor="ch" refForName="picture_1" fact="1.354"/>
                <dgm:constr type="ctrY" for="ch" forName="picture_2" refType="h" refFor="ch" refForName="picture_1" fact="0.1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l" for="ch" forName="picture_3" refType="w" refFor="ch" refForName="picture_1" fact="1.21"/>
                <dgm:constr type="ctrY" for="ch" forName="picture_3" refType="h" refFor="ch" refForName="picture_1" fact="0.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l" for="ch" forName="picture_4" refType="w" refFor="ch" refForName="picture_1" fact="1.354"/>
                <dgm:constr type="ctrY" for="ch" forName="picture_4" refType="h" refFor="ch" refForName="picture_1" fact="0.8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if>
            <dgm:else name="Name15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r" for="ch" forName="picture_2" refType="w"/>
                <dgm:constr type="rOff" for="ch" forName="picture_2" refType="w" refFor="ch" refForName="picture_1" fact="-1.354"/>
                <dgm:constr type="ctrY" for="ch" forName="picture_2" refType="h" refFor="ch" refForName="picture_1" fact="0.1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r" for="ch" forName="picture_4" refType="w"/>
                <dgm:constr type="rOff" for="ch" forName="picture_4" refType="w" refFor="ch" refForName="picture_1" fact="-1.354"/>
                <dgm:constr type="ctrY" for="ch" forName="picture_4" refType="h" refFor="ch" refForName="picture_1" fact="0.8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else>
          </dgm:choose>
        </dgm:if>
        <dgm:if name="Name16" axis="ch" ptType="node" func="cnt" op="lte" val="5">
          <dgm:choose name="Name17">
            <dgm:if name="Name18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l" for="ch" forName="picture_2" refType="w" refFor="ch" refForName="picture_1" fact="1.375"/>
                <dgm:constr type="ctrY" for="ch" forName="picture_2" refType="h" refFor="ch" refForName="picture_1" fact="0.11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l" for="ch" forName="picture_3" refType="w" refFor="ch" refForName="picture_1" fact="1.21"/>
                <dgm:constr type="ctrY" for="ch" forName="picture_3" refType="h" refFor="ch" refForName="picture_1" fact="0.353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l" for="ch" forName="picture_4" refType="w" refFor="ch" refForName="picture_1" fact="1.21"/>
                <dgm:constr type="ctrY" for="ch" forName="picture_4" refType="h" refFor="ch" refForName="picture_1" fact="0.647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l" for="ch" forName="picture_5" refType="w" refFor="ch" refForName="picture_1" fact="1.375"/>
                <dgm:constr type="ctrY" for="ch" forName="picture_5" refType="h" refFor="ch" refForName="picture_1" fact="0.8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if>
            <dgm:else name="Name19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r" for="ch" forName="picture_2" refType="w"/>
                <dgm:constr type="rOff" for="ch" forName="picture_2" refType="w" refFor="ch" refForName="picture_1" fact="-1.375"/>
                <dgm:constr type="ctrY" for="ch" forName="picture_2" refType="h" refFor="ch" refForName="picture_1" fact="0.11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353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647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r" for="ch" forName="picture_5" refType="w"/>
                <dgm:constr type="rOff" for="ch" forName="picture_5" refType="w" refFor="ch" refForName="picture_1" fact="-1.375"/>
                <dgm:constr type="ctrY" for="ch" forName="picture_5" refType="h" refFor="ch" refForName="picture_1" fact="0.8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else>
          </dgm:choose>
        </dgm:if>
        <dgm:if name="Name20" axis="ch" ptType="node" func="cnt" op="lte" val="6">
          <dgm:choose name="Name21">
            <dgm:if name="Name22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l" for="ch" forName="picture_2" refType="w" refFor="ch" refForName="picture_1" fact="1.4238"/>
                <dgm:constr type="ctrY" for="ch" forName="picture_2" refType="h" refFor="ch" refForName="picture_1" fact="0.09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l" for="ch" forName="picture_3" refType="w" refFor="ch" refForName="picture_1" fact="1.2667"/>
                <dgm:constr type="ctrY" for="ch" forName="picture_3" refType="h" refFor="ch" refForName="picture_1" fact="0.261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l" for="ch" forName="picture_4" refType="w" refFor="ch" refForName="picture_1" fact="1.21"/>
                <dgm:constr type="ctrY" for="ch" forName="picture_4" refType="h" refFor="ch" refForName="picture_1" fact="0.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l" for="ch" forName="picture_5" refType="w" refFor="ch" refForName="picture_1" fact="1.2667"/>
                <dgm:constr type="ctrY" for="ch" forName="picture_5" refType="h" refFor="ch" refForName="picture_1" fact="0.73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l" for="ch" forName="picture_6" refType="w" refFor="ch" refForName="picture_1" fact="1.4238"/>
                <dgm:constr type="ctrY" for="ch" forName="picture_6" refType="h" refFor="ch" refForName="picture_1" fact="0.91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if>
            <dgm:else name="Name23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r" for="ch" forName="picture_2" refType="w"/>
                <dgm:constr type="rOff" for="ch" forName="picture_2" refType="w" refFor="ch" refForName="picture_1" fact="-1.4238"/>
                <dgm:constr type="ctrY" for="ch" forName="picture_2" refType="h" refFor="ch" refForName="picture_1" fact="0.09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r" for="ch" forName="picture_3" refType="w"/>
                <dgm:constr type="rOff" for="ch" forName="picture_3" refType="w" refFor="ch" refForName="picture_1" fact="-1.2667"/>
                <dgm:constr type="ctrY" for="ch" forName="picture_3" refType="h" refFor="ch" refForName="picture_1" fact="0.261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r" for="ch" forName="picture_5" refType="w"/>
                <dgm:constr type="rOff" for="ch" forName="picture_5" refType="w" refFor="ch" refForName="picture_1" fact="-1.2667"/>
                <dgm:constr type="ctrY" for="ch" forName="picture_5" refType="h" refFor="ch" refForName="picture_1" fact="0.73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r" for="ch" forName="picture_6" refType="w"/>
                <dgm:constr type="rOff" for="ch" forName="picture_6" refType="w" refFor="ch" refForName="picture_1" fact="-1.4238"/>
                <dgm:constr type="ctrY" for="ch" forName="picture_6" refType="h" refFor="ch" refForName="picture_1" fact="0.91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else>
          </dgm:choose>
        </dgm:if>
        <dgm:else name="Name24">
          <dgm:choose name="Name25">
            <dgm:if name="Name2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l" for="ch" forName="picture_2" refType="w" refFor="ch" refForName="picture_1" fact="1.4363"/>
                <dgm:constr type="ctrY" for="ch" forName="picture_2" refType="h" refFor="ch" refForName="picture_1" fact="0.0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l" for="ch" forName="picture_3" refType="w" refFor="ch" refForName="picture_1" fact="1.2898"/>
                <dgm:constr type="ctrY" for="ch" forName="picture_3" refType="h" refFor="ch" refForName="picture_1" fact="0.227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l" for="ch" forName="picture_4" refType="w" refFor="ch" refForName="picture_1" fact="1.21"/>
                <dgm:constr type="ctrY" for="ch" forName="picture_4" refType="h" refFor="ch" refForName="picture_1" fact="0.40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l" for="ch" forName="picture_5" refType="w" refFor="ch" refForName="picture_1" fact="1.21"/>
                <dgm:constr type="ctrY" for="ch" forName="picture_5" refType="h" refFor="ch" refForName="picture_1" fact="0.595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l" for="ch" forName="picture_6" refType="w" refFor="ch" refForName="picture_1" fact="1.2898"/>
                <dgm:constr type="ctrY" for="ch" forName="picture_6" refType="h" refFor="ch" refForName="picture_1" fact="0.773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l" for="ch" forName="picture_7" refType="w" refFor="ch" refForName="picture_1" fact="1.4363"/>
                <dgm:constr type="ctrY" for="ch" forName="picture_7" refType="h" refFor="ch" refForName="picture_1" fact="0.925"/>
                <dgm:constr type="l" for="ch" forName="line_7" refType="ctrX" refFor="ch" refForName="picture_1"/>
                <dgm:constr type="h" for="ch" forName="line_7"/>
                <dgm:constr type="r" for="ch" forName="line_7" refType="ctrX" refFor="ch" refForName="picture_7"/>
                <dgm:constr type="ctrY" for="ch" forName="line_7" refType="ctrY" refFor="ch" refForName="picture_7"/>
                <dgm:constr type="r" for="ch" forName="textparent_7" refType="w"/>
                <dgm:constr type="h" for="ch" forName="textparent_7" refType="h" refFor="ch" refForName="picture_7"/>
                <dgm:constr type="l" for="ch" forName="textparent_7" refType="r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if>
            <dgm:else name="Name2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r" for="ch" forName="picture_2" refType="w"/>
                <dgm:constr type="rOff" for="ch" forName="picture_2" refType="w" refFor="ch" refForName="picture_1" fact="-1.4363"/>
                <dgm:constr type="ctrY" for="ch" forName="picture_2" refType="h" refFor="ch" refForName="picture_1" fact="0.0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r" for="ch" forName="picture_3" refType="w"/>
                <dgm:constr type="rOff" for="ch" forName="picture_3" refType="w" refFor="ch" refForName="picture_1" fact="-1.2898"/>
                <dgm:constr type="ctrY" for="ch" forName="picture_3" refType="h" refFor="ch" refForName="picture_1" fact="0.227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40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r" for="ch" forName="picture_5" refType="w"/>
                <dgm:constr type="rOff" for="ch" forName="picture_5" refType="w" refFor="ch" refForName="picture_1" fact="-1.21"/>
                <dgm:constr type="ctrY" for="ch" forName="picture_5" refType="h" refFor="ch" refForName="picture_1" fact="0.595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r" for="ch" forName="picture_6" refType="w"/>
                <dgm:constr type="rOff" for="ch" forName="picture_6" refType="w" refFor="ch" refForName="picture_1" fact="-1.2898"/>
                <dgm:constr type="ctrY" for="ch" forName="picture_6" refType="h" refFor="ch" refForName="picture_1" fact="0.773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r" for="ch" forName="picture_7" refType="w"/>
                <dgm:constr type="rOff" for="ch" forName="picture_7" refType="w" refFor="ch" refForName="picture_1" fact="-1.4363"/>
                <dgm:constr type="ctrY" for="ch" forName="picture_7" refType="h" refFor="ch" refForName="picture_1" fact="0.925"/>
                <dgm:constr type="r" for="ch" forName="line_7" refType="ctrX" refFor="ch" refForName="picture_1"/>
                <dgm:constr type="h" for="ch" forName="line_7"/>
                <dgm:constr type="l" for="ch" forName="line_7" refType="ctrX" refFor="ch" refForName="picture_7"/>
                <dgm:constr type="ctrY" for="ch" forName="line_7" refType="ctrY" refFor="ch" refForName="picture_7"/>
                <dgm:constr type="l" for="ch" forName="textparent_7"/>
                <dgm:constr type="h" for="ch" forName="textparent_7" refType="h" refFor="ch" refForName="picture_7"/>
                <dgm:constr type="r" for="ch" forName="textparent_7" refType="l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else>
          </dgm:choose>
        </dgm:else>
      </dgm:choose>
      <dgm:forEach name="wrapper" axis="self" ptType="parTrans">
        <dgm:forEach name="wrapper2" axis="self" ptType="sibTrans" st="2">
          <dgm:forEach name="pictureRepeat" axis="self">
            <dgm:layoutNode name="pictureRepeatNode" styleLbl="alignImgPlace1">
              <dgm:alg type="sp"/>
              <dgm:shape xmlns:r="http://schemas.openxmlformats.org/officeDocument/2006/relationships" type="ellipse" r:blip="" blipPhldr="1">
                <dgm:adjLst/>
              </dgm:shape>
              <dgm:presOf axis="self"/>
            </dgm:layoutNode>
          </dgm:forEach>
        </dgm:forEach>
      </dgm:forEach>
      <dgm:forEach name="Name28" axis="ch" ptType="sibTrans" hideLastTrans="0" cnt="1">
        <dgm:layoutNode name="picture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9" ref="pictureRepeat"/>
        </dgm:layoutNode>
      </dgm:forEach>
      <dgm:forEach name="Name30" axis="ch" ptType="node" cnt="1">
        <dgm:layoutNode name="text_1" styleLbl="node1">
          <dgm:varLst>
            <dgm:bulletEnabled val="1"/>
          </dgm:varLst>
          <dgm:alg type="tx">
            <dgm:param type="txAnchorVert" val="b"/>
            <dgm:param type="txAnchorVertCh" val="b"/>
            <dgm:param type="parTxRTLAlign" val="r"/>
            <dgm:param type="shpTxRTLAlignCh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primFontSz" val="65"/>
            <dgm:constr type="lMarg"/>
            <dgm:constr type="rMarg"/>
            <dgm:constr type="tMarg"/>
            <dgm:constr type="bMarg"/>
          </dgm:constrLst>
          <dgm:ruleLst>
            <dgm:rule type="primFontSz" val="5" fact="NaN" max="NaN"/>
          </dgm:ruleLst>
        </dgm:layoutNode>
      </dgm:forEach>
      <dgm:forEach name="Name31" axis="ch" ptType="sibTrans" hideLastTrans="0" st="2" cnt="1">
        <dgm:layoutNode name="picture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2" ref="pictureRepeat"/>
        </dgm:layoutNode>
      </dgm:forEach>
      <dgm:forEach name="Name33" axis="ch" ptType="node" st="2" cnt="1">
        <dgm:layoutNode name="line_2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2">
          <dgm:choose name="Name34">
            <dgm:if name="Name35" func="var" arg="dir" op="equ" val="norm">
              <dgm:alg type="lin">
                <dgm:param type="horzAlign" val="l"/>
              </dgm:alg>
            </dgm:if>
            <dgm:else name="Name36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2" refType="w"/>
            <dgm:constr type="h" for="ch" forName="text_2" refType="h"/>
          </dgm:constrLst>
          <dgm:presOf/>
          <dgm:layoutNode name="text_2" styleLbl="revTx">
            <dgm:varLst>
              <dgm:bulletEnabled val="1"/>
            </dgm:varLst>
            <dgm:choose name="Name37">
              <dgm:if name="Name38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39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0" axis="ch" ptType="sibTrans" hideLastTrans="0" st="3" cnt="1">
        <dgm:layoutNode name="picture_3">
          <dgm:alg type="sp"/>
          <dgm:shape xmlns:r="http://schemas.openxmlformats.org/officeDocument/2006/relationships" r:blip="">
            <dgm:adjLst/>
          </dgm:shape>
          <dgm:presOf/>
          <dgm:constrLst/>
          <dgm:forEach name="Name41" ref="pictureRepeat"/>
        </dgm:layoutNode>
      </dgm:forEach>
      <dgm:forEach name="Name42" axis="ch" ptType="node" st="3" cnt="1">
        <dgm:layoutNode name="line_3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3">
          <dgm:choose name="Name43">
            <dgm:if name="Name44" func="var" arg="dir" op="equ" val="norm">
              <dgm:alg type="lin">
                <dgm:param type="horzAlign" val="l"/>
              </dgm:alg>
            </dgm:if>
            <dgm:else name="Name45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3" refType="w"/>
            <dgm:constr type="h" for="ch" forName="text_3" refType="h"/>
          </dgm:constrLst>
          <dgm:presOf/>
          <dgm:layoutNode name="text_3" styleLbl="revTx">
            <dgm:varLst>
              <dgm:bulletEnabled val="1"/>
            </dgm:varLst>
            <dgm:choose name="Name46">
              <dgm:if name="Name47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48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9" axis="ch" ptType="sibTrans" hideLastTrans="0" st="4" cnt="1">
        <dgm:layoutNode name="picture_4">
          <dgm:alg type="sp"/>
          <dgm:shape xmlns:r="http://schemas.openxmlformats.org/officeDocument/2006/relationships" r:blip="">
            <dgm:adjLst/>
          </dgm:shape>
          <dgm:presOf/>
          <dgm:constrLst/>
          <dgm:forEach name="Name50" ref="pictureRepeat"/>
        </dgm:layoutNode>
      </dgm:forEach>
      <dgm:forEach name="Name51" axis="ch" ptType="node" st="4" cnt="1">
        <dgm:layoutNode name="line_4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4">
          <dgm:choose name="Name52">
            <dgm:if name="Name53" func="var" arg="dir" op="equ" val="norm">
              <dgm:alg type="lin">
                <dgm:param type="horzAlign" val="l"/>
              </dgm:alg>
            </dgm:if>
            <dgm:else name="Name54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4" refType="w"/>
            <dgm:constr type="h" for="ch" forName="text_4" refType="h"/>
          </dgm:constrLst>
          <dgm:presOf/>
          <dgm:layoutNode name="text_4" styleLbl="revTx">
            <dgm:varLst>
              <dgm:bulletEnabled val="1"/>
            </dgm:varLst>
            <dgm:choose name="Name55">
              <dgm:if name="Name56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57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58" axis="ch" ptType="sibTrans" hideLastTrans="0" st="5" cnt="1">
        <dgm:layoutNode name="picture_5">
          <dgm:alg type="sp"/>
          <dgm:shape xmlns:r="http://schemas.openxmlformats.org/officeDocument/2006/relationships" r:blip="">
            <dgm:adjLst/>
          </dgm:shape>
          <dgm:presOf/>
          <dgm:constrLst/>
          <dgm:forEach name="Name59" ref="pictureRepeat"/>
        </dgm:layoutNode>
      </dgm:forEach>
      <dgm:forEach name="Name60" axis="ch" ptType="node" st="5" cnt="1">
        <dgm:layoutNode name="line_5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5">
          <dgm:choose name="Name61">
            <dgm:if name="Name62" func="var" arg="dir" op="equ" val="norm">
              <dgm:alg type="lin">
                <dgm:param type="horzAlign" val="l"/>
              </dgm:alg>
            </dgm:if>
            <dgm:else name="Name63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5" refType="w"/>
            <dgm:constr type="h" for="ch" forName="text_5" refType="h"/>
          </dgm:constrLst>
          <dgm:presOf/>
          <dgm:layoutNode name="text_5" styleLbl="revTx">
            <dgm:varLst>
              <dgm:bulletEnabled val="1"/>
            </dgm:varLst>
            <dgm:choose name="Name64">
              <dgm:if name="Name65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66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67" axis="ch" ptType="sibTrans" hideLastTrans="0" st="6" cnt="1">
        <dgm:layoutNode name="picture_6">
          <dgm:alg type="sp"/>
          <dgm:shape xmlns:r="http://schemas.openxmlformats.org/officeDocument/2006/relationships" r:blip="">
            <dgm:adjLst/>
          </dgm:shape>
          <dgm:presOf/>
          <dgm:constrLst/>
          <dgm:forEach name="Name68" ref="pictureRepeat"/>
        </dgm:layoutNode>
      </dgm:forEach>
      <dgm:forEach name="Name69" axis="ch" ptType="node" st="6" cnt="1">
        <dgm:layoutNode name="line_6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6">
          <dgm:choose name="Name70">
            <dgm:if name="Name71" func="var" arg="dir" op="equ" val="norm">
              <dgm:alg type="lin">
                <dgm:param type="horzAlign" val="l"/>
              </dgm:alg>
            </dgm:if>
            <dgm:else name="Name72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6" refType="w"/>
            <dgm:constr type="h" for="ch" forName="text_6" refType="h"/>
          </dgm:constrLst>
          <dgm:presOf/>
          <dgm:layoutNode name="text_6" styleLbl="revTx">
            <dgm:varLst>
              <dgm:bulletEnabled val="1"/>
            </dgm:varLst>
            <dgm:choose name="Name73">
              <dgm:if name="Name74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75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76" axis="ch" ptType="sibTrans" hideLastTrans="0" st="7" cnt="1">
        <dgm:layoutNode name="picture_7">
          <dgm:alg type="sp"/>
          <dgm:shape xmlns:r="http://schemas.openxmlformats.org/officeDocument/2006/relationships" r:blip="">
            <dgm:adjLst/>
          </dgm:shape>
          <dgm:presOf/>
          <dgm:constrLst/>
          <dgm:forEach name="Name77" ref="pictureRepeat"/>
        </dgm:layoutNode>
      </dgm:forEach>
      <dgm:forEach name="Name78" axis="ch" ptType="node" st="7" cnt="1">
        <dgm:layoutNode name="line_7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7">
          <dgm:choose name="Name79">
            <dgm:if name="Name80" func="var" arg="dir" op="equ" val="norm">
              <dgm:alg type="lin">
                <dgm:param type="horzAlign" val="l"/>
              </dgm:alg>
            </dgm:if>
            <dgm:else name="Name81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7" refType="w"/>
            <dgm:constr type="h" for="ch" forName="text_7" refType="h"/>
          </dgm:constrLst>
          <dgm:presOf/>
          <dgm:layoutNode name="text_7" styleLbl="revTx">
            <dgm:varLst>
              <dgm:bulletEnabled val="1"/>
            </dgm:varLst>
            <dgm:choose name="Name82">
              <dgm:if name="Name83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84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</dgm:layoutNod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8/layout/AccentedPicture">
  <dgm:title val=""/>
  <dgm:desc val=""/>
  <dgm:catLst>
    <dgm:cat type="picture" pri="1000"/>
    <dgm:cat type="pictureconvert" pri="1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</dgm:varLst>
    <dgm:alg type="composite"/>
    <dgm:shape xmlns:r="http://schemas.openxmlformats.org/officeDocument/2006/relationships" r:blip="">
      <dgm:adjLst/>
    </dgm:shape>
    <dgm:choose name="Name1">
      <dgm:if name="Name2" axis="ch" ptType="node" func="cnt" op="lte" val="1">
        <dgm:constrLst>
          <dgm:constr type="h" for="ch" forName="picture_1" refType="h"/>
          <dgm:constr type="w" for="ch" forName="picture_1" refType="h" refFor="ch" refForName="picture_1" op="equ" fact="0.784"/>
          <dgm:constr type="l" for="ch" forName="picture_1"/>
          <dgm:constr type="t" for="ch" forName="picture_1"/>
          <dgm:constr type="w" for="ch" forName="text_1" refType="w" refFor="ch" refForName="picture_1" fact="0.77"/>
          <dgm:constr type="h" for="ch" forName="text_1" refType="h" refFor="ch" refForName="picture_1" fact="0.6"/>
          <dgm:constr type="l" for="ch" forName="text_1" refType="w" refFor="ch" refForName="picture_1" fact="0.04"/>
          <dgm:constr type="t" for="ch" forName="text_1" refType="h" refFor="ch" refForName="picture_1" fact="0.4"/>
        </dgm:constrLst>
      </dgm:if>
      <dgm:if name="Name3" axis="ch" ptType="node" func="cnt" op="lte" val="5">
        <dgm:choose name="Name4">
          <dgm:if name="Name5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6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if>
      <dgm:else name="Name7">
        <dgm:choose name="Name8">
          <dgm:if name="Name9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10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else>
    </dgm:choose>
    <dgm:forEach name="Name11" axis="ch" ptType="sibTrans" hideLastTrans="0" cnt="1">
      <dgm:layoutNode name="picture_1" styleLbl="bgImgPlace1">
        <dgm:alg type="sp"/>
        <dgm:shape xmlns:r="http://schemas.openxmlformats.org/officeDocument/2006/relationships" type="roundRect" r:blip="" blipPhldr="1">
          <dgm:adjLst/>
        </dgm:shape>
        <dgm:presOf axis="self"/>
      </dgm:layoutNode>
    </dgm:forEach>
    <dgm:forEach name="Name12" axis="ch" ptType="node" cnt="1">
      <dgm:layoutNode name="text_1" styleLbl="node1">
        <dgm:varLst>
          <dgm:bulletEnabled val="1"/>
        </dgm:varLst>
        <dgm:choose name="Name13">
          <dgm:if name="Name14" func="var" arg="dir" op="equ" val="norm">
            <dgm:alg type="tx">
              <dgm:param type="txAnchorVert" val="b"/>
              <dgm:param type="parTxLTRAlign" val="l"/>
              <dgm:param type="shpTxLTRAlignCh" val="l"/>
              <dgm:param type="parTxRTLAlign" val="l"/>
              <dgm:param type="shpTxRTLAlignCh" val="l"/>
            </dgm:alg>
          </dgm:if>
          <dgm:else name="Name15">
            <dgm:alg type="tx">
              <dgm:param type="txAnchorVert" val="b"/>
              <dgm:param type="parTxLTRAlign" val="r"/>
              <dgm:param type="shpTxLTRAlignCh" val="r"/>
              <dgm:param type="parTxRTLAlign" val="r"/>
              <dgm:param type="shpTxRTLAlignCh" val="r"/>
            </dgm:alg>
          </dgm:else>
        </dgm:choose>
        <dgm:shape xmlns:r="http://schemas.openxmlformats.org/officeDocument/2006/relationships" type="rect" r:blip="" hideGeom="1">
          <dgm:adjLst/>
        </dgm:shape>
        <dgm:presOf axis="desOrSelf" ptType="node"/>
        <dgm:constrLst>
          <dgm:constr type="primFontSz" val="65"/>
          <dgm:constr type="lMarg" refType="primFontSz" fact="0.2"/>
          <dgm:constr type="rMarg" refType="primFontSz" fact="0.2"/>
          <dgm:constr type="tMarg" refType="primFontSz" fact="0.2"/>
          <dgm:constr type="bMarg" refType="primFontSz" fact="0.2"/>
        </dgm:constrLst>
        <dgm:ruleLst>
          <dgm:rule type="primFontSz" val="5" fact="NaN" max="NaN"/>
        </dgm:ruleLst>
      </dgm:layoutNode>
    </dgm:forEach>
    <dgm:choose name="Name16">
      <dgm:if name="Name17" axis="ch" ptType="node" func="cnt" op="gte" val="2">
        <dgm:layoutNode name="linV">
          <dgm:choose name="Name18">
            <dgm:if name="Name19" func="var" arg="dir" op="equ" val="norm">
              <dgm:alg type="lin">
                <dgm:param type="linDir" val="fromT"/>
                <dgm:param type="vertAlign" val="t"/>
                <dgm:param type="fallback" val="1D"/>
                <dgm:param type="horzAlign" val="l"/>
                <dgm:param type="nodeHorzAlign" val="l"/>
              </dgm:alg>
            </dgm:if>
            <dgm:else name="Name20">
              <dgm:alg type="lin">
                <dgm:param type="linDir" val="fromT"/>
                <dgm:param type="vertAlign" val="t"/>
                <dgm:param type="fallback" val="1D"/>
                <dgm:param type="horzAlign" val="r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constrLst>
            <dgm:constr type="w" for="ch" forName="spaceV" val="1"/>
            <dgm:constr type="w" for="ch" forName="pair" refType="w" op="equ"/>
            <dgm:constr type="w" for="des" forName="desText" op="equ"/>
            <dgm:constr type="primFontSz" for="des" forName="desText" op="equ" val="65"/>
          </dgm:constrLst>
          <dgm:forEach name="Name21" axis="ch" ptType="node" st="2">
            <dgm:layoutNode name="pair">
              <dgm:alg type="composite"/>
              <dgm:shape xmlns:r="http://schemas.openxmlformats.org/officeDocument/2006/relationships" r:blip="">
                <dgm:adjLst/>
              </dgm:shape>
              <dgm:choose name="Name22">
                <dgm:if name="Name23" func="var" arg="dir" op="equ" val="norm">
                  <dgm:constrLst>
                    <dgm:constr type="userC"/>
                    <dgm:constr type="l" for="ch" forName="spaceH"/>
                    <dgm:constr type="r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l" for="ch" forName="desTextWrapper" refType="r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if>
                <dgm:else name="Name24">
                  <dgm:constrLst>
                    <dgm:constr type="userC"/>
                    <dgm:constr type="r" for="ch" forName="spaceH" refType="w"/>
                    <dgm:constr type="l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r" for="ch" forName="desTextWrapper" refType="l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else>
              </dgm:choose>
              <dgm:layoutNode name="spaceH">
                <dgm:alg type="sp"/>
                <dgm:shape xmlns:r="http://schemas.openxmlformats.org/officeDocument/2006/relationships" type="rect" r:blip="" hideGeom="1">
                  <dgm:adjLst/>
                </dgm:shape>
                <dgm:presOf/>
              </dgm:layoutNode>
              <dgm:layoutNode name="desPictures" styleLbl="alignImgPlace1">
                <dgm:alg type="sp"/>
                <dgm:shape xmlns:r="http://schemas.openxmlformats.org/officeDocument/2006/relationships" type="ellipse" r:blip="" blipPhldr="1">
                  <dgm:adjLst/>
                </dgm:shape>
                <dgm:presOf/>
              </dgm:layoutNode>
              <dgm:layoutNode name="desTextWrapper">
                <dgm:choose name="Name25">
                  <dgm:if name="Name26" func="var" arg="dir" op="equ" val="norm">
                    <dgm:alg type="lin">
                      <dgm:param type="horzAlign" val="l"/>
                    </dgm:alg>
                  </dgm:if>
                  <dgm:else name="Name27">
                    <dgm:alg type="lin">
                      <dgm:param type="horzAlign" val="r"/>
                    </dgm:alg>
                  </dgm:else>
                </dgm:choose>
                <dgm:layoutNode name="desText" styleLbl="revTx">
                  <dgm:varLst>
                    <dgm:bulletEnabled val="1"/>
                  </dgm:varLst>
                  <dgm:choose name="Name28">
                    <dgm:if name="Name29" func="var" arg="dir" op="equ" val="norm">
                      <dgm:alg type="tx">
                        <dgm:param type="parTxLTRAlign" val="l"/>
                        <dgm:param type="shpTxLTRAlignCh" val="l"/>
                        <dgm:param type="parTxRTLAlign" val="r"/>
                        <dgm:param type="shpTxRTLAlignCh" val="r"/>
                      </dgm:alg>
                    </dgm:if>
                    <dgm:else name="Name30">
                      <dgm:alg type="tx">
                        <dgm:param type="parTxLTRAlign" val="r"/>
                        <dgm:param type="shpTxLTRAlignCh" val="r"/>
                        <dgm:param type="parTxRTLAlign" val="r"/>
                        <dgm:param type="shpTxRTLAlignCh" val="r"/>
                      </dgm:alg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onstrLst>
                    <dgm:constr type="userW"/>
                    <dgm:constr type="w" refType="userW" fact="0.1"/>
                    <dgm:constr type="lMarg" refType="primFontSz" fact="0.2"/>
                    <dgm:constr type="rMarg" refType="primFontSz" fact="0.2"/>
                    <dgm:constr type="tMarg" refType="primFontSz" fact="0.1"/>
                    <dgm:constr type="bMarg" refType="primFontSz" fact="0.1"/>
                  </dgm:constrLst>
                  <dgm:ruleLst>
                    <dgm:rule type="w" val="NaN" fact="1" max="NaN"/>
                    <dgm:rule type="primFontSz" val="5" fact="NaN" max="NaN"/>
                  </dgm:ruleLst>
                </dgm:layoutNode>
              </dgm:layoutNode>
            </dgm:layoutNode>
            <dgm:forEach name="Name31" axis="followSib" ptType="sibTrans" cnt="1">
              <dgm:layoutNode name="spaceV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</dgm:forEach>
          </dgm:forEach>
        </dgm:layoutNode>
      </dgm:if>
      <dgm:else name="Name32"/>
    </dgm:choose>
    <dgm:layoutNode name="maxNode">
      <dgm:alg type="lin"/>
      <dgm:shape xmlns:r="http://schemas.openxmlformats.org/officeDocument/2006/relationships" r:blip="">
        <dgm:adjLst/>
      </dgm:shape>
      <dgm:presOf/>
      <dgm:constrLst>
        <dgm:constr type="w" for="ch"/>
        <dgm:constr type="h" for="ch"/>
      </dgm:constrLst>
      <dgm:layoutNode name="Name33">
        <dgm:alg type="sp"/>
        <dgm:shape xmlns:r="http://schemas.openxmlformats.org/officeDocument/2006/relationships" r:blip="">
          <dgm:adjLst/>
        </dgm:shape>
        <dgm:presOf/>
      </dgm:layoutNode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Bassin 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708872"/>
      </a:accent1>
      <a:accent2>
        <a:srgbClr val="CDD84B"/>
      </a:accent2>
      <a:accent3>
        <a:srgbClr val="DD026F"/>
      </a:accent3>
      <a:accent4>
        <a:srgbClr val="B4222F"/>
      </a:accent4>
      <a:accent5>
        <a:srgbClr val="F1B372"/>
      </a:accent5>
      <a:accent6>
        <a:srgbClr val="63A7DA"/>
      </a:accent6>
      <a:hlink>
        <a:srgbClr val="63A7DA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D875F2FE1E1541A615D62D0910EB50" ma:contentTypeVersion="11" ma:contentTypeDescription="Crée un document." ma:contentTypeScope="" ma:versionID="738b9a67a62cc5db1a82c3b418deecc3">
  <xsd:schema xmlns:xsd="http://www.w3.org/2001/XMLSchema" xmlns:xs="http://www.w3.org/2001/XMLSchema" xmlns:p="http://schemas.microsoft.com/office/2006/metadata/properties" xmlns:ns2="85d816c3-b208-464c-adcf-149322fbddc7" targetNamespace="http://schemas.microsoft.com/office/2006/metadata/properties" ma:root="true" ma:fieldsID="4dcbb5e436a9b4a7e5c236df34dfc950" ns2:_="">
    <xsd:import namespace="85d816c3-b208-464c-adcf-149322fbddc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d816c3-b208-464c-adcf-149322fbddc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55F6410-A35D-4053-9B9C-E77ABA88CA0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0FCD27F-D429-4FD7-8DD4-7998D8FD366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77F1977-EB14-4DE0-8DA8-085997F2C2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d816c3-b208-464c-adcf-149322fbddc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E079753-3749-4A1F-9C00-14CEAD20BCA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 d’entreprise de technologie (dépliant, grand format)</Template>
  <TotalTime>32</TotalTime>
  <Pages>2</Pages>
  <Words>25</Words>
  <Characters>204</Characters>
  <Application>Microsoft Office Word</Application>
  <DocSecurity>0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KACIMI Farida</dc:creator>
  <cp:keywords/>
  <dc:description/>
  <cp:lastModifiedBy>CANNUYER Géraldine</cp:lastModifiedBy>
  <cp:revision>21</cp:revision>
  <cp:lastPrinted>2021-12-24T10:51:00Z</cp:lastPrinted>
  <dcterms:created xsi:type="dcterms:W3CDTF">2022-02-04T13:21:00Z</dcterms:created>
  <dcterms:modified xsi:type="dcterms:W3CDTF">2022-03-01T14:22:00Z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0x0101009BD875F2FE1E1541A615D62D0910EB50</vt:lpwstr>
  </property>
</Properties>
</file>