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6224" behindDoc="0" locked="0" layoutInCell="1" allowOverlap="1" wp14:anchorId="5E1B55C5" wp14:editId="1D52D203">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5200" behindDoc="0" locked="0" layoutInCell="1" allowOverlap="1" wp14:anchorId="7E904A01" wp14:editId="0D4F766A">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A8CD223" id="Groupe 50" o:spid="_x0000_s1026" style="position:absolute;margin-left:12pt;margin-top:-29.3pt;width:118.95pt;height:756pt;z-index:25163264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8272" behindDoc="0" locked="0" layoutInCell="1" allowOverlap="1" wp14:anchorId="01EEE829" wp14:editId="3C7E724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DF843" id="Rectangle 5" o:spid="_x0000_s1026" style="position:absolute;margin-left:175.2pt;margin-top:-20.3pt;width:78.5pt;height:9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9056" behindDoc="0" locked="0" layoutInCell="1" allowOverlap="1" wp14:anchorId="525C153A" wp14:editId="59F23F31">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C0590" id="Forme libre 33" o:spid="_x0000_s1026" style="position:absolute;margin-left:-32pt;margin-top:-21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4176" behindDoc="0" locked="0" layoutInCell="1" allowOverlap="1" wp14:anchorId="7BE4522A" wp14:editId="3D6F2640">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BBC7093" id="Groupe 49" o:spid="_x0000_s1026" style="position:absolute;margin-left:1059.05pt;margin-top:-14.25pt;width:107.8pt;height:756pt;z-index:25163161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3152" behindDoc="0" locked="0" layoutInCell="1" allowOverlap="1" wp14:anchorId="73BCD8C1" wp14:editId="6C1B2ADB">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E38B6" id="Forme libre 25" o:spid="_x0000_s1026" style="position:absolute;margin-left:1064.75pt;margin-top:18pt;width:123.2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616AB87" w:rsidR="00902688" w:rsidRDefault="00AC6E7D" w:rsidP="00F576BD">
      <w:pPr>
        <w:rPr>
          <w:noProof/>
          <w:lang w:bidi="fr-FR"/>
        </w:rPr>
      </w:pPr>
      <w:r>
        <w:rPr>
          <w:noProof/>
        </w:rPr>
        <mc:AlternateContent>
          <mc:Choice Requires="wps">
            <w:drawing>
              <wp:anchor distT="0" distB="0" distL="114300" distR="114300" simplePos="0" relativeHeight="251687424" behindDoc="0" locked="0" layoutInCell="1" allowOverlap="1" wp14:anchorId="4EBF24F8" wp14:editId="2C8A7247">
                <wp:simplePos x="0" y="0"/>
                <wp:positionH relativeFrom="column">
                  <wp:posOffset>9338733</wp:posOffset>
                </wp:positionH>
                <wp:positionV relativeFrom="paragraph">
                  <wp:posOffset>4544483</wp:posOffset>
                </wp:positionV>
                <wp:extent cx="2582334" cy="423334"/>
                <wp:effectExtent l="0" t="0" r="27940" b="15240"/>
                <wp:wrapNone/>
                <wp:docPr id="162" name="Zone de texte 162"/>
                <wp:cNvGraphicFramePr/>
                <a:graphic xmlns:a="http://schemas.openxmlformats.org/drawingml/2006/main">
                  <a:graphicData uri="http://schemas.microsoft.com/office/word/2010/wordprocessingShape">
                    <wps:wsp>
                      <wps:cNvSpPr txBox="1"/>
                      <wps:spPr>
                        <a:xfrm>
                          <a:off x="0" y="0"/>
                          <a:ext cx="2582334" cy="423334"/>
                        </a:xfrm>
                        <a:prstGeom prst="rect">
                          <a:avLst/>
                        </a:prstGeom>
                        <a:solidFill>
                          <a:schemeClr val="accent5">
                            <a:lumMod val="20000"/>
                            <a:lumOff val="80000"/>
                          </a:schemeClr>
                        </a:solidFill>
                        <a:ln w="6350">
                          <a:solidFill>
                            <a:prstClr val="black"/>
                          </a:solidFill>
                        </a:ln>
                      </wps:spPr>
                      <wps:txbx>
                        <w:txbxContent>
                          <w:p w14:paraId="3A23D314" w14:textId="52B9D9BC" w:rsidR="00AC6E7D" w:rsidRPr="00AC6E7D" w:rsidRDefault="00AC6E7D" w:rsidP="00AC6E7D">
                            <w:pPr>
                              <w:jc w:val="center"/>
                              <w:rPr>
                                <w:rFonts w:asciiTheme="minorHAnsi" w:hAnsiTheme="minorHAnsi" w:cstheme="minorHAnsi"/>
                                <w:sz w:val="24"/>
                                <w:szCs w:val="24"/>
                                <w:lang w:val="fr-BE"/>
                              </w:rPr>
                            </w:pPr>
                            <w:r w:rsidRPr="00AC6E7D">
                              <w:rPr>
                                <w:rFonts w:asciiTheme="minorHAnsi" w:hAnsiTheme="minorHAnsi" w:cstheme="minorHAnsi"/>
                                <w:sz w:val="24"/>
                                <w:szCs w:val="24"/>
                                <w:lang w:val="fr-BE"/>
                              </w:rPr>
                              <w:t>Pas de filières sur le territoire en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F24F8" id="Zone de texte 162" o:spid="_x0000_s1027" type="#_x0000_t202" style="position:absolute;margin-left:735.35pt;margin-top:357.85pt;width:203.35pt;height:33.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" fillcolor="#fcefe2 [664]" strokeweight=".5pt">
                <v:textbox>
                  <w:txbxContent>
                    <w:p w14:paraId="3A23D314" w14:textId="52B9D9BC" w:rsidR="00AC6E7D" w:rsidRPr="00AC6E7D" w:rsidRDefault="00AC6E7D" w:rsidP="00AC6E7D">
                      <w:pPr>
                        <w:jc w:val="center"/>
                        <w:rPr>
                          <w:rFonts w:asciiTheme="minorHAnsi" w:hAnsiTheme="minorHAnsi" w:cstheme="minorHAnsi"/>
                          <w:sz w:val="24"/>
                          <w:szCs w:val="24"/>
                          <w:lang w:val="fr-BE"/>
                        </w:rPr>
                      </w:pPr>
                      <w:r w:rsidRPr="00AC6E7D">
                        <w:rPr>
                          <w:rFonts w:asciiTheme="minorHAnsi" w:hAnsiTheme="minorHAnsi" w:cstheme="minorHAnsi"/>
                          <w:sz w:val="24"/>
                          <w:szCs w:val="24"/>
                          <w:lang w:val="fr-BE"/>
                        </w:rPr>
                        <w:t>Pas de filières sur le territoire en 2021</w:t>
                      </w:r>
                    </w:p>
                  </w:txbxContent>
                </v:textbox>
              </v:shape>
            </w:pict>
          </mc:Fallback>
        </mc:AlternateContent>
      </w:r>
      <w:r w:rsidR="004E69C1">
        <w:rPr>
          <w:noProof/>
        </w:rPr>
        <w:drawing>
          <wp:anchor distT="0" distB="0" distL="114300" distR="114300" simplePos="0" relativeHeight="251662848" behindDoc="0" locked="0" layoutInCell="1" allowOverlap="1" wp14:anchorId="631B8ED0" wp14:editId="1719A07A">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55680" behindDoc="0" locked="0" layoutInCell="1" allowOverlap="1" wp14:anchorId="6848E422" wp14:editId="5577D84D">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54DB4D"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41365E">
        <w:rPr>
          <w:noProof/>
          <w:color w:val="auto"/>
          <w:kern w:val="0"/>
          <w:sz w:val="24"/>
          <w:szCs w:val="24"/>
          <w:lang w:bidi="fr-FR"/>
        </w:rPr>
        <mc:AlternateContent>
          <mc:Choice Requires="wps">
            <w:drawing>
              <wp:anchor distT="0" distB="0" distL="114300" distR="114300" simplePos="0" relativeHeight="251637248" behindDoc="0" locked="0" layoutInCell="1" allowOverlap="1" wp14:anchorId="38B36D2C" wp14:editId="71B1EBD8">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1DE64EC3"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F110</w:t>
                            </w:r>
                            <w:r w:rsidR="00613B88">
                              <w:rPr>
                                <w:rFonts w:ascii="Arial" w:hAnsi="Arial" w:cs="Arial"/>
                                <w:b/>
                                <w:bCs/>
                                <w:color w:val="63A7DA"/>
                                <w:sz w:val="40"/>
                                <w:szCs w:val="40"/>
                              </w:rPr>
                              <w:t>8</w:t>
                            </w:r>
                            <w:r>
                              <w:rPr>
                                <w:rFonts w:ascii="Arial" w:hAnsi="Arial" w:cs="Arial"/>
                                <w:b/>
                                <w:bCs/>
                                <w:color w:val="63A7DA"/>
                                <w:sz w:val="40"/>
                                <w:szCs w:val="40"/>
                              </w:rPr>
                              <w:t xml:space="preserve"> – </w:t>
                            </w:r>
                            <w:r w:rsidR="00164DC3">
                              <w:rPr>
                                <w:rFonts w:ascii="Arial" w:hAnsi="Arial" w:cs="Arial"/>
                                <w:b/>
                                <w:bCs/>
                                <w:color w:val="63A7DA"/>
                                <w:sz w:val="40"/>
                                <w:szCs w:val="40"/>
                              </w:rPr>
                              <w:t xml:space="preserve">Chef de </w:t>
                            </w:r>
                            <w:proofErr w:type="spellStart"/>
                            <w:r w:rsidR="00164DC3">
                              <w:rPr>
                                <w:rFonts w:ascii="Arial" w:hAnsi="Arial" w:cs="Arial"/>
                                <w:b/>
                                <w:bCs/>
                                <w:color w:val="63A7DA"/>
                                <w:sz w:val="40"/>
                                <w:szCs w:val="40"/>
                              </w:rPr>
                              <w:t>chantier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288.75pt;margin-top:53pt;width:606pt;height:1in;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1DE64EC3"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F110</w:t>
                      </w:r>
                      <w:r w:rsidR="00613B88">
                        <w:rPr>
                          <w:rFonts w:ascii="Arial" w:hAnsi="Arial" w:cs="Arial"/>
                          <w:b/>
                          <w:bCs/>
                          <w:color w:val="63A7DA"/>
                          <w:sz w:val="40"/>
                          <w:szCs w:val="40"/>
                        </w:rPr>
                        <w:t>8</w:t>
                      </w:r>
                      <w:r>
                        <w:rPr>
                          <w:rFonts w:ascii="Arial" w:hAnsi="Arial" w:cs="Arial"/>
                          <w:b/>
                          <w:bCs/>
                          <w:color w:val="63A7DA"/>
                          <w:sz w:val="40"/>
                          <w:szCs w:val="40"/>
                        </w:rPr>
                        <w:t xml:space="preserve"> – </w:t>
                      </w:r>
                      <w:r w:rsidR="00164DC3">
                        <w:rPr>
                          <w:rFonts w:ascii="Arial" w:hAnsi="Arial" w:cs="Arial"/>
                          <w:b/>
                          <w:bCs/>
                          <w:color w:val="63A7DA"/>
                          <w:sz w:val="40"/>
                          <w:szCs w:val="40"/>
                        </w:rPr>
                        <w:t xml:space="preserve">Chef de </w:t>
                      </w:r>
                      <w:proofErr w:type="spellStart"/>
                      <w:r w:rsidR="00164DC3">
                        <w:rPr>
                          <w:rFonts w:ascii="Arial" w:hAnsi="Arial" w:cs="Arial"/>
                          <w:b/>
                          <w:bCs/>
                          <w:color w:val="63A7DA"/>
                          <w:sz w:val="40"/>
                          <w:szCs w:val="40"/>
                        </w:rPr>
                        <w:t>chantier</w:t>
                      </w:r>
                      <w:proofErr w:type="spellEnd"/>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60800" behindDoc="0" locked="0" layoutInCell="1" allowOverlap="1" wp14:anchorId="01FFDBEF" wp14:editId="51B1B08F">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86BEE" id="Rectangle 41" o:spid="_x0000_s1026" style="position:absolute;margin-left:636pt;margin-top:243.25pt;width:402.5pt;height:270.4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856D5A">
        <w:rPr>
          <w:noProof/>
          <w:lang w:bidi="fr-FR"/>
        </w:rPr>
        <mc:AlternateContent>
          <mc:Choice Requires="wps">
            <w:drawing>
              <wp:anchor distT="0" distB="0" distL="114300" distR="114300" simplePos="0" relativeHeight="251644416" behindDoc="0" locked="0" layoutInCell="1" allowOverlap="1" wp14:anchorId="6CB6C4B8" wp14:editId="7D322FAD">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64199E9B" w:rsidR="004D161A" w:rsidRPr="00B55B0E" w:rsidRDefault="00BC25D7">
                            <w:pPr>
                              <w:rPr>
                                <w:rFonts w:asciiTheme="minorHAnsi" w:hAnsiTheme="minorHAnsi" w:cstheme="minorHAnsi"/>
                                <w:color w:val="63A7DA" w:themeColor="accent6"/>
                                <w:sz w:val="22"/>
                                <w:szCs w:val="22"/>
                              </w:rPr>
                            </w:pPr>
                            <w:r w:rsidRPr="00BC25D7">
                              <w:rPr>
                                <w:rFonts w:asciiTheme="minorHAnsi" w:hAnsiTheme="minorHAnsi" w:cstheme="minorHAnsi"/>
                                <w:color w:val="63A7DA" w:themeColor="accent6"/>
                                <w:sz w:val="22"/>
                                <w:szCs w:val="22"/>
                              </w:rPr>
                              <w:t>Le chef de chantier fait partie de la liste 2021 des métiers en pénurie et il n’y a pas d’offre de formation sur le territoire. Celle-ci pourrait être développée au niveau des filières pour adultes en y intégrant les enjeux de la transition écologique (</w:t>
                            </w:r>
                            <w:proofErr w:type="spellStart"/>
                            <w:r w:rsidRPr="00BC25D7">
                              <w:rPr>
                                <w:rFonts w:asciiTheme="minorHAnsi" w:hAnsiTheme="minorHAnsi" w:cstheme="minorHAnsi"/>
                                <w:color w:val="63A7DA" w:themeColor="accent6"/>
                                <w:sz w:val="22"/>
                                <w:szCs w:val="22"/>
                              </w:rPr>
                              <w:t>upcycling</w:t>
                            </w:r>
                            <w:proofErr w:type="spellEnd"/>
                            <w:r w:rsidRPr="00BC25D7">
                              <w:rPr>
                                <w:rFonts w:asciiTheme="minorHAnsi" w:hAnsiTheme="minorHAnsi" w:cstheme="minorHAnsi"/>
                                <w:color w:val="63A7DA" w:themeColor="accent6"/>
                                <w:sz w:val="22"/>
                                <w:szCs w:val="22"/>
                              </w:rPr>
                              <w:t>, durabilité, adaptabilité, …) et de la transition numérique dont notamment les outils collaboratifs de gestion de chantier (mobilité, partage de l’information via les réseaux, gestion des outils collaboratifs, …) pour lesquels il existe un déficit de maîtrise des compétences dans le secteur.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mJ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8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HhnmYlMAgAAigQAAA4AAAAAAAAAAAAAAAAALgIAAGRycy9lMm9Eb2MueG1sUEsBAi0AFAAG&#10;AAgAAAAhAA7eh7TjAAAADAEAAA8AAAAAAAAAAAAAAAAApgQAAGRycy9kb3ducmV2LnhtbFBLBQYA&#10;AAAABAAEAPMAAAC2BQAAAAA=&#10;" fillcolor="white [3201]" stroked="f" strokeweight=".5pt">
                <v:textbox>
                  <w:txbxContent>
                    <w:p w14:paraId="03031E02" w14:textId="64199E9B" w:rsidR="004D161A" w:rsidRPr="00B55B0E" w:rsidRDefault="00BC25D7">
                      <w:pPr>
                        <w:rPr>
                          <w:rFonts w:asciiTheme="minorHAnsi" w:hAnsiTheme="minorHAnsi" w:cstheme="minorHAnsi"/>
                          <w:color w:val="63A7DA" w:themeColor="accent6"/>
                          <w:sz w:val="22"/>
                          <w:szCs w:val="22"/>
                        </w:rPr>
                      </w:pPr>
                      <w:r w:rsidRPr="00BC25D7">
                        <w:rPr>
                          <w:rFonts w:asciiTheme="minorHAnsi" w:hAnsiTheme="minorHAnsi" w:cstheme="minorHAnsi"/>
                          <w:color w:val="63A7DA" w:themeColor="accent6"/>
                          <w:sz w:val="22"/>
                          <w:szCs w:val="22"/>
                        </w:rPr>
                        <w:t>Le chef de chantier fait partie de la liste 2021 des métiers en pénurie et il n’y a pas d’offre de formation sur le territoire. Celle-ci pourrait être développée au niveau des filières pour adultes en y intégrant les enjeux de la transition écologique (</w:t>
                      </w:r>
                      <w:proofErr w:type="spellStart"/>
                      <w:r w:rsidRPr="00BC25D7">
                        <w:rPr>
                          <w:rFonts w:asciiTheme="minorHAnsi" w:hAnsiTheme="minorHAnsi" w:cstheme="minorHAnsi"/>
                          <w:color w:val="63A7DA" w:themeColor="accent6"/>
                          <w:sz w:val="22"/>
                          <w:szCs w:val="22"/>
                        </w:rPr>
                        <w:t>upcycling</w:t>
                      </w:r>
                      <w:proofErr w:type="spellEnd"/>
                      <w:r w:rsidRPr="00BC25D7">
                        <w:rPr>
                          <w:rFonts w:asciiTheme="minorHAnsi" w:hAnsiTheme="minorHAnsi" w:cstheme="minorHAnsi"/>
                          <w:color w:val="63A7DA" w:themeColor="accent6"/>
                          <w:sz w:val="22"/>
                          <w:szCs w:val="22"/>
                        </w:rPr>
                        <w:t>, durabilité, adaptabilité, …) et de la transition numérique dont notamment les outils collaboratifs de gestion de chantier (mobilité, partage de l’information via les réseaux, gestion des outils collaboratifs, …) pour lesquels il existe un déficit de maîtrise des compétences dans le secteur.</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39296" behindDoc="0" locked="0" layoutInCell="1" allowOverlap="1" wp14:anchorId="3F1E436D" wp14:editId="6E6D7C7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qf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RSKnz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0560" behindDoc="0" locked="0" layoutInCell="1" allowOverlap="1" wp14:anchorId="5E64AFE9" wp14:editId="794D228B">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55ACE7EE" w14:textId="0E5FA5E3"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Ds&#10;aQggSgIAAIsEAAAOAAAAAAAAAAAAAAAAAC4CAABkcnMvZTJvRG9jLnhtbFBLAQItABQABgAIAAAA&#10;IQDrtWau4AAAAA8BAAAPAAAAAAAAAAAAAAAAAKQEAABkcnMvZG93bnJldi54bWxQSwUGAAAAAAQA&#10;BADzAAAAsQUAAAAA&#10;" fillcolor="white [3201]" stroked="f" strokeweight=".5pt">
                <v:textbox>
                  <w:txbxContent>
                    <w:p w14:paraId="55ACE7EE" w14:textId="0E5FA5E3"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8032" behindDoc="0" locked="0" layoutInCell="1" allowOverlap="1" wp14:anchorId="759E37EC" wp14:editId="1F33209D">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2" type="#_x0000_t202" style="position:absolute;margin-left:747.2pt;margin-top:521.8pt;width:264.4pt;height:34.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wbNw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2128" behindDoc="0" locked="0" layoutInCell="1" allowOverlap="1" wp14:anchorId="0A455BD4" wp14:editId="0776F317">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3" style="position:absolute;margin-left:374.15pt;margin-top:402.95pt;width:42.85pt;height:50.6pt;flip:x;z-index:25162956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">
                <v:oval id="Ellipse 143" o:spid="_x0000_s103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5"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1104" behindDoc="0" locked="0" layoutInCell="1" allowOverlap="1" wp14:anchorId="71AA49BE" wp14:editId="79587AD7">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6" style="position:absolute;margin-left:255.5pt;margin-top:421.5pt;width:44.95pt;height:34pt;z-index:25162649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B/UWs0VAMAAPsIAAAOAAAAAAAA&#10;AAAAAAAAAC4CAABkcnMvZTJvRG9jLnhtbFBLAQItABQABgAIAAAAIQDZ8wBc4QAAAAsBAAAPAAAA&#10;AAAAAAAAAAAAAK4FAABkcnMvZG93bnJldi54bWxQSwUGAAAAAAQABADzAAAAvAYAAAAA&#10;">
                <v:oval id="Ellipse 140" o:spid="_x0000_s103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8"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6400" behindDoc="0" locked="0" layoutInCell="1" allowOverlap="1" wp14:anchorId="27A47926" wp14:editId="526D80DE">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9"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bBf+9D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2608" behindDoc="0" locked="0" layoutInCell="1" allowOverlap="1" wp14:anchorId="1932ED54" wp14:editId="4DF59ABE">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8">
                              <a:extLst>
                                <a:ext uri="{96DAC541-7B7A-43D3-8B79-37D633B846F1}">
                                  <asvg:svgBlip xmlns:asvg="http://schemas.microsoft.com/office/drawing/2016/SVG/main" r:embed="rId1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0" style="position:absolute;margin-left:611.2pt;margin-top:158.45pt;width:467.7pt;height:80.3pt;z-index:25165004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ejN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sZr6HydzqKRsXv9xUnk+YHuvcjZo/HL+Rhl1CXsahXkAFLFYTgG2RmSHhA2X&#10;hXwKFxxM2HEeRd9aNi8hQw9VM767eyiUXge30CO3dbAYbriXolh3jGt7ZZcMKmj4XqDqplegiDPW&#10;LTEDyfcrl4SUlkwXNbpcQgrZ5aNxALizb9bP3PRjFt8mN8GnEVvA2c84+O1lv22K9d3HpvN/AQ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9ejN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1"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2"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3"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4"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5"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0" o:title="" recolor="t" rotate="t" type="frame"/>
                </v:rect>
              </v:group>
            </w:pict>
          </mc:Fallback>
        </mc:AlternateContent>
      </w:r>
      <w:r w:rsidR="00E8470E">
        <w:rPr>
          <w:noProof/>
          <w:lang w:bidi="fr-FR"/>
        </w:rPr>
        <mc:AlternateContent>
          <mc:Choice Requires="wps">
            <w:drawing>
              <wp:anchor distT="0" distB="0" distL="114300" distR="114300" simplePos="0" relativeHeight="251685376" behindDoc="0" locked="0" layoutInCell="1" allowOverlap="1" wp14:anchorId="015156C8" wp14:editId="623E398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6"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FTR+n0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6464" behindDoc="0" locked="0" layoutInCell="1" allowOverlap="1" wp14:anchorId="03F92E38" wp14:editId="0832977D">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2C4C371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166A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7" style="position:absolute;margin-left:96.25pt;margin-top:161.85pt;width:467.7pt;height:79.4pt;z-index:25164646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2C4C371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166A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4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1280" behindDoc="0" locked="0" layoutInCell="1" allowOverlap="1" wp14:anchorId="2A4402D7" wp14:editId="17EA51E8">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0"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GmMQ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0+zbeh/IDxLPUqcUauKjTxIJx/FhayQN+Qun/CUdSEYjRYnJVkf/3NH/LBFqKctZBZxt3P&#10;nbCKs/qbBo834+k06DJeppefJ7jY88jmPKJ3zR1ByWM8KiOjGfJ9fTQLS80rXsQyVEVIaInaGfdH&#10;88734seLkmq5jElQohH+Qa+NDNBhrWHFL92rsGbgIWjhkY6CFLN3dPS5PSHLnaeiilyFRfdbHfYP&#10;FUe2hxcXnsn5PWa9/S8sfgM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O+fYaY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4112" behindDoc="0" locked="0" layoutInCell="1" allowOverlap="1" wp14:anchorId="470B2FA0" wp14:editId="1354ED4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1"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RrclTwMAAPUIAAAOAAAAAAAAAAAA&#10;AAAAAC4CAABkcnMvZTJvRG9jLnhtbFBLAQItABQABgAIAAAAIQC3EFLx4wAAAA0BAAAPAAAAAAAA&#10;AAAAAAAAAKkFAABkcnMvZG93bnJldi54bWxQSwUGAAAAAAQABADzAAAAuQYAAAAA&#10;">
                <v:oval id="Ellipse 17" o:spid="_x0000_s105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3"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3C206968">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4"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CFeg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">
                <v:oval id="Ellipse 29" o:spid="_x0000_s105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6"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016" behindDoc="0" locked="0" layoutInCell="1" allowOverlap="1" wp14:anchorId="615BCBE5" wp14:editId="42788AB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6C7CDD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64DC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7" type="#_x0000_t202" style="position:absolute;margin-left:244pt;margin-top:656.5pt;width:325pt;height:8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56C7CDD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64DC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51584" behindDoc="0" locked="0" layoutInCell="1" allowOverlap="1" wp14:anchorId="5C753A8E" wp14:editId="256EFA82">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45829E30" w:rsidR="00A72224" w:rsidRPr="00164DC3" w:rsidRDefault="00164DC3" w:rsidP="00D80D05">
                            <w:pPr>
                              <w:jc w:val="center"/>
                              <w:rPr>
                                <w:rFonts w:ascii="Calibri" w:hAnsi="Calibri" w:cs="Calibri"/>
                                <w:color w:val="FFFFFF"/>
                                <w:sz w:val="96"/>
                                <w:szCs w:val="96"/>
                                <w:lang w:val="fr-BE"/>
                              </w:rPr>
                            </w:pPr>
                            <w:r>
                              <w:rPr>
                                <w:rFonts w:ascii="Calibri" w:hAnsi="Calibri" w:cs="Calibri"/>
                                <w:color w:val="FFFFFF"/>
                                <w:sz w:val="44"/>
                                <w:szCs w:val="44"/>
                                <w:lang w:val="fr-BE"/>
                              </w:rPr>
                              <w:t>Chef de chantier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58" style="position:absolute;margin-left:116.6pt;margin-top:501.7pt;width:182.95pt;height:47.1pt;rotation:-90;z-index:251651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XqOUdn4C&#10;AADwBAAADgAAAAAAAAAAAAAAAAAuAgAAZHJzL2Uyb0RvYy54bWxQSwECLQAUAAYACAAAACEAETuH&#10;SuAAAAAMAQAADwAAAAAAAAAAAAAAAADYBAAAZHJzL2Rvd25yZXYueG1sUEsFBgAAAAAEAAQA8wAA&#10;AOUFAAAAAA==&#10;" fillcolor="#63a7da" stroked="f" strokeweight="1pt">
                <v:textbox>
                  <w:txbxContent>
                    <w:p w14:paraId="06F157E7" w14:textId="45829E30" w:rsidR="00A72224" w:rsidRPr="00164DC3" w:rsidRDefault="00164DC3" w:rsidP="00D80D05">
                      <w:pPr>
                        <w:jc w:val="center"/>
                        <w:rPr>
                          <w:rFonts w:ascii="Calibri" w:hAnsi="Calibri" w:cs="Calibri"/>
                          <w:color w:val="FFFFFF"/>
                          <w:sz w:val="96"/>
                          <w:szCs w:val="96"/>
                          <w:lang w:val="fr-BE"/>
                        </w:rPr>
                      </w:pPr>
                      <w:r>
                        <w:rPr>
                          <w:rFonts w:ascii="Calibri" w:hAnsi="Calibri" w:cs="Calibri"/>
                          <w:color w:val="FFFFFF"/>
                          <w:sz w:val="44"/>
                          <w:szCs w:val="44"/>
                          <w:lang w:val="fr-BE"/>
                        </w:rPr>
                        <w:t>Chef de chantier</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8512" behindDoc="0" locked="0" layoutInCell="1" allowOverlap="1" wp14:anchorId="0F8AEA63" wp14:editId="2D8D0726">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EFB71CD">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LezZ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EFB71CD">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0" r:qs="rId31" r:cs="rId32"/>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1657FFF1">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9C8F1"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66E869B"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90290C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4A3C16">
              <w:rPr>
                <w:b/>
                <w:color w:val="63A7DA"/>
                <w:kern w:val="0"/>
                <w:szCs w:val="24"/>
              </w:rPr>
              <w:t>139</w:t>
            </w:r>
            <w:r w:rsidRPr="002D374E">
              <w:rPr>
                <w:b/>
                <w:color w:val="63A7DA"/>
                <w:kern w:val="0"/>
                <w:szCs w:val="24"/>
              </w:rPr>
              <w:t xml:space="preserve"> DEI</w:t>
            </w:r>
            <w:r w:rsidRPr="002D374E">
              <w:rPr>
                <w:b/>
                <w:color w:val="63A7DA"/>
                <w:kern w:val="0"/>
                <w:szCs w:val="24"/>
                <w:vertAlign w:val="superscript"/>
              </w:rPr>
              <w:footnoteRef/>
            </w:r>
          </w:p>
          <w:p w14:paraId="4EB1CB03" w14:textId="009F5B23" w:rsidR="004E11B5" w:rsidRPr="002D374E" w:rsidRDefault="004E11B5" w:rsidP="00047F40">
            <w:pPr>
              <w:spacing w:after="160" w:line="259" w:lineRule="auto"/>
              <w:ind w:firstLine="602"/>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4A3C16">
              <w:rPr>
                <w:color w:val="63A7DA"/>
                <w:kern w:val="0"/>
                <w:szCs w:val="24"/>
              </w:rPr>
              <w:t>Chef de chantier du BTP</w:t>
            </w:r>
          </w:p>
        </w:tc>
      </w:tr>
      <w:tr w:rsidR="002D374E" w:rsidRPr="002D374E" w14:paraId="10653164" w14:textId="77777777" w:rsidTr="00A41966">
        <w:tc>
          <w:tcPr>
            <w:tcW w:w="4335" w:type="dxa"/>
            <w:vAlign w:val="center"/>
          </w:tcPr>
          <w:p w14:paraId="67292E82" w14:textId="3C7E4083"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279D08F">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4A3C16">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642A76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6F44AD6A">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407F509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026F57DC">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048A44AE">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47796BB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1825B47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79893336">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F7E93BC">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55F6432D">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32286FC7" w14:textId="527DBDC0"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6A13B6">
              <w:rPr>
                <w:b/>
                <w:noProof/>
                <w:color w:val="63A7DA"/>
                <w:kern w:val="0"/>
                <w:szCs w:val="24"/>
              </w:rPr>
              <w:t>Moins de 1</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5ADF3EF7" w:rsidR="003A2DA2" w:rsidRPr="00B2027D" w:rsidRDefault="001D3F07" w:rsidP="00092369">
      <w:pPr>
        <w:ind w:left="720" w:hanging="720"/>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7A370EC4">
                <wp:simplePos x="0" y="0"/>
                <wp:positionH relativeFrom="margin">
                  <wp:posOffset>14183770</wp:posOffset>
                </wp:positionH>
                <wp:positionV relativeFrom="paragraph">
                  <wp:posOffset>7481695</wp:posOffset>
                </wp:positionV>
                <wp:extent cx="438701"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701" cy="398145"/>
                        </a:xfrm>
                        <a:prstGeom prst="rect">
                          <a:avLst/>
                        </a:prstGeom>
                        <a:blipFill>
                          <a:blip r:embed="rId48">
                            <a:extLst>
                              <a:ext uri="{96DAC541-7B7A-43D3-8B79-37D633B846F1}">
                                <asvg:svgBlip xmlns:asvg="http://schemas.microsoft.com/office/drawing/2016/SVG/main" r:embed="rId49"/>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0" style="position:absolute;left:0;text-align:left;margin-left:1116.85pt;margin-top:589.1pt;width:34.55pt;height:3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" stroked="f" strokeweight="1pt">
                <v:fill r:id="rId50"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B56FAE">
        <w:rPr>
          <w:noProof/>
          <w:lang w:bidi="fr-FR"/>
        </w:rPr>
        <mc:AlternateContent>
          <mc:Choice Requires="wpg">
            <w:drawing>
              <wp:anchor distT="0" distB="0" distL="114300" distR="114300" simplePos="0" relativeHeight="251664896" behindDoc="0" locked="0" layoutInCell="1" allowOverlap="1" wp14:anchorId="0C543E54" wp14:editId="4CB1DE66">
                <wp:simplePos x="0" y="0"/>
                <wp:positionH relativeFrom="column">
                  <wp:posOffset>1744133</wp:posOffset>
                </wp:positionH>
                <wp:positionV relativeFrom="paragraph">
                  <wp:posOffset>8644467</wp:posOffset>
                </wp:positionV>
                <wp:extent cx="2635492" cy="926465"/>
                <wp:effectExtent l="0" t="0" r="0" b="6985"/>
                <wp:wrapNone/>
                <wp:docPr id="20" name="Groupe 20"/>
                <wp:cNvGraphicFramePr/>
                <a:graphic xmlns:a="http://schemas.openxmlformats.org/drawingml/2006/main">
                  <a:graphicData uri="http://schemas.microsoft.com/office/word/2010/wordprocessingGroup">
                    <wpg:wgp>
                      <wpg:cNvGrpSpPr/>
                      <wpg:grpSpPr>
                        <a:xfrm>
                          <a:off x="0" y="0"/>
                          <a:ext cx="2635492" cy="926465"/>
                          <a:chOff x="-50800" y="0"/>
                          <a:chExt cx="2635736" cy="926610"/>
                        </a:xfrm>
                      </wpg:grpSpPr>
                      <wpg:grpSp>
                        <wpg:cNvPr id="72" name="Groupe 72"/>
                        <wpg:cNvGrpSpPr/>
                        <wpg:grpSpPr>
                          <a:xfrm>
                            <a:off x="-50800" y="0"/>
                            <a:ext cx="1370619" cy="926610"/>
                            <a:chOff x="241222" y="-104874"/>
                            <a:chExt cx="1444599" cy="1777982"/>
                          </a:xfrm>
                        </wpg:grpSpPr>
                        <pic:pic xmlns:pic="http://schemas.openxmlformats.org/drawingml/2006/picture">
                          <pic:nvPicPr>
                            <pic:cNvPr id="73" name="Graphique 73" descr="Pelleteuse avec un remplissage uni"/>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a:stretch/>
                          </pic:blipFill>
                          <pic:spPr>
                            <a:xfrm>
                              <a:off x="710365" y="-104874"/>
                              <a:ext cx="429425" cy="852912"/>
                            </a:xfrm>
                            <a:prstGeom prst="rect">
                              <a:avLst/>
                            </a:prstGeom>
                          </pic:spPr>
                        </pic:pic>
                        <wps:wsp>
                          <wps:cNvPr id="74" name="Zone de texte 74"/>
                          <wps:cNvSpPr txBox="1"/>
                          <wps:spPr>
                            <a:xfrm>
                              <a:off x="241222" y="935236"/>
                              <a:ext cx="1444599" cy="737872"/>
                            </a:xfrm>
                            <a:prstGeom prst="rect">
                              <a:avLst/>
                            </a:prstGeom>
                            <a:noFill/>
                            <a:ln w="6350">
                              <a:noFill/>
                            </a:ln>
                          </wps:spPr>
                          <wps:txbx>
                            <w:txbxContent>
                              <w:p w14:paraId="30489C3A" w14:textId="77777777" w:rsidR="00E0050B" w:rsidRPr="002F4950" w:rsidRDefault="00E0050B" w:rsidP="00E0050B">
                                <w:pPr>
                                  <w:jc w:val="center"/>
                                  <w:rPr>
                                    <w:rFonts w:ascii="Calibri" w:hAnsi="Calibri" w:cs="Calibri"/>
                                    <w:b/>
                                    <w:bCs/>
                                    <w:color w:val="63A7DA"/>
                                    <w:sz w:val="22"/>
                                    <w:szCs w:val="22"/>
                                    <w:lang w:val="nl-NL"/>
                                  </w:rPr>
                                </w:pPr>
                                <w:r w:rsidRPr="002F4950">
                                  <w:rPr>
                                    <w:rFonts w:ascii="Calibri" w:hAnsi="Calibri" w:cs="Calibri"/>
                                    <w:color w:val="63A7DA"/>
                                    <w:sz w:val="22"/>
                                    <w:szCs w:val="22"/>
                                    <w:lang w:val="nl-NL"/>
                                  </w:rPr>
                                  <w:t>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aphique 76"/>
                        <wpg:cNvGrpSpPr/>
                        <wpg:grpSpPr>
                          <a:xfrm>
                            <a:off x="2015066" y="25400"/>
                            <a:ext cx="569870" cy="446997"/>
                            <a:chOff x="0" y="0"/>
                            <a:chExt cx="569870" cy="446997"/>
                          </a:xfrm>
                          <a:solidFill>
                            <a:srgbClr val="63A7DA"/>
                          </a:solidFill>
                        </wpg:grpSpPr>
                        <wps:wsp>
                          <wps:cNvPr id="59" name="Forme libre : forme 59"/>
                          <wps:cNvSpPr/>
                          <wps:spPr>
                            <a:xfrm>
                              <a:off x="397411" y="312584"/>
                              <a:ext cx="12218" cy="9529"/>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e libre : forme 61"/>
                          <wps:cNvSpPr/>
                          <wps:spPr>
                            <a:xfrm>
                              <a:off x="359600"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323365"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283287"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246504"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210269"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174035"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136153" y="96989"/>
                              <a:ext cx="312951" cy="244086"/>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359600" y="116271"/>
                              <a:ext cx="36234" cy="2842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161957" y="135218"/>
                              <a:ext cx="36234" cy="2842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22348" y="211871"/>
                              <a:ext cx="48312" cy="37895"/>
                            </a:xfrm>
                            <a:custGeom>
                              <a:avLst/>
                              <a:gdLst>
                                <a:gd name="connsiteX0" fmla="*/ 24156 w 48312"/>
                                <a:gd name="connsiteY0" fmla="*/ 37896 h 37895"/>
                                <a:gd name="connsiteX1" fmla="*/ 48313 w 48312"/>
                                <a:gd name="connsiteY1" fmla="*/ 18948 h 37895"/>
                                <a:gd name="connsiteX2" fmla="*/ 24156 w 48312"/>
                                <a:gd name="connsiteY2" fmla="*/ 0 h 37895"/>
                                <a:gd name="connsiteX3" fmla="*/ 0 w 48312"/>
                                <a:gd name="connsiteY3" fmla="*/ 18948 h 37895"/>
                                <a:gd name="connsiteX4" fmla="*/ 24156 w 48312"/>
                                <a:gd name="connsiteY4" fmla="*/ 37896 h 37895"/>
                                <a:gd name="connsiteX5" fmla="*/ 24156 w 48312"/>
                                <a:gd name="connsiteY5" fmla="*/ 37896 h 37895"/>
                                <a:gd name="connsiteX6" fmla="*/ 24156 w 48312"/>
                                <a:gd name="connsiteY6" fmla="*/ 9474 h 37895"/>
                                <a:gd name="connsiteX7" fmla="*/ 36235 w 48312"/>
                                <a:gd name="connsiteY7" fmla="*/ 18948 h 37895"/>
                                <a:gd name="connsiteX8" fmla="*/ 24156 w 48312"/>
                                <a:gd name="connsiteY8" fmla="*/ 28422 h 37895"/>
                                <a:gd name="connsiteX9" fmla="*/ 12078 w 48312"/>
                                <a:gd name="connsiteY9" fmla="*/ 18948 h 37895"/>
                                <a:gd name="connsiteX10" fmla="*/ 24156 w 48312"/>
                                <a:gd name="connsiteY10" fmla="*/ 9474 h 37895"/>
                                <a:gd name="connsiteX11" fmla="*/ 24156 w 48312"/>
                                <a:gd name="connsiteY11" fmla="*/ 9474 h 37895"/>
                                <a:gd name="connsiteX12" fmla="*/ 24156 w 48312"/>
                                <a:gd name="connsiteY12" fmla="*/ 9474 h 3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312" h="37895">
                                  <a:moveTo>
                                    <a:pt x="24156" y="37896"/>
                                  </a:moveTo>
                                  <a:cubicBezTo>
                                    <a:pt x="37333" y="37896"/>
                                    <a:pt x="48313" y="29283"/>
                                    <a:pt x="48313" y="18948"/>
                                  </a:cubicBezTo>
                                  <a:cubicBezTo>
                                    <a:pt x="48313" y="8613"/>
                                    <a:pt x="37333" y="0"/>
                                    <a:pt x="24156" y="0"/>
                                  </a:cubicBezTo>
                                  <a:cubicBezTo>
                                    <a:pt x="10980" y="0"/>
                                    <a:pt x="0" y="8613"/>
                                    <a:pt x="0" y="18948"/>
                                  </a:cubicBezTo>
                                  <a:cubicBezTo>
                                    <a:pt x="0" y="29283"/>
                                    <a:pt x="10980" y="37896"/>
                                    <a:pt x="24156" y="37896"/>
                                  </a:cubicBezTo>
                                  <a:lnTo>
                                    <a:pt x="24156" y="37896"/>
                                  </a:lnTo>
                                  <a:close/>
                                  <a:moveTo>
                                    <a:pt x="24156" y="9474"/>
                                  </a:moveTo>
                                  <a:cubicBezTo>
                                    <a:pt x="30744" y="9474"/>
                                    <a:pt x="36235" y="13780"/>
                                    <a:pt x="36235" y="18948"/>
                                  </a:cubicBezTo>
                                  <a:cubicBezTo>
                                    <a:pt x="36235" y="24115"/>
                                    <a:pt x="30744" y="28422"/>
                                    <a:pt x="24156" y="28422"/>
                                  </a:cubicBezTo>
                                  <a:cubicBezTo>
                                    <a:pt x="17568" y="28422"/>
                                    <a:pt x="12078" y="24115"/>
                                    <a:pt x="12078" y="18948"/>
                                  </a:cubicBezTo>
                                  <a:cubicBezTo>
                                    <a:pt x="12078" y="13350"/>
                                    <a:pt x="17568" y="9043"/>
                                    <a:pt x="24156" y="9474"/>
                                  </a:cubicBezTo>
                                  <a:cubicBezTo>
                                    <a:pt x="24156" y="9043"/>
                                    <a:pt x="24156" y="9043"/>
                                    <a:pt x="24156" y="9474"/>
                                  </a:cubicBezTo>
                                  <a:lnTo>
                                    <a:pt x="24156" y="947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0" y="0"/>
                              <a:ext cx="569870" cy="446997"/>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543E54" id="Groupe 20" o:spid="_x0000_s1060" style="position:absolute;left:0;text-align:left;margin-left:137.35pt;margin-top:680.65pt;width:207.5pt;height:72.95pt;z-index:251664384;mso-width-relative:margin;mso-height-relative:margin" coordorigin="-508" coordsize="26357,9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">
                <v:group id="Groupe 72" o:spid="_x0000_s1061" style="position:absolute;left:-508;width:13706;height:9266" coordorigin="2412,-1048" coordsize="1444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2" type="#_x0000_t75" alt="Pelleteuse avec un remplissage uni" style="position:absolute;left:7103;top:-1048;width:4294;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">
                    <v:imagedata r:id="rId53" o:title="Pelleteuse avec un remplissage uni"/>
                  </v:shape>
                  <v:shape id="Zone de texte 74" o:spid="_x0000_s1063" type="#_x0000_t202" style="position:absolute;left:2412;top:9352;width:14446;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0489C3A" w14:textId="77777777" w:rsidR="00E0050B" w:rsidRPr="002F4950" w:rsidRDefault="00E0050B" w:rsidP="00E0050B">
                          <w:pPr>
                            <w:jc w:val="center"/>
                            <w:rPr>
                              <w:rFonts w:ascii="Calibri" w:hAnsi="Calibri" w:cs="Calibri"/>
                              <w:b/>
                              <w:bCs/>
                              <w:color w:val="63A7DA"/>
                              <w:sz w:val="22"/>
                              <w:szCs w:val="22"/>
                              <w:lang w:val="nl-NL"/>
                            </w:rPr>
                          </w:pPr>
                          <w:r w:rsidRPr="002F4950">
                            <w:rPr>
                              <w:rFonts w:ascii="Calibri" w:hAnsi="Calibri" w:cs="Calibri"/>
                              <w:color w:val="63A7DA"/>
                              <w:sz w:val="22"/>
                              <w:szCs w:val="22"/>
                              <w:lang w:val="nl-NL"/>
                            </w:rPr>
                            <w:t>CONSTRUCTION</w:t>
                          </w:r>
                        </w:p>
                      </w:txbxContent>
                    </v:textbox>
                  </v:shape>
                </v:group>
                <v:group id="Graphique 76" o:spid="_x0000_s1064" style="position:absolute;left:20150;top:254;width:5699;height:4469" coordsize="569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orme libre : forme 59" o:spid="_x0000_s1065" style="position:absolute;left:3974;top:3125;width:122;height:96;visibility:visible;mso-wrap-style:square;v-text-anchor:middle" coordsize="12218,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" path="m6658,55c3364,-375,70,1778,70,4361,-479,6945,2266,9529,5560,9529v549,,549,,1098,c9952,9098,12697,6945,12148,4361,12148,1778,9403,55,6658,55xe" fillcolor="#63a7da" stroked="f" strokeweight=".15011mm">
                    <v:stroke joinstyle="miter"/>
                    <v:path arrowok="t" o:connecttype="custom" o:connectlocs="6658,55;70,4361;5560,9529;6658,9529;12148,4361;6658,55" o:connectangles="0,0,0,0,0,0"/>
                  </v:shape>
                  <v:shape id="Forme libre : forme 61" o:spid="_x0000_s1066" style="position:absolute;left:3596;top:3126;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2" o:spid="_x0000_s1067" style="position:absolute;left:3233;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3" o:spid="_x0000_s1068" style="position:absolute;left:2832;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4" o:spid="_x0000_s1069" style="position:absolute;left:2465;top:3126;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5" o:spid="_x0000_s1070" style="position:absolute;left:2102;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6" o:spid="_x0000_s1071" style="position:absolute;left:1740;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7" o:spid="_x0000_s1072" style="position:absolute;left:1361;top:969;width:3130;height:2441;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2190,196272;274504,196272;274504,147611;268465,142874;217956,142874;211917,147611;211917,147611;211917,196272;159761,196272;159761,133400;149879,110576;126272,97227;86194,67513;210270,55455;217407,60623;217407,76126;211368,76126;205878,78709;193800,97657;194898,103256;219054,122204;227838,122204;227838,115313;227838,115313;206427,98519;215211,85169;268465,85169;277249,98519;255838,115313;255838,122204;264622,122204;264622,122204;288778,103256;289876,97657;277798,78709;272308,76126;265720,76126;265720,60623;276151,14114;216858,5932;203682,17560;55450,20143;53803,20143;42823,18851;0,52010;40627,85600;68077,113591;60940,133400;60940,196272;30744,196272;1647,221249;30744,244073;281092,244073;312934,221249;283837,196272;282190,196272;282190,196272;254191,76126;230034,76126;230034,65360;254191,65360;254191,76126;213564,24019;213564,24019;253642,11531;269563,42967;229485,55455;226191,54163;210819,33493;213564,24019;223446,152778;261877,152778;261877,196272;223446,196272;223446,152778;120782,106270;120782,106270;145487,142013;99919,161391;74116,133831;110351,105409;110351,105409;120782,106270;120782,106270;147134,158807;147134,196703;74116,196703;74116,158807;142742,162252;147134,158807;147134,158807;199839,27464;199290,33493;203133,46843;85645,58039;86194,52441;74116,29187;199839,27464;42274,76556;12627,52441;43372,29187;53254,30479;74116,52871;71920,62345;70273,64499;45568,76556;42274,76556;42274,76556;55450,84738;76312,73973;105409,95935;76312,106270;55450,84738;294817,230293;282190,234599;31293,234599;13176,220388;18666,210483;31293,206177;281641,206177;299758,220388;294817,230293" o:connectangles="0,0,0,0,0,0,0,0,0,0,0,0,0,0,0,0,0,0,0,0,0,0,0,0,0,0,0,0,0,0,0,0,0,0,0,0,0,0,0,0,0,0,0,0,0,0,0,0,0,0,0,0,0,0,0,0,0,0,0,0,0,0,0,0,0,0,0,0,0,0,0,0,0,0,0,0,0,0,0,0,0,0,0,0,0,0,0,0,0,0,0,0,0,0,0,0,0,0,0,0,0,0,0,0,0,0,0,0,0,0,0,0,0,0,0,0,0,0,0,0,0,0"/>
                  </v:shape>
                  <v:shape id="Forme libre : forme 71" o:spid="_x0000_s1073" style="position:absolute;left:3596;top:1162;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17,28422;36235,14211;18117,0;0,14211;0,14211;18117,28422;18117,9474;23607,14642;18117,18948;11529,14642;17019,9474;18117,9474" o:connectangles="0,0,0,0,0,0,0,0,0,0,0,0"/>
                  </v:shape>
                  <v:shape id="Forme libre : forme 85" o:spid="_x0000_s1074" style="position:absolute;left:1619;top:1352;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17,0;0,14211;18117,28422;36235,14211;18117,0;18117,0;18117,18948;12078,14211;18117,9474;24156,14211;18117,18948;18117,18948" o:connectangles="0,0,0,0,0,0,0,0,0,0,0,0"/>
                  </v:shape>
                  <v:shape id="Forme libre : forme 91" o:spid="_x0000_s1075" style="position:absolute;left:2223;top:2118;width:483;height:379;visibility:visible;mso-wrap-style:square;v-text-anchor:middle" coordsize="48312,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" path="m24156,37896v13177,,24157,-8613,24157,-18948c48313,8613,37333,,24156,,10980,,,8613,,18948,,29283,10980,37896,24156,37896r,xm24156,9474v6588,,12079,4306,12079,9474c36235,24115,30744,28422,24156,28422v-6588,,-12078,-4307,-12078,-9474c12078,13350,17568,9043,24156,9474v,-431,,-431,,l24156,9474xe" fillcolor="#63a7da" stroked="f" strokeweight=".15011mm">
                    <v:stroke joinstyle="miter"/>
                    <v:path arrowok="t" o:connecttype="custom" o:connectlocs="24156,37896;48313,18948;24156,0;0,18948;24156,37896;24156,37896;24156,9474;36235,18948;24156,28422;12078,18948;24156,9474;24156,9474;24156,9474" o:connectangles="0,0,0,0,0,0,0,0,0,0,0,0,0"/>
                  </v:shape>
                  <v:shape id="Forme libre : forme 92" o:spid="_x0000_s1076" style="position:absolute;width:5698;height:4469;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935,446998;0,223499;284935,0;569870,223499;569870,223499;284935,446998;284935,16364;20862,223499;284935,430634;549008,223930;549008,223930;284935,16364;284935,16364" o:connectangles="0,0,0,0,0,0,0,0,0,0,0,0,0"/>
                  </v:shape>
                </v:group>
              </v:group>
            </w:pict>
          </mc:Fallback>
        </mc:AlternateContent>
      </w:r>
      <w:r w:rsidR="009C1AAC">
        <w:rPr>
          <w:noProof/>
          <w:lang w:bidi="fr-FR"/>
        </w:rPr>
        <mc:AlternateContent>
          <mc:Choice Requires="wps">
            <w:drawing>
              <wp:anchor distT="0" distB="0" distL="114300" distR="114300" simplePos="0" relativeHeight="251680256" behindDoc="0" locked="0" layoutInCell="1" allowOverlap="1" wp14:anchorId="195FBBF6" wp14:editId="232FBA05">
                <wp:simplePos x="0" y="0"/>
                <wp:positionH relativeFrom="column">
                  <wp:posOffset>3750522</wp:posOffset>
                </wp:positionH>
                <wp:positionV relativeFrom="paragraph">
                  <wp:posOffset>9219777</wp:posOffset>
                </wp:positionV>
                <wp:extent cx="1540933" cy="237067"/>
                <wp:effectExtent l="0" t="0" r="2540" b="0"/>
                <wp:wrapNone/>
                <wp:docPr id="133" name="Zone de texte 133"/>
                <wp:cNvGraphicFramePr/>
                <a:graphic xmlns:a="http://schemas.openxmlformats.org/drawingml/2006/main">
                  <a:graphicData uri="http://schemas.microsoft.com/office/word/2010/wordprocessingShape">
                    <wps:wsp>
                      <wps:cNvSpPr txBox="1"/>
                      <wps:spPr>
                        <a:xfrm>
                          <a:off x="0" y="0"/>
                          <a:ext cx="1540933" cy="237067"/>
                        </a:xfrm>
                        <a:prstGeom prst="rect">
                          <a:avLst/>
                        </a:prstGeom>
                        <a:solidFill>
                          <a:schemeClr val="lt1"/>
                        </a:solidFill>
                        <a:ln w="6350">
                          <a:noFill/>
                        </a:ln>
                      </wps:spPr>
                      <wps:txbx>
                        <w:txbxContent>
                          <w:p w14:paraId="79EEE349" w14:textId="08076D3E" w:rsidR="00E72820" w:rsidRPr="00E72820" w:rsidRDefault="00E72820">
                            <w:pPr>
                              <w:rPr>
                                <w:rFonts w:asciiTheme="minorHAnsi" w:hAnsiTheme="minorHAnsi" w:cstheme="minorHAnsi"/>
                                <w:color w:val="63A7DA" w:themeColor="accent6"/>
                                <w:lang w:val="fr-BE"/>
                              </w:rPr>
                            </w:pPr>
                            <w:r w:rsidRPr="00E72820">
                              <w:rPr>
                                <w:rFonts w:asciiTheme="minorHAnsi" w:hAnsiTheme="minorHAnsi" w:cstheme="minorHAnsi"/>
                                <w:color w:val="63A7DA" w:themeColor="accent6"/>
                                <w:lang w:val="fr-BE"/>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5FBBF6" id="Zone de texte 133" o:spid="_x0000_s1077" type="#_x0000_t202" style="position:absolute;left:0;text-align:left;margin-left:295.3pt;margin-top:725.95pt;width:121.35pt;height:18.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" fillcolor="white [3201]" stroked="f" strokeweight=".5pt">
                <v:textbox>
                  <w:txbxContent>
                    <w:p w14:paraId="79EEE349" w14:textId="08076D3E" w:rsidR="00E72820" w:rsidRPr="00E72820" w:rsidRDefault="00E72820">
                      <w:pPr>
                        <w:rPr>
                          <w:rFonts w:asciiTheme="minorHAnsi" w:hAnsiTheme="minorHAnsi" w:cstheme="minorHAnsi"/>
                          <w:color w:val="63A7DA" w:themeColor="accent6"/>
                          <w:lang w:val="fr-BE"/>
                        </w:rPr>
                      </w:pPr>
                      <w:r w:rsidRPr="00E72820">
                        <w:rPr>
                          <w:rFonts w:asciiTheme="minorHAnsi" w:hAnsiTheme="minorHAnsi" w:cstheme="minorHAnsi"/>
                          <w:color w:val="63A7DA" w:themeColor="accent6"/>
                          <w:lang w:val="fr-BE"/>
                        </w:rPr>
                        <w:t>INDUSTRIE</w:t>
                      </w:r>
                    </w:p>
                  </w:txbxContent>
                </v:textbox>
              </v:shape>
            </w:pict>
          </mc:Fallback>
        </mc:AlternateContent>
      </w:r>
      <w:r w:rsidR="00E72820">
        <w:rPr>
          <w:noProof/>
          <w:lang w:bidi="fr-FR"/>
        </w:rPr>
        <mc:AlternateContent>
          <mc:Choice Requires="wps">
            <w:drawing>
              <wp:anchor distT="0" distB="0" distL="114300" distR="114300" simplePos="0" relativeHeight="251683328" behindDoc="0" locked="0" layoutInCell="1" allowOverlap="1" wp14:anchorId="2985EAF0" wp14:editId="3BD1BE1D">
                <wp:simplePos x="0" y="0"/>
                <wp:positionH relativeFrom="column">
                  <wp:posOffset>2184188</wp:posOffset>
                </wp:positionH>
                <wp:positionV relativeFrom="paragraph">
                  <wp:posOffset>8362802</wp:posOffset>
                </wp:positionV>
                <wp:extent cx="754731" cy="340016"/>
                <wp:effectExtent l="0" t="0" r="0" b="3175"/>
                <wp:wrapNone/>
                <wp:docPr id="134" name="Zone de texte 134"/>
                <wp:cNvGraphicFramePr/>
                <a:graphic xmlns:a="http://schemas.openxmlformats.org/drawingml/2006/main">
                  <a:graphicData uri="http://schemas.microsoft.com/office/word/2010/wordprocessingShape">
                    <wps:wsp>
                      <wps:cNvSpPr txBox="1"/>
                      <wps:spPr>
                        <a:xfrm>
                          <a:off x="0" y="0"/>
                          <a:ext cx="754731" cy="340016"/>
                        </a:xfrm>
                        <a:prstGeom prst="rect">
                          <a:avLst/>
                        </a:prstGeom>
                        <a:noFill/>
                        <a:ln w="6350">
                          <a:noFill/>
                        </a:ln>
                      </wps:spPr>
                      <wps:txbx>
                        <w:txbxContent>
                          <w:p w14:paraId="62C94C56" w14:textId="0C2773E3" w:rsidR="00E72820" w:rsidRPr="00F13403" w:rsidRDefault="00B56FAE" w:rsidP="00E72820">
                            <w:pPr>
                              <w:rPr>
                                <w:rFonts w:ascii="Calibri" w:hAnsi="Calibri" w:cs="Calibri"/>
                                <w:b/>
                                <w:bCs/>
                                <w:color w:val="63A7DA"/>
                                <w:sz w:val="22"/>
                                <w:szCs w:val="22"/>
                              </w:rPr>
                            </w:pPr>
                            <w:r>
                              <w:rPr>
                                <w:rFonts w:ascii="Calibri" w:hAnsi="Calibri" w:cs="Calibri"/>
                                <w:b/>
                                <w:bCs/>
                                <w:color w:val="63A7DA"/>
                                <w:sz w:val="22"/>
                                <w:szCs w:val="22"/>
                              </w:rPr>
                              <w:t>100</w:t>
                            </w:r>
                            <w:r w:rsidR="00E72820">
                              <w:rPr>
                                <w:rFonts w:ascii="Calibri" w:hAnsi="Calibri" w:cs="Calibri"/>
                                <w:b/>
                                <w:bCs/>
                                <w:color w:val="63A7DA"/>
                                <w:sz w:val="22"/>
                                <w:szCs w:val="22"/>
                              </w:rPr>
                              <w:t xml:space="preserve"> </w:t>
                            </w:r>
                            <w:r w:rsidR="00E72820"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5EAF0" id="Zone de texte 134" o:spid="_x0000_s1078" type="#_x0000_t202" style="position:absolute;left:0;text-align:left;margin-left:172pt;margin-top:658.5pt;width:59.45pt;height:26.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" filled="f" stroked="f" strokeweight=".5pt">
                <v:textbox>
                  <w:txbxContent>
                    <w:p w14:paraId="62C94C56" w14:textId="0C2773E3" w:rsidR="00E72820" w:rsidRPr="00F13403" w:rsidRDefault="00B56FAE" w:rsidP="00E72820">
                      <w:pPr>
                        <w:rPr>
                          <w:rFonts w:ascii="Calibri" w:hAnsi="Calibri" w:cs="Calibri"/>
                          <w:b/>
                          <w:bCs/>
                          <w:color w:val="63A7DA"/>
                          <w:sz w:val="22"/>
                          <w:szCs w:val="22"/>
                        </w:rPr>
                      </w:pPr>
                      <w:r>
                        <w:rPr>
                          <w:rFonts w:ascii="Calibri" w:hAnsi="Calibri" w:cs="Calibri"/>
                          <w:b/>
                          <w:bCs/>
                          <w:color w:val="63A7DA"/>
                          <w:sz w:val="22"/>
                          <w:szCs w:val="22"/>
                        </w:rPr>
                        <w:t>100</w:t>
                      </w:r>
                      <w:r w:rsidR="00E72820">
                        <w:rPr>
                          <w:rFonts w:ascii="Calibri" w:hAnsi="Calibri" w:cs="Calibri"/>
                          <w:b/>
                          <w:bCs/>
                          <w:color w:val="63A7DA"/>
                          <w:sz w:val="22"/>
                          <w:szCs w:val="22"/>
                        </w:rPr>
                        <w:t xml:space="preserve"> </w:t>
                      </w:r>
                      <w:r w:rsidR="00E72820" w:rsidRPr="00F13403">
                        <w:rPr>
                          <w:rFonts w:ascii="Calibri" w:hAnsi="Calibri" w:cs="Calibri"/>
                          <w:b/>
                          <w:bCs/>
                          <w:color w:val="63A7DA"/>
                          <w:sz w:val="22"/>
                          <w:szCs w:val="22"/>
                        </w:rPr>
                        <w:t>OE</w:t>
                      </w:r>
                    </w:p>
                  </w:txbxContent>
                </v:textbox>
              </v:shape>
            </w:pict>
          </mc:Fallback>
        </mc:AlternateContent>
      </w:r>
      <w:r w:rsidR="00E72820">
        <w:rPr>
          <w:noProof/>
          <w:lang w:bidi="fr-FR"/>
        </w:rPr>
        <mc:AlternateContent>
          <mc:Choice Requires="wps">
            <w:drawing>
              <wp:anchor distT="0" distB="0" distL="114300" distR="114300" simplePos="0" relativeHeight="251675136" behindDoc="0" locked="0" layoutInCell="1" allowOverlap="1" wp14:anchorId="33A95EF8" wp14:editId="43F4FB84">
                <wp:simplePos x="0" y="0"/>
                <wp:positionH relativeFrom="column">
                  <wp:posOffset>3866727</wp:posOffset>
                </wp:positionH>
                <wp:positionV relativeFrom="paragraph">
                  <wp:posOffset>8364634</wp:posOffset>
                </wp:positionV>
                <wp:extent cx="754731" cy="340016"/>
                <wp:effectExtent l="0" t="0" r="0" b="3175"/>
                <wp:wrapNone/>
                <wp:docPr id="132" name="Zone de texte 132"/>
                <wp:cNvGraphicFramePr/>
                <a:graphic xmlns:a="http://schemas.openxmlformats.org/drawingml/2006/main">
                  <a:graphicData uri="http://schemas.microsoft.com/office/word/2010/wordprocessingShape">
                    <wps:wsp>
                      <wps:cNvSpPr txBox="1"/>
                      <wps:spPr>
                        <a:xfrm>
                          <a:off x="0" y="0"/>
                          <a:ext cx="754731" cy="340016"/>
                        </a:xfrm>
                        <a:prstGeom prst="rect">
                          <a:avLst/>
                        </a:prstGeom>
                        <a:noFill/>
                        <a:ln w="6350">
                          <a:noFill/>
                        </a:ln>
                      </wps:spPr>
                      <wps:txbx>
                        <w:txbxContent>
                          <w:p w14:paraId="52E015BA" w14:textId="3006F168" w:rsidR="00E72820" w:rsidRPr="00F13403" w:rsidRDefault="00B56FAE" w:rsidP="00E72820">
                            <w:pPr>
                              <w:rPr>
                                <w:rFonts w:ascii="Calibri" w:hAnsi="Calibri" w:cs="Calibri"/>
                                <w:b/>
                                <w:bCs/>
                                <w:color w:val="63A7DA"/>
                                <w:sz w:val="22"/>
                                <w:szCs w:val="22"/>
                              </w:rPr>
                            </w:pPr>
                            <w:r>
                              <w:rPr>
                                <w:rFonts w:ascii="Calibri" w:hAnsi="Calibri" w:cs="Calibri"/>
                                <w:b/>
                                <w:bCs/>
                                <w:color w:val="63A7DA"/>
                                <w:sz w:val="22"/>
                                <w:szCs w:val="22"/>
                              </w:rPr>
                              <w:t>30</w:t>
                            </w:r>
                            <w:r w:rsidR="00E72820">
                              <w:rPr>
                                <w:rFonts w:ascii="Calibri" w:hAnsi="Calibri" w:cs="Calibri"/>
                                <w:b/>
                                <w:bCs/>
                                <w:color w:val="63A7DA"/>
                                <w:sz w:val="22"/>
                                <w:szCs w:val="22"/>
                              </w:rPr>
                              <w:t xml:space="preserve"> </w:t>
                            </w:r>
                            <w:r w:rsidR="00E72820"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A95EF8" id="Zone de texte 132" o:spid="_x0000_s1079" type="#_x0000_t202" style="position:absolute;left:0;text-align:left;margin-left:304.45pt;margin-top:658.65pt;width:59.45pt;height:26.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" filled="f" stroked="f" strokeweight=".5pt">
                <v:textbox>
                  <w:txbxContent>
                    <w:p w14:paraId="52E015BA" w14:textId="3006F168" w:rsidR="00E72820" w:rsidRPr="00F13403" w:rsidRDefault="00B56FAE" w:rsidP="00E72820">
                      <w:pPr>
                        <w:rPr>
                          <w:rFonts w:ascii="Calibri" w:hAnsi="Calibri" w:cs="Calibri"/>
                          <w:b/>
                          <w:bCs/>
                          <w:color w:val="63A7DA"/>
                          <w:sz w:val="22"/>
                          <w:szCs w:val="22"/>
                        </w:rPr>
                      </w:pPr>
                      <w:r>
                        <w:rPr>
                          <w:rFonts w:ascii="Calibri" w:hAnsi="Calibri" w:cs="Calibri"/>
                          <w:b/>
                          <w:bCs/>
                          <w:color w:val="63A7DA"/>
                          <w:sz w:val="22"/>
                          <w:szCs w:val="22"/>
                        </w:rPr>
                        <w:t>30</w:t>
                      </w:r>
                      <w:r w:rsidR="00E72820">
                        <w:rPr>
                          <w:rFonts w:ascii="Calibri" w:hAnsi="Calibri" w:cs="Calibri"/>
                          <w:b/>
                          <w:bCs/>
                          <w:color w:val="63A7DA"/>
                          <w:sz w:val="22"/>
                          <w:szCs w:val="22"/>
                        </w:rPr>
                        <w:t xml:space="preserve"> </w:t>
                      </w:r>
                      <w:r w:rsidR="00E72820" w:rsidRPr="00F13403">
                        <w:rPr>
                          <w:rFonts w:ascii="Calibri" w:hAnsi="Calibri" w:cs="Calibri"/>
                          <w:b/>
                          <w:bCs/>
                          <w:color w:val="63A7DA"/>
                          <w:sz w:val="22"/>
                          <w:szCs w:val="22"/>
                        </w:rPr>
                        <w:t>OE</w:t>
                      </w:r>
                    </w:p>
                  </w:txbxContent>
                </v:textbox>
              </v:shape>
            </w:pict>
          </mc:Fallback>
        </mc:AlternateContent>
      </w:r>
      <w:r w:rsidR="00C67DEE">
        <w:rPr>
          <w:noProof/>
          <w:lang w:bidi="fr-FR"/>
        </w:rPr>
        <mc:AlternateContent>
          <mc:Choice Requires="wps">
            <w:drawing>
              <wp:anchor distT="0" distB="0" distL="114300" distR="114300" simplePos="0" relativeHeight="251663872" behindDoc="0" locked="0" layoutInCell="1" allowOverlap="1" wp14:anchorId="553C3897" wp14:editId="1E164CE6">
                <wp:simplePos x="0" y="0"/>
                <wp:positionH relativeFrom="column">
                  <wp:posOffset>2116667</wp:posOffset>
                </wp:positionH>
                <wp:positionV relativeFrom="paragraph">
                  <wp:posOffset>8636000</wp:posOffset>
                </wp:positionV>
                <wp:extent cx="575733" cy="480778"/>
                <wp:effectExtent l="0" t="0" r="15240" b="14605"/>
                <wp:wrapNone/>
                <wp:docPr id="129" name="Organigramme : Connecteur 129"/>
                <wp:cNvGraphicFramePr/>
                <a:graphic xmlns:a="http://schemas.openxmlformats.org/drawingml/2006/main">
                  <a:graphicData uri="http://schemas.microsoft.com/office/word/2010/wordprocessingShape">
                    <wps:wsp>
                      <wps:cNvSpPr/>
                      <wps:spPr>
                        <a:xfrm>
                          <a:off x="0" y="0"/>
                          <a:ext cx="575733" cy="480778"/>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496CA" id="Organigramme : Connecteur 129" o:spid="_x0000_s1026" type="#_x0000_t120" style="position:absolute;margin-left:166.65pt;margin-top:680pt;width:45.35pt;height:37.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" fillcolor="white [3201]" strokecolor="#63a7da [3209]" strokeweight="1.5pt">
                <v:stroke joinstyle="miter"/>
              </v:shape>
            </w:pict>
          </mc:Fallback>
        </mc:AlternateContent>
      </w:r>
      <w:r w:rsidR="00EA5A05">
        <w:rPr>
          <w:noProof/>
          <w:lang w:bidi="fr-FR"/>
        </w:rPr>
        <mc:AlternateContent>
          <mc:Choice Requires="wpg">
            <w:drawing>
              <wp:anchor distT="0" distB="0" distL="114300" distR="114300" simplePos="0" relativeHeight="251649536" behindDoc="0" locked="0" layoutInCell="1" allowOverlap="1" wp14:anchorId="0B4524A4" wp14:editId="1BBF2B3C">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0" style="position:absolute;left:0;text-align:left;margin-left:632pt;margin-top:126pt;width:282.1pt;height:142.85pt;z-index:251644928;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">
                <v:shape id="Zone de texte 225" o:spid="_x0000_s108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476" cy="403476"/>
                                      </a:xfrm>
                                      <a:prstGeom prst="rect">
                                        <a:avLst/>
                                      </a:prstGeom>
                                    </pic:spPr>
                                  </pic:pic>
                                </a:graphicData>
                              </a:graphic>
                            </wp:inline>
                          </w:drawing>
                        </w:r>
                      </w:p>
                    </w:txbxContent>
                  </v:textbox>
                </v:shape>
                <v:group id="Groupe 750" o:spid="_x0000_s1082"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83"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84"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85"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57728" behindDoc="0" locked="0" layoutInCell="1" allowOverlap="1" wp14:anchorId="182A45B8" wp14:editId="24F87196">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6" type="#_x0000_t202" style="position:absolute;left:0;text-align:left;margin-left:827.5pt;margin-top:245.55pt;width:47.9pt;height:25.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59776" behindDoc="0" locked="0" layoutInCell="1" allowOverlap="1" wp14:anchorId="46D86921" wp14:editId="336F8578">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7" type="#_x0000_t202" style="position:absolute;left:0;text-align:left;margin-left:125.25pt;margin-top:615.2pt;width:382.8pt;height:2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3632" behindDoc="0" locked="0" layoutInCell="1" allowOverlap="1" wp14:anchorId="741A3B35" wp14:editId="5BD3B5A1">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8"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OCbA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">
                <v:group id="Groupe 179" o:spid="_x0000_s108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9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9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61824" behindDoc="0" locked="0" layoutInCell="1" allowOverlap="1" wp14:anchorId="3C05BDC8" wp14:editId="111F79A3">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3"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D51QtCQgQA&#10;AKcOAAAOAAAAAAAAAAAAAAAAAC4CAABkcnMvZTJvRG9jLnhtbFBLAQItABQABgAIAAAAIQBW2onG&#10;4wAAAAwBAAAPAAAAAAAAAAAAAAAAAJwGAABkcnMvZG93bnJldi54bWxQSwUGAAAAAAQABADzAAAA&#10;rAcAAAAA&#10;">
                <v:group id="Groupe 87" o:spid="_x0000_s109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4352" behindDoc="0" locked="0" layoutInCell="1" allowOverlap="1" wp14:anchorId="1EF3F0B3" wp14:editId="7F8A1982">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8"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Pj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uLck/FpjjUVB4xnqVeJM3JZoYkH4fyzsJAF+obU/ROWsiZcRkeLsy3ZX3/zh3ywhShn&#10;LWSWc/dzJ6zirP6mwePNcDwOuoyb8eRqhI29jKwvI3rX3BGUPMSjMjKaId/XJ7O01LziRSzCrQgJ&#10;LXF3zv3JvPO9+PGipFosYhKUaIR/0CsjQ+kAa4D4pXsV1hx5CFp4pJMgRfaOjj63J2Sx81RWkasA&#10;dI/qEX+oOFJ4fHHhmVzuY9bbf2H+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GMLs+M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2304" behindDoc="0" locked="0" layoutInCell="1" allowOverlap="1" wp14:anchorId="24534709" wp14:editId="7001926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9"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BqSnfL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2368" behindDoc="0" locked="0" layoutInCell="1" allowOverlap="1" wp14:anchorId="70C2B691" wp14:editId="07595A5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E18AD6A"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0320" behindDoc="0" locked="0" layoutInCell="1" allowOverlap="1" wp14:anchorId="2A383BE6" wp14:editId="09EBCA59">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59A9A"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3392" behindDoc="0" locked="0" layoutInCell="1" allowOverlap="1" wp14:anchorId="0F85DA7E" wp14:editId="35BE6CC8">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0BC7BE"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0080" behindDoc="0" locked="0" layoutInCell="1" allowOverlap="1" wp14:anchorId="08AD7774" wp14:editId="6560143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3C9B5E8B">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01" type="#_x0000_t202" style="position:absolute;left:0;text-align:left;margin-left:581.5pt;margin-top:104.6pt;width:513.3pt;height:203.5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JGVm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3C9B5E8B">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1" r:qs="rId72" r:cs="rId73"/>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4656" behindDoc="0" locked="0" layoutInCell="1" allowOverlap="1" wp14:anchorId="2A6E3250" wp14:editId="31F365FB">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1"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CASISB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8752" behindDoc="0" locked="0" layoutInCell="1" allowOverlap="1" wp14:anchorId="4BDC7816" wp14:editId="619C214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2"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7P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sUJPaGrjaufcGbBDWSOXlwqzHsFMd1CQPZig7iR6QaPRjts2o0SZ1sXfv7p&#10;nvyRVGjlrMNtQER+7CBIzvQ3i3Q7nc7ntD5ZmS+OZ6iEt5bNW4vdmQuHw5ji7nuRRfJP+llsgjOP&#10;uLgryoomsAJzD9iPykUathRXX8jVKrvhynhIV/beCwpO0BHiD/0jBD9SJyHrrt3z5kD5gUGDL720&#10;brVLrlGZXq+4Ii1JwXXLBB0/DbTPb/Xs9foBW/4C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RsE7PdwIAAAgFAAAO&#10;AAAAAAAAAAAAAAAAAC4CAABkcnMvZTJvRG9jLnhtbFBLAQItABQABgAIAAAAIQBWk3Bk4AAAAAsB&#10;AAAPAAAAAAAAAAAAAAAAANEEAABkcnMvZG93bnJldi54bWxQSwUGAAAAAAQABADzAAAA3gU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6160" behindDoc="0" locked="0" layoutInCell="1" allowOverlap="1" wp14:anchorId="080656D6" wp14:editId="3DB58B7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2C9F"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1"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8B52D6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99CB4"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1"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8208" behindDoc="0" locked="0" layoutInCell="1" allowOverlap="1" wp14:anchorId="7C52EB52" wp14:editId="599C8178">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8FFF6"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7184" behindDoc="0" locked="0" layoutInCell="1" allowOverlap="1" wp14:anchorId="0EC1A0DA" wp14:editId="641FAE89">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4" type="#_x0000_t202" style="position:absolute;left:0;text-align:left;margin-left:664.1pt;margin-top:291.7pt;width:340.15pt;height:55.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At425W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2E77A4B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41FF233">
                                  <wp:extent cx="3405351" cy="2490470"/>
                                  <wp:effectExtent l="0" t="0" r="508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5"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fhOg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41FF233">
                            <wp:extent cx="3405351" cy="2490470"/>
                            <wp:effectExtent l="0" t="0" r="508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3" r:qs="rId84" r:cs="rId8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8992" behindDoc="0" locked="0" layoutInCell="1" allowOverlap="1" wp14:anchorId="6B0CC94D" wp14:editId="27884F3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EB83D1A"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7DCA894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6"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C+dCJN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5B599D0D">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1D3F07" w:rsidP="00792F8E">
                            <w:pPr>
                              <w:jc w:val="center"/>
                              <w:rPr>
                                <w:b/>
                                <w:bCs/>
                                <w:color w:val="FFFFFF" w:themeColor="background1"/>
                                <w:sz w:val="24"/>
                                <w:szCs w:val="24"/>
                                <w:u w:val="single"/>
                              </w:rPr>
                            </w:pPr>
                            <w:hyperlink r:id="rId88" w:history="1">
                              <w:proofErr w:type="gramStart"/>
                              <w:r w:rsidR="00792F8E" w:rsidRPr="001D3F07">
                                <w:rPr>
                                  <w:b/>
                                  <w:bCs/>
                                  <w:color w:val="FFFFFF" w:themeColor="background1"/>
                                  <w:sz w:val="24"/>
                                  <w:szCs w:val="24"/>
                                  <w:u w:val="single"/>
                                </w:rPr>
                                <w:t>cliquez</w:t>
                              </w:r>
                              <w:proofErr w:type="gramEnd"/>
                              <w:r w:rsidR="00792F8E" w:rsidRPr="001D3F0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821214B"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1D3F0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7"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R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Hvd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AquY+R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1D3F07" w:rsidP="00792F8E">
                      <w:pPr>
                        <w:jc w:val="center"/>
                        <w:rPr>
                          <w:b/>
                          <w:bCs/>
                          <w:color w:val="FFFFFF" w:themeColor="background1"/>
                          <w:sz w:val="24"/>
                          <w:szCs w:val="24"/>
                          <w:u w:val="single"/>
                        </w:rPr>
                      </w:pPr>
                      <w:hyperlink r:id="rId90" w:history="1">
                        <w:proofErr w:type="gramStart"/>
                        <w:r w:rsidR="00792F8E" w:rsidRPr="001D3F07">
                          <w:rPr>
                            <w:b/>
                            <w:bCs/>
                            <w:color w:val="FFFFFF" w:themeColor="background1"/>
                            <w:sz w:val="24"/>
                            <w:szCs w:val="24"/>
                            <w:u w:val="single"/>
                          </w:rPr>
                          <w:t>cliquez</w:t>
                        </w:r>
                        <w:proofErr w:type="gramEnd"/>
                        <w:r w:rsidR="00792F8E" w:rsidRPr="001D3F07">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821214B"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1D3F0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1344" behindDoc="0" locked="0" layoutInCell="1" allowOverlap="1" wp14:anchorId="12BFACE2" wp14:editId="17EAF18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549B1"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6704" behindDoc="0" locked="0" layoutInCell="1" allowOverlap="1" wp14:anchorId="1456645E" wp14:editId="2B3FF6BF">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8"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">
                <v:rect id="Rectangle 193" o:spid="_x0000_s110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440" behindDoc="0" locked="0" layoutInCell="1" allowOverlap="1" wp14:anchorId="24F489E7" wp14:editId="4FE9D42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1">
                            <a:extLst>
                              <a:ext uri="{96DAC541-7B7A-43D3-8B79-37D633B846F1}">
                                <asvg:svgBlip xmlns:asvg="http://schemas.microsoft.com/office/drawing/2016/SVG/main" r:embed="rId9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1"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YT5Dn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7488" behindDoc="0" locked="0" layoutInCell="1" allowOverlap="1" wp14:anchorId="6F486F7D" wp14:editId="587CC30B">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2"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E3Y7e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A367F" w14:textId="77777777" w:rsidR="007D2077" w:rsidRDefault="007D2077" w:rsidP="0063464B">
      <w:r>
        <w:separator/>
      </w:r>
    </w:p>
  </w:endnote>
  <w:endnote w:type="continuationSeparator" w:id="0">
    <w:p w14:paraId="055CD67E" w14:textId="77777777" w:rsidR="007D2077" w:rsidRDefault="007D2077" w:rsidP="0063464B">
      <w:r>
        <w:continuationSeparator/>
      </w:r>
    </w:p>
  </w:endnote>
  <w:endnote w:type="continuationNotice" w:id="1">
    <w:p w14:paraId="10B7A29B" w14:textId="77777777" w:rsidR="007D2077" w:rsidRDefault="007D2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F1033" w14:textId="77777777" w:rsidR="007D2077" w:rsidRDefault="007D2077" w:rsidP="0063464B">
      <w:r>
        <w:separator/>
      </w:r>
    </w:p>
  </w:footnote>
  <w:footnote w:type="continuationSeparator" w:id="0">
    <w:p w14:paraId="45EAC68F" w14:textId="77777777" w:rsidR="007D2077" w:rsidRDefault="007D2077" w:rsidP="0063464B">
      <w:r>
        <w:continuationSeparator/>
      </w:r>
    </w:p>
  </w:footnote>
  <w:footnote w:type="continuationNotice" w:id="1">
    <w:p w14:paraId="7FAC8390" w14:textId="77777777" w:rsidR="007D2077" w:rsidRDefault="007D20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47F40"/>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4DC3"/>
    <w:rsid w:val="00165B27"/>
    <w:rsid w:val="00171086"/>
    <w:rsid w:val="00174FEC"/>
    <w:rsid w:val="00177086"/>
    <w:rsid w:val="00192B91"/>
    <w:rsid w:val="0019347B"/>
    <w:rsid w:val="00193B69"/>
    <w:rsid w:val="00194B1B"/>
    <w:rsid w:val="00194D82"/>
    <w:rsid w:val="00195ED9"/>
    <w:rsid w:val="00196301"/>
    <w:rsid w:val="001A072E"/>
    <w:rsid w:val="001A7B0E"/>
    <w:rsid w:val="001B0F5D"/>
    <w:rsid w:val="001B3164"/>
    <w:rsid w:val="001B326D"/>
    <w:rsid w:val="001B413D"/>
    <w:rsid w:val="001B4DF0"/>
    <w:rsid w:val="001B6A3C"/>
    <w:rsid w:val="001C0218"/>
    <w:rsid w:val="001C37C1"/>
    <w:rsid w:val="001C5536"/>
    <w:rsid w:val="001C7AD8"/>
    <w:rsid w:val="001D13E6"/>
    <w:rsid w:val="001D1443"/>
    <w:rsid w:val="001D31A2"/>
    <w:rsid w:val="001D3F07"/>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2F7411"/>
    <w:rsid w:val="00301490"/>
    <w:rsid w:val="00305515"/>
    <w:rsid w:val="003076FC"/>
    <w:rsid w:val="00307CD4"/>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3C16"/>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06F3"/>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3B88"/>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13B6"/>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2B10"/>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403F"/>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70F"/>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B16AA"/>
    <w:rsid w:val="009B28A7"/>
    <w:rsid w:val="009B6F84"/>
    <w:rsid w:val="009B7F4D"/>
    <w:rsid w:val="009C1AAC"/>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53A7"/>
    <w:rsid w:val="00AB6D47"/>
    <w:rsid w:val="00AB7B3A"/>
    <w:rsid w:val="00AC3AB1"/>
    <w:rsid w:val="00AC6E7D"/>
    <w:rsid w:val="00AD203C"/>
    <w:rsid w:val="00AD2B29"/>
    <w:rsid w:val="00AE3DE9"/>
    <w:rsid w:val="00AE56B2"/>
    <w:rsid w:val="00AE5E81"/>
    <w:rsid w:val="00AF62CB"/>
    <w:rsid w:val="00B024DE"/>
    <w:rsid w:val="00B0259C"/>
    <w:rsid w:val="00B03DB6"/>
    <w:rsid w:val="00B06520"/>
    <w:rsid w:val="00B119F5"/>
    <w:rsid w:val="00B12E7A"/>
    <w:rsid w:val="00B166AF"/>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56FAE"/>
    <w:rsid w:val="00B62942"/>
    <w:rsid w:val="00B64C1C"/>
    <w:rsid w:val="00B6723D"/>
    <w:rsid w:val="00B73F1C"/>
    <w:rsid w:val="00B836AA"/>
    <w:rsid w:val="00B8385C"/>
    <w:rsid w:val="00B857CF"/>
    <w:rsid w:val="00B872B9"/>
    <w:rsid w:val="00B914E3"/>
    <w:rsid w:val="00B944B3"/>
    <w:rsid w:val="00B977A2"/>
    <w:rsid w:val="00BA2EF7"/>
    <w:rsid w:val="00BA3FD1"/>
    <w:rsid w:val="00BA5C77"/>
    <w:rsid w:val="00BA75E9"/>
    <w:rsid w:val="00BB1E06"/>
    <w:rsid w:val="00BC044C"/>
    <w:rsid w:val="00BC25D7"/>
    <w:rsid w:val="00BC3D21"/>
    <w:rsid w:val="00BC4174"/>
    <w:rsid w:val="00BC5A60"/>
    <w:rsid w:val="00BC5DEA"/>
    <w:rsid w:val="00BC6FC8"/>
    <w:rsid w:val="00BC779D"/>
    <w:rsid w:val="00BD0022"/>
    <w:rsid w:val="00BD1751"/>
    <w:rsid w:val="00BD17DA"/>
    <w:rsid w:val="00BD4C47"/>
    <w:rsid w:val="00BD4CDD"/>
    <w:rsid w:val="00BD4D64"/>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67DE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50B"/>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2820"/>
    <w:rsid w:val="00E735A8"/>
    <w:rsid w:val="00E73D35"/>
    <w:rsid w:val="00E74680"/>
    <w:rsid w:val="00E76B80"/>
    <w:rsid w:val="00E77468"/>
    <w:rsid w:val="00E774D8"/>
    <w:rsid w:val="00E83209"/>
    <w:rsid w:val="00E83FF6"/>
    <w:rsid w:val="00E8470E"/>
    <w:rsid w:val="00E8742B"/>
    <w:rsid w:val="00E90774"/>
    <w:rsid w:val="00E90A77"/>
    <w:rsid w:val="00E9460C"/>
    <w:rsid w:val="00E97D2F"/>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39C"/>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0F4"/>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sv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diagramData" Target="diagrams/data2.xml"/><Relationship Id="rId42" Type="http://schemas.openxmlformats.org/officeDocument/2006/relationships/image" Target="media/image22.svg"/><Relationship Id="rId47" Type="http://schemas.openxmlformats.org/officeDocument/2006/relationships/image" Target="media/image27.svg"/><Relationship Id="rId50" Type="http://schemas.openxmlformats.org/officeDocument/2006/relationships/image" Target="media/image30.png"/><Relationship Id="rId55" Type="http://schemas.openxmlformats.org/officeDocument/2006/relationships/image" Target="media/image34.svg"/><Relationship Id="rId63" Type="http://schemas.openxmlformats.org/officeDocument/2006/relationships/image" Target="media/image340.svg"/><Relationship Id="rId68" Type="http://schemas.openxmlformats.org/officeDocument/2006/relationships/image" Target="media/image370.png"/><Relationship Id="rId76" Type="http://schemas.openxmlformats.org/officeDocument/2006/relationships/image" Target="media/image41.png"/><Relationship Id="rId84" Type="http://schemas.openxmlformats.org/officeDocument/2006/relationships/diagramQuickStyle" Target="diagrams/quickStyle3.xml"/><Relationship Id="rId89" Type="http://schemas.openxmlformats.org/officeDocument/2006/relationships/image" Target="media/image50.emf"/><Relationship Id="rId7" Type="http://schemas.openxmlformats.org/officeDocument/2006/relationships/settings" Target="settings.xml"/><Relationship Id="rId71" Type="http://schemas.openxmlformats.org/officeDocument/2006/relationships/diagramLayout" Target="diagrams/layout2.xml"/><Relationship Id="rId92" Type="http://schemas.openxmlformats.org/officeDocument/2006/relationships/image" Target="media/image52.sv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image" Target="media/image120.svg"/><Relationship Id="rId32" Type="http://schemas.openxmlformats.org/officeDocument/2006/relationships/diagramColors" Target="diagrams/colors1.xml"/><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image" Target="media/image25.png"/><Relationship Id="rId53" Type="http://schemas.openxmlformats.org/officeDocument/2006/relationships/image" Target="media/image300.png"/><Relationship Id="rId58" Type="http://schemas.openxmlformats.org/officeDocument/2006/relationships/image" Target="media/image35.png"/><Relationship Id="rId66" Type="http://schemas.openxmlformats.org/officeDocument/2006/relationships/image" Target="media/image39.png"/><Relationship Id="rId74" Type="http://schemas.microsoft.com/office/2007/relationships/diagramDrawing" Target="diagrams/drawing2.xml"/><Relationship Id="rId79" Type="http://schemas.openxmlformats.org/officeDocument/2006/relationships/image" Target="media/image400.svg"/><Relationship Id="rId87" Type="http://schemas.openxmlformats.org/officeDocument/2006/relationships/diagramData" Target="diagrams/data6.xml"/><Relationship Id="rId5" Type="http://schemas.openxmlformats.org/officeDocument/2006/relationships/numbering" Target="numbering.xml"/><Relationship Id="rId61" Type="http://schemas.openxmlformats.org/officeDocument/2006/relationships/image" Target="media/image38.svg"/><Relationship Id="rId82" Type="http://schemas.openxmlformats.org/officeDocument/2006/relationships/diagramData" Target="diagrams/data5.xml"/><Relationship Id="rId90" Type="http://schemas.openxmlformats.org/officeDocument/2006/relationships/hyperlink" Target="http://www.bassinefe-hainautcentre.be/le-rapport-analytique-et-prospectif" TargetMode="External"/><Relationship Id="rId95" Type="http://schemas.openxmlformats.org/officeDocument/2006/relationships/theme" Target="theme/theme1.xm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30.png"/><Relationship Id="rId30" Type="http://schemas.openxmlformats.org/officeDocument/2006/relationships/diagramLayout" Target="diagrams/layout1.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10.png"/><Relationship Id="rId64" Type="http://schemas.openxmlformats.org/officeDocument/2006/relationships/image" Target="media/image350.png"/><Relationship Id="rId69" Type="http://schemas.openxmlformats.org/officeDocument/2006/relationships/image" Target="media/image380.svg"/><Relationship Id="rId77" Type="http://schemas.openxmlformats.org/officeDocument/2006/relationships/image" Target="media/image42.sv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diagramQuickStyle" Target="diagrams/quickStyle2.xml"/><Relationship Id="rId80" Type="http://schemas.openxmlformats.org/officeDocument/2006/relationships/image" Target="media/image43.png"/><Relationship Id="rId85" Type="http://schemas.openxmlformats.org/officeDocument/2006/relationships/diagramColors" Target="diagrams/colors3.xml"/><Relationship Id="rId93"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image" Target="media/image18.svg"/><Relationship Id="rId46" Type="http://schemas.openxmlformats.org/officeDocument/2006/relationships/image" Target="media/image26.svg"/><Relationship Id="rId59" Type="http://schemas.openxmlformats.org/officeDocument/2006/relationships/image" Target="media/image36.svg"/><Relationship Id="rId67" Type="http://schemas.openxmlformats.org/officeDocument/2006/relationships/image" Target="media/image40.sv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330.png"/><Relationship Id="rId70" Type="http://schemas.openxmlformats.org/officeDocument/2006/relationships/diagramData" Target="diagrams/data3.xml"/><Relationship Id="rId75" Type="http://schemas.openxmlformats.org/officeDocument/2006/relationships/diagramData" Target="diagrams/data4.xml"/><Relationship Id="rId83" Type="http://schemas.openxmlformats.org/officeDocument/2006/relationships/diagramLayout" Target="diagrams/layout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10.png"/><Relationship Id="rId28" Type="http://schemas.openxmlformats.org/officeDocument/2006/relationships/image" Target="media/image140.svg"/><Relationship Id="rId36" Type="http://schemas.openxmlformats.org/officeDocument/2006/relationships/image" Target="media/image16.svg"/><Relationship Id="rId49" Type="http://schemas.openxmlformats.org/officeDocument/2006/relationships/image" Target="media/image29.svg"/><Relationship Id="rId57" Type="http://schemas.openxmlformats.org/officeDocument/2006/relationships/image" Target="media/image320.svg"/><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image" Target="media/image24.svg"/><Relationship Id="rId52" Type="http://schemas.openxmlformats.org/officeDocument/2006/relationships/image" Target="media/image32.svg"/><Relationship Id="rId60" Type="http://schemas.openxmlformats.org/officeDocument/2006/relationships/image" Target="media/image37.png"/><Relationship Id="rId65" Type="http://schemas.openxmlformats.org/officeDocument/2006/relationships/image" Target="media/image360.svg"/><Relationship Id="rId73" Type="http://schemas.openxmlformats.org/officeDocument/2006/relationships/diagramColors" Target="diagrams/colors2.xml"/><Relationship Id="rId78" Type="http://schemas.openxmlformats.org/officeDocument/2006/relationships/image" Target="media/image390.png"/><Relationship Id="rId81" Type="http://schemas.openxmlformats.org/officeDocument/2006/relationships/image" Target="media/image42.png"/><Relationship Id="rId86" Type="http://schemas.microsoft.com/office/2007/relationships/diagramDrawing" Target="diagrams/drawing3.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ata6.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4FDCD3A8-58AA-4E77-BA58-4396416A717B}" type="sibTrans" cxnId="{74596AD3-6F88-401B-B47F-D62E79FC857A}">
      <dgm:prSet/>
      <dgm:spPr/>
    </dgm:pt>
    <dgm:pt modelId="{3F10D680-6960-4D07-A5EC-F2F56A7B9261}" type="parTrans" cxnId="{74596AD3-6F88-401B-B47F-D62E79FC857A}">
      <dgm:prSet/>
      <dgm:spPr>
        <a:ln>
          <a:solidFill>
            <a:srgbClr val="63A7DA"/>
          </a:solidFill>
        </a:ln>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4FDCD3A8-58AA-4E77-BA58-4396416A717B}" type="sibTrans" cxnId="{74596AD3-6F88-401B-B47F-D62E79FC857A}">
      <dgm:prSet/>
      <dgm:spPr/>
    </dgm:pt>
    <dgm:pt modelId="{3F10D680-6960-4D07-A5EC-F2F56A7B9261}" type="parTrans" cxnId="{74596AD3-6F88-401B-B47F-D62E79FC857A}">
      <dgm:prSet/>
      <dgm:spPr>
        <a:ln>
          <a:solidFill>
            <a:srgbClr val="63A7DA"/>
          </a:solidFill>
        </a:ln>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5954" custLinFactNeighborY="150">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5954" custLinFactNeighborY="150">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200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3568    </a:t>
          </a:r>
          <a:r>
            <a:rPr lang="fr-BE" sz="1200" b="1">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200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3568    </a:t>
          </a:r>
          <a:r>
            <a:rPr lang="fr-BE" sz="1200" b="1">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695CAC2E-0623-4BF9-97D2-27D4F5F4F7D1}">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819959" y="418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819959" y="4183"/>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200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3568    </a:t>
          </a:r>
          <a:r>
            <a:rPr lang="fr-BE" sz="1200" b="1"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2E8F-7148-46A5-93ED-485FC5BCC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B05B8-6526-4BF0-B9B9-5D1487AC08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FA5128-1D18-47BC-893C-988949D22C2D}">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10</TotalTime>
  <Pages>2</Pages>
  <Words>29</Words>
  <Characters>209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12</cp:revision>
  <cp:lastPrinted>2021-12-24T10:51:00Z</cp:lastPrinted>
  <dcterms:created xsi:type="dcterms:W3CDTF">2022-02-14T15:14:00Z</dcterms:created>
  <dcterms:modified xsi:type="dcterms:W3CDTF">2022-03-03T09:37:00Z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