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3F905FD7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3921" behindDoc="0" locked="0" layoutInCell="1" allowOverlap="1" wp14:anchorId="5E1B55C5" wp14:editId="53A53237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392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3920" behindDoc="0" locked="0" layoutInCell="1" allowOverlap="1" wp14:anchorId="7E904A01" wp14:editId="038459BA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31F4B" id="Groupe 50" o:spid="_x0000_s1026" style="position:absolute;margin-left:12pt;margin-top:-29.3pt;width:118.95pt;height:756pt;z-index:25164392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011" behindDoc="0" locked="0" layoutInCell="1" allowOverlap="1" wp14:anchorId="01EEE829" wp14:editId="0772DDB6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F10D8" id="Rectangle 5" o:spid="_x0000_s1026" style="position:absolute;margin-left:175.2pt;margin-top:-20.3pt;width:78.5pt;height:94.45pt;z-index:2516440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2637" behindDoc="0" locked="0" layoutInCell="1" allowOverlap="1" wp14:anchorId="525C153A" wp14:editId="5CB037E0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29EFE" id="Forme libre 33" o:spid="_x0000_s1026" style="position:absolute;margin-left:-32pt;margin-top:-21pt;width:147.55pt;height:756pt;z-index:2516326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3918" behindDoc="0" locked="0" layoutInCell="1" allowOverlap="1" wp14:anchorId="7BE4522A" wp14:editId="6F5C8562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43C3D" id="Groupe 49" o:spid="_x0000_s1026" style="position:absolute;margin-left:1059.05pt;margin-top:-14.25pt;width:107.8pt;height:756pt;z-index:251643918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3917" behindDoc="0" locked="0" layoutInCell="1" allowOverlap="1" wp14:anchorId="73BCD8C1" wp14:editId="4B75E7DA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8E1EE" id="Forme libre 25" o:spid="_x0000_s1026" style="position:absolute;margin-left:1064.75pt;margin-top:18pt;width:123.25pt;height:756pt;z-index:2516439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bookmarkStart w:id="0" w:name="_Hlk91166357"/>
    <w:bookmarkEnd w:id="0"/>
    <w:p w14:paraId="6D32F890" w14:textId="74F109CB" w:rsidR="00902688" w:rsidRDefault="00722DAA" w:rsidP="00F576BD">
      <w:pPr>
        <w:rPr>
          <w:noProof/>
          <w:lang w:bidi="fr-FR"/>
        </w:rPr>
      </w:pPr>
      <w:r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1E436D" wp14:editId="054C7BBA">
                <wp:simplePos x="0" y="0"/>
                <wp:positionH relativeFrom="page">
                  <wp:posOffset>10043035</wp:posOffset>
                </wp:positionH>
                <wp:positionV relativeFrom="paragraph">
                  <wp:posOffset>8034843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27" type="#_x0000_t202" style="position:absolute;margin-left:790.8pt;margin-top:632.65pt;width:404.7pt;height:21.8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FD5F5A" wp14:editId="623346C4">
                <wp:simplePos x="0" y="0"/>
                <wp:positionH relativeFrom="column">
                  <wp:posOffset>10425065</wp:posOffset>
                </wp:positionH>
                <wp:positionV relativeFrom="paragraph">
                  <wp:posOffset>7707831</wp:posOffset>
                </wp:positionV>
                <wp:extent cx="166194" cy="159340"/>
                <wp:effectExtent l="0" t="0" r="24765" b="12700"/>
                <wp:wrapNone/>
                <wp:docPr id="1513" name="Rectangle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94" cy="159340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CB5DD" id="Rectangle 1513" o:spid="_x0000_s1026" style="position:absolute;margin-left:820.85pt;margin-top:606.9pt;width:13.1pt;height:12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" fillcolor="#b4222f" strokecolor="#b4222f" strokeweight="1pt"/>
            </w:pict>
          </mc:Fallback>
        </mc:AlternateContent>
      </w:r>
      <w:r w:rsidR="00851794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864AB67" wp14:editId="642EAFE2">
                <wp:simplePos x="0" y="0"/>
                <wp:positionH relativeFrom="margin">
                  <wp:posOffset>11959628</wp:posOffset>
                </wp:positionH>
                <wp:positionV relativeFrom="paragraph">
                  <wp:posOffset>5340910</wp:posOffset>
                </wp:positionV>
                <wp:extent cx="61442" cy="77871"/>
                <wp:effectExtent l="0" t="0" r="15240" b="17780"/>
                <wp:wrapNone/>
                <wp:docPr id="37" name="Ellipse 37">
                  <a:hlinkClick xmlns:a="http://schemas.openxmlformats.org/drawingml/2006/main" r:id="rId14" tooltip="CDC Forem Logistique Hainaut : ConducteurAutobus/Autocar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726AF1" id="Ellipse 37" o:spid="_x0000_s1026" href="https://hainaut.formation-logistique.be/" title="CDC Forem Logistique Hainaut : ConducteurAutobus/Autocar " style="position:absolute;margin-left:941.7pt;margin-top:420.55pt;width:4.85pt;height:6.15pt;z-index:251770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" o:button="t" fillcolor="#b4222f" strokecolor="#b4222f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A9357B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753A8E" wp14:editId="6E1E5368">
                <wp:simplePos x="0" y="0"/>
                <wp:positionH relativeFrom="leftMargin">
                  <wp:posOffset>1666037</wp:posOffset>
                </wp:positionH>
                <wp:positionV relativeFrom="paragraph">
                  <wp:posOffset>6612634</wp:posOffset>
                </wp:positionV>
                <wp:extent cx="2323465" cy="971597"/>
                <wp:effectExtent l="9208" t="0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97159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0D776E5E" w:rsidR="00A72224" w:rsidRPr="00A9357B" w:rsidRDefault="000B0E95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A9357B">
                              <w:rPr>
                                <w:rFonts w:ascii="Calibri" w:hAnsi="Calibri" w:cs="Calibri"/>
                                <w:color w:val="FFFFFF"/>
                                <w:sz w:val="40"/>
                                <w:szCs w:val="40"/>
                                <w:lang w:val="fr-BE"/>
                              </w:rPr>
                              <w:t>C</w:t>
                            </w:r>
                            <w:r w:rsidR="00A9357B" w:rsidRPr="00A9357B">
                              <w:rPr>
                                <w:rFonts w:ascii="Calibri" w:hAnsi="Calibri" w:cs="Calibri"/>
                                <w:color w:val="FFFFFF"/>
                                <w:sz w:val="40"/>
                                <w:szCs w:val="40"/>
                                <w:lang w:val="fr-BE"/>
                              </w:rPr>
                              <w:t>onducteur d'autobus ou d'autocar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8" style="position:absolute;margin-left:131.2pt;margin-top:520.7pt;width:182.95pt;height:76.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" fillcolor="#63a7da" stroked="f" strokeweight="1pt">
                <v:textbox>
                  <w:txbxContent>
                    <w:p w14:paraId="06F157E7" w14:textId="0D776E5E" w:rsidR="00A72224" w:rsidRPr="00A9357B" w:rsidRDefault="000B0E95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72"/>
                          <w:szCs w:val="72"/>
                          <w:lang w:val="fr-BE"/>
                        </w:rPr>
                      </w:pPr>
                      <w:r w:rsidRPr="00A9357B">
                        <w:rPr>
                          <w:rFonts w:ascii="Calibri" w:hAnsi="Calibri" w:cs="Calibri"/>
                          <w:color w:val="FFFFFF"/>
                          <w:sz w:val="40"/>
                          <w:szCs w:val="40"/>
                          <w:lang w:val="fr-BE"/>
                        </w:rPr>
                        <w:t>C</w:t>
                      </w:r>
                      <w:r w:rsidR="00A9357B" w:rsidRPr="00A9357B">
                        <w:rPr>
                          <w:rFonts w:ascii="Calibri" w:hAnsi="Calibri" w:cs="Calibri"/>
                          <w:color w:val="FFFFFF"/>
                          <w:sz w:val="40"/>
                          <w:szCs w:val="40"/>
                          <w:lang w:val="fr-BE"/>
                        </w:rPr>
                        <w:t>onducteur d'autobus ou d'autocar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9357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59F2475" wp14:editId="1C72A29C">
                <wp:simplePos x="0" y="0"/>
                <wp:positionH relativeFrom="column">
                  <wp:posOffset>3472004</wp:posOffset>
                </wp:positionH>
                <wp:positionV relativeFrom="paragraph">
                  <wp:posOffset>1651063</wp:posOffset>
                </wp:positionV>
                <wp:extent cx="9071572" cy="244443"/>
                <wp:effectExtent l="0" t="0" r="0" b="381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1572" cy="24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02D4B" w14:textId="5FA9892D" w:rsidR="00DB4E1C" w:rsidRPr="00A72D99" w:rsidRDefault="00904F19" w:rsidP="00DB4E1C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</w:pP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Le métier de </w:t>
                            </w:r>
                            <w:r w:rsidR="000A2EA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conducteur d'autobus ou d'autocar</w:t>
                            </w:r>
                            <w:r w:rsidR="003F5CF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 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est attractif sur le marché de l’emploi et est considéré</w:t>
                            </w:r>
                            <w:r w:rsidR="00FE4C4C"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,</w:t>
                            </w:r>
                            <w:r w:rsidR="001E28B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 </w:t>
                            </w:r>
                            <w:r w:rsidR="00FE4C4C"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en 2021, 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comme </w:t>
                            </w:r>
                            <w:r w:rsidR="00FE4C4C"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fonction critique et métier en pénur</w:t>
                            </w:r>
                            <w:r w:rsidR="00A025D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i</w:t>
                            </w:r>
                            <w:r w:rsidR="00FE4C4C"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e par Le Forem.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F2475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9" type="#_x0000_t202" style="position:absolute;margin-left:273.4pt;margin-top:130pt;width:714.3pt;height:19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" filled="f" stroked="f" strokeweight=".5pt">
                <v:textbox>
                  <w:txbxContent>
                    <w:p w14:paraId="37402D4B" w14:textId="5FA9892D" w:rsidR="00DB4E1C" w:rsidRPr="00A72D99" w:rsidRDefault="00904F19" w:rsidP="00DB4E1C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</w:pP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Le métier de </w:t>
                      </w:r>
                      <w:r w:rsidR="000A2EA2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conducteur d'autobus ou d'autocar</w:t>
                      </w:r>
                      <w:r w:rsidR="003F5CF4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 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est attractif sur le marché de l’emploi et est considéré</w:t>
                      </w:r>
                      <w:r w:rsidR="00FE4C4C"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,</w:t>
                      </w:r>
                      <w:r w:rsidR="001E28B6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 </w:t>
                      </w:r>
                      <w:r w:rsidR="00FE4C4C"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en 2021, 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comme </w:t>
                      </w:r>
                      <w:r w:rsidR="00FE4C4C"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fonction critique et métier en pénur</w:t>
                      </w:r>
                      <w:r w:rsidR="00A025DA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i</w:t>
                      </w:r>
                      <w:r w:rsidR="00FE4C4C"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e par Le Forem.</w:t>
                      </w:r>
                    </w:p>
                  </w:txbxContent>
                </v:textbox>
              </v:shape>
            </w:pict>
          </mc:Fallback>
        </mc:AlternateContent>
      </w:r>
      <w:r w:rsidR="00454444">
        <w:rPr>
          <w:noProof/>
        </w:rPr>
        <w:drawing>
          <wp:anchor distT="0" distB="0" distL="114300" distR="114300" simplePos="0" relativeHeight="251744256" behindDoc="0" locked="0" layoutInCell="1" allowOverlap="1" wp14:anchorId="429E330F" wp14:editId="74D50ED0">
            <wp:simplePos x="0" y="0"/>
            <wp:positionH relativeFrom="column">
              <wp:posOffset>3545337</wp:posOffset>
            </wp:positionH>
            <wp:positionV relativeFrom="paragraph">
              <wp:posOffset>819640</wp:posOffset>
            </wp:positionV>
            <wp:extent cx="720000" cy="720000"/>
            <wp:effectExtent l="0" t="0" r="4445" b="4445"/>
            <wp:wrapNone/>
            <wp:docPr id="9" name="Graphiqu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Graphique 23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44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B36D2C" wp14:editId="2CA64118">
                <wp:simplePos x="0" y="0"/>
                <wp:positionH relativeFrom="margin">
                  <wp:posOffset>3819965</wp:posOffset>
                </wp:positionH>
                <wp:positionV relativeFrom="paragraph">
                  <wp:posOffset>610688</wp:posOffset>
                </wp:positionV>
                <wp:extent cx="7535305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5305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1ED5F6A6" w:rsidR="00A72224" w:rsidRPr="002A7ED8" w:rsidRDefault="00A72224" w:rsidP="00756C68">
                            <w:pPr>
                              <w:pBdr>
                                <w:top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2A7ED8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N. Transport et logistique</w:t>
                            </w:r>
                          </w:p>
                          <w:p w14:paraId="7CAC3E5B" w14:textId="6916B9CF" w:rsidR="00A72224" w:rsidRPr="00036493" w:rsidRDefault="003D70CE" w:rsidP="00756C68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 w:rsidRPr="003D70CE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N410</w:t>
                            </w:r>
                            <w:r w:rsidR="000A2EA2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3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454444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Conducteur d'autobus ou d'autocar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0" type="#_x0000_t202" style="position:absolute;margin-left:300.8pt;margin-top:48.1pt;width:593.35pt;height:80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" filled="f" stroked="f" strokeweight=".5pt">
                <v:textbox>
                  <w:txbxContent>
                    <w:p w14:paraId="1F4D89CD" w14:textId="1ED5F6A6" w:rsidR="00A72224" w:rsidRPr="002A7ED8" w:rsidRDefault="00A72224" w:rsidP="00756C68">
                      <w:pPr>
                        <w:pBdr>
                          <w:top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2A7ED8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N. Transport et logistique</w:t>
                      </w:r>
                    </w:p>
                    <w:p w14:paraId="7CAC3E5B" w14:textId="6916B9CF" w:rsidR="00A72224" w:rsidRPr="00036493" w:rsidRDefault="003D70CE" w:rsidP="00756C68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 w:rsidRPr="003D70CE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N410</w:t>
                      </w:r>
                      <w:r w:rsidR="000A2EA2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3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454444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Conducteur d'autobus ou d'autocar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7401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9E37EC" wp14:editId="011BEF31">
                <wp:simplePos x="0" y="0"/>
                <wp:positionH relativeFrom="page">
                  <wp:posOffset>10673149</wp:posOffset>
                </wp:positionH>
                <wp:positionV relativeFrom="paragraph">
                  <wp:posOffset>7263614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1" type="#_x0000_t202" style="position:absolute;margin-left:840.4pt;margin-top:571.95pt;width:264.4pt;height:34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1486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5711" behindDoc="0" locked="0" layoutInCell="1" allowOverlap="1" wp14:anchorId="4767A759" wp14:editId="27B3EA7E">
                <wp:simplePos x="0" y="0"/>
                <wp:positionH relativeFrom="column">
                  <wp:posOffset>8152646</wp:posOffset>
                </wp:positionH>
                <wp:positionV relativeFrom="paragraph">
                  <wp:posOffset>2818960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17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380ADE" id="Rectangle 150" o:spid="_x0000_s1026" style="position:absolute;margin-left:641.95pt;margin-top:221.95pt;width:477.9pt;height:360.5pt;z-index:2516357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" stroked="f" strokeweight="1pt">
                <v:fill r:id="rId18" o:title="" recolor="t" rotate="t" type="frame"/>
              </v:rect>
            </w:pict>
          </mc:Fallback>
        </mc:AlternateContent>
      </w:r>
      <w:r w:rsidR="00F14864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45289A" wp14:editId="3C37A663">
                <wp:simplePos x="0" y="0"/>
                <wp:positionH relativeFrom="margin">
                  <wp:posOffset>1335078</wp:posOffset>
                </wp:positionH>
                <wp:positionV relativeFrom="paragraph">
                  <wp:posOffset>2882196</wp:posOffset>
                </wp:positionV>
                <wp:extent cx="5866646" cy="70617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646" cy="706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11362D3E" w:rsidR="00A72224" w:rsidRPr="00F14864" w:rsidRDefault="0014687D" w:rsidP="00D6301E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40"/>
                                <w:szCs w:val="40"/>
                              </w:rPr>
                            </w:pPr>
                            <w:r w:rsidRPr="00F1486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L’IBEFE estime pertinent de</w:t>
                            </w:r>
                            <w:r w:rsidR="007B471D" w:rsidRPr="00F1486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 xml:space="preserve"> développer l'offre de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2" type="#_x0000_t202" style="position:absolute;margin-left:105.1pt;margin-top:226.95pt;width:461.95pt;height:55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" filled="f" stroked="f" strokeweight=".5pt">
                <v:textbox>
                  <w:txbxContent>
                    <w:p w14:paraId="621463FE" w14:textId="11362D3E" w:rsidR="00A72224" w:rsidRPr="00F14864" w:rsidRDefault="0014687D" w:rsidP="00D6301E">
                      <w:pPr>
                        <w:rPr>
                          <w:rFonts w:asciiTheme="minorHAnsi" w:hAnsiTheme="minorHAnsi" w:cstheme="minorHAnsi"/>
                          <w:color w:val="63A7DA"/>
                          <w:sz w:val="40"/>
                          <w:szCs w:val="40"/>
                        </w:rPr>
                      </w:pPr>
                      <w:r w:rsidRPr="00F14864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L’IBEFE estime pertinent de</w:t>
                      </w:r>
                      <w:r w:rsidR="007B471D" w:rsidRPr="00F14864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 xml:space="preserve"> développer l'offre de formation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864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2E026D" wp14:editId="3DF6F54D">
                <wp:simplePos x="0" y="0"/>
                <wp:positionH relativeFrom="column">
                  <wp:posOffset>1334933</wp:posOffset>
                </wp:positionH>
                <wp:positionV relativeFrom="paragraph">
                  <wp:posOffset>2547199</wp:posOffset>
                </wp:positionV>
                <wp:extent cx="5596758" cy="2761307"/>
                <wp:effectExtent l="0" t="0" r="0" b="12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758" cy="27613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F14864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8"/>
                                <w:szCs w:val="36"/>
                              </w:rPr>
                            </w:pPr>
                          </w:p>
                          <w:p w14:paraId="0248DA1A" w14:textId="77777777" w:rsidR="00F14864" w:rsidRPr="00F14864" w:rsidRDefault="00F14864" w:rsidP="00E822F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0A81CD0B" w14:textId="77777777" w:rsidR="00F14864" w:rsidRPr="00F14864" w:rsidRDefault="00F14864" w:rsidP="00E822F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0300F33E" w14:textId="0CAE01A5" w:rsidR="0033376A" w:rsidRPr="00F14864" w:rsidRDefault="00A72224" w:rsidP="00E822F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Le métier est attractif sur le marché de l'emploi et le besoin devrait s'accentuer dans les 5</w:t>
                            </w:r>
                            <w:r w:rsidR="0033376A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ans à venir avec le problème structurel de la pyramide des âges dans le secteur. </w:t>
                            </w:r>
                          </w:p>
                          <w:p w14:paraId="185B969F" w14:textId="77777777" w:rsidR="00F14864" w:rsidRPr="00F14864" w:rsidRDefault="00F14864" w:rsidP="00E822F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08267DBF" w14:textId="355BC4A4" w:rsidR="00532B4B" w:rsidRPr="00F14864" w:rsidRDefault="00F14864" w:rsidP="00E822F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Le métier</w:t>
                            </w:r>
                            <w:r w:rsidR="0033376A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est repris dans la liste des fonctions critiques de façon récurrente. Augmenter l’offre de</w:t>
                            </w:r>
                            <w:r w:rsidR="0033376A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formation permettrait de répondre à la demande existante sur le Bassin tant au niveau des</w:t>
                            </w:r>
                            <w:r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candidats que des recruteurs, même si le coût de développement de ces places</w:t>
                            </w:r>
                            <w:r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supplémentaires de formation est une difficulté majeure.</w:t>
                            </w:r>
                          </w:p>
                          <w:p w14:paraId="4960EEA8" w14:textId="77777777" w:rsidR="00A72224" w:rsidRPr="00F14864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2"/>
                                <w:szCs w:val="28"/>
                              </w:rPr>
                            </w:pPr>
                          </w:p>
                          <w:p w14:paraId="26B088B6" w14:textId="77777777" w:rsidR="00A72224" w:rsidRPr="00F14864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2"/>
                                <w:szCs w:val="28"/>
                              </w:rPr>
                            </w:pPr>
                          </w:p>
                          <w:p w14:paraId="5D797440" w14:textId="77777777" w:rsidR="00A72224" w:rsidRPr="00F14864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33" style="position:absolute;margin-left:105.1pt;margin-top:200.55pt;width:440.7pt;height:217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" filled="f" stroked="f" strokeweight="1pt">
                <v:textbox>
                  <w:txbxContent>
                    <w:p w14:paraId="0F13DBCA" w14:textId="77777777" w:rsidR="00A72224" w:rsidRPr="00F14864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8"/>
                          <w:szCs w:val="36"/>
                        </w:rPr>
                      </w:pPr>
                    </w:p>
                    <w:p w14:paraId="0248DA1A" w14:textId="77777777" w:rsidR="00F14864" w:rsidRPr="00F14864" w:rsidRDefault="00F14864" w:rsidP="00E822F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0A81CD0B" w14:textId="77777777" w:rsidR="00F14864" w:rsidRPr="00F14864" w:rsidRDefault="00F14864" w:rsidP="00E822F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0300F33E" w14:textId="0CAE01A5" w:rsidR="0033376A" w:rsidRPr="00F14864" w:rsidRDefault="00A72224" w:rsidP="00E822F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Le métier est attractif sur le marché de l'emploi et le besoin devrait s'accentuer dans les 5</w:t>
                      </w:r>
                      <w:r w:rsidR="0033376A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ans à venir avec le problème structurel de la pyramide des âges dans le secteur. </w:t>
                      </w:r>
                    </w:p>
                    <w:p w14:paraId="185B969F" w14:textId="77777777" w:rsidR="00F14864" w:rsidRPr="00F14864" w:rsidRDefault="00F14864" w:rsidP="00E822F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08267DBF" w14:textId="355BC4A4" w:rsidR="00532B4B" w:rsidRPr="00F14864" w:rsidRDefault="00F14864" w:rsidP="00E822F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Le métier</w:t>
                      </w:r>
                      <w:r w:rsidR="0033376A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est repris dans la liste des fonctions critiques de façon récurrente. Augmenter l’offre de</w:t>
                      </w:r>
                      <w:r w:rsidR="0033376A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formation permettrait de répondre à la demande existante sur le Bassin tant au niveau des</w:t>
                      </w:r>
                      <w:r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candidats que des recruteurs, même si le coût de développement de ces places</w:t>
                      </w:r>
                      <w:r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supplémentaires de formation est une difficulté majeure.</w:t>
                      </w:r>
                    </w:p>
                    <w:p w14:paraId="4960EEA8" w14:textId="77777777" w:rsidR="00A72224" w:rsidRPr="00F14864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2"/>
                          <w:szCs w:val="28"/>
                        </w:rPr>
                      </w:pPr>
                    </w:p>
                    <w:p w14:paraId="26B088B6" w14:textId="77777777" w:rsidR="00A72224" w:rsidRPr="00F14864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2"/>
                          <w:szCs w:val="28"/>
                        </w:rPr>
                      </w:pPr>
                    </w:p>
                    <w:p w14:paraId="5D797440" w14:textId="77777777" w:rsidR="00A72224" w:rsidRPr="00F14864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14864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A455BD4" wp14:editId="462D5826">
                <wp:simplePos x="0" y="0"/>
                <wp:positionH relativeFrom="column">
                  <wp:posOffset>4812665</wp:posOffset>
                </wp:positionH>
                <wp:positionV relativeFrom="paragraph">
                  <wp:posOffset>5544022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4" style="position:absolute;margin-left:378.95pt;margin-top:436.55pt;width:42.85pt;height:50.6pt;flip:x;z-index:251682816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">
                <v:oval id="Ellipse 143" o:spid="_x0000_s1035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6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4864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1AA49BE" wp14:editId="549B8717">
                <wp:simplePos x="0" y="0"/>
                <wp:positionH relativeFrom="margin">
                  <wp:posOffset>3416300</wp:posOffset>
                </wp:positionH>
                <wp:positionV relativeFrom="paragraph">
                  <wp:posOffset>5772609</wp:posOffset>
                </wp:positionV>
                <wp:extent cx="558167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7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7" style="position:absolute;margin-left:269pt;margin-top:454.55pt;width:43.95pt;height:34pt;z-index:251681792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">
                <v:oval id="Ellipse 140" o:spid="_x0000_s1038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9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B471D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8AEA63" wp14:editId="6D9A5CA9">
                <wp:simplePos x="0" y="0"/>
                <wp:positionH relativeFrom="column">
                  <wp:posOffset>1309332</wp:posOffset>
                </wp:positionH>
                <wp:positionV relativeFrom="paragraph">
                  <wp:posOffset>3915410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0CE12F2B">
                                  <wp:extent cx="3263265" cy="2071194"/>
                                  <wp:effectExtent l="0" t="38100" r="0" b="24765"/>
                                  <wp:docPr id="10" name="Diagramme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9" r:lo="rId20" r:qs="rId21" r:cs="rId2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0" type="#_x0000_t118" style="position:absolute;margin-left:103.1pt;margin-top:308.3pt;width:467.15pt;height:374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0CE12F2B">
                            <wp:extent cx="3263265" cy="2071194"/>
                            <wp:effectExtent l="0" t="38100" r="0" b="24765"/>
                            <wp:docPr id="10" name="Diagramme 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4" r:lo="rId20" r:qs="rId21" r:cs="rId2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932ED54" wp14:editId="55E1C165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5">
                              <a:extLst>
                                <a:ext uri="{96DAC541-7B7A-43D3-8B79-37D633B846F1}">
                                  <asvg:svgBlip xmlns:asvg="http://schemas.microsoft.com/office/drawing/2016/SVG/main" r:embed="rId2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1" style="position:absolute;margin-left:611.2pt;margin-top:158.45pt;width:467.7pt;height:80.3pt;z-index:251687936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Lk49g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">
                <v:group id="Groupe 145" o:spid="_x0000_s1042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3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4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5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6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7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15156C8" wp14:editId="50C51F39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2" name="Graphique 12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7" type="#_x0000_t202" style="position:absolute;margin-left:92.85pt;margin-top:163.7pt;width:103.8pt;height:50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2" name="Graphique 12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3F92E38" wp14:editId="354BBE40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7D97BA7C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2930A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8" style="position:absolute;margin-left:96.25pt;margin-top:161.85pt;width:467.7pt;height:79.4pt;z-index:251672576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M7tw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">
                <v:rect id="Rectangle 1535" o:spid="_x0000_s1049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7D97BA7C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2930A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0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4402D7" wp14:editId="35CE7059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" name="Graphique 15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1" type="#_x0000_t202" style="position:absolute;margin-left:128.95pt;margin-top:656.5pt;width:51pt;height:5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DsBtT9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" name="Graphique 15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70B2FA0" wp14:editId="4BB8CAAB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2" style="position:absolute;margin-left:186pt;margin-top:657.5pt;width:28.35pt;height:28.35pt;z-index:251755520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5YSTg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">
                <v:oval id="Ellipse 17" o:spid="_x0000_s105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4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5917FCE" wp14:editId="0B43CEC7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5" style="position:absolute;margin-left:185pt;margin-top:676.5pt;width:20.85pt;height:48.2pt;flip:x;z-index:25175756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">
                <v:oval id="Ellipse 29" o:spid="_x0000_s105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7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5BCBE5" wp14:editId="436054CD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81A90B3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B42A2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8" type="#_x0000_t202" style="position:absolute;margin-left:244pt;margin-top:656.5pt;width:325pt;height:87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s6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543WVNxwIKWep04IxcVhlgK55+FhTAwOMTun3CUNaEZHS3OtmR//c0f8sEXopy1&#10;EFrO3c+dsIqz+psGk7fZaBSUGS+j8fUQF3sZWV9G9K65J2gZZGG6aIZ8X5/M0lLzijcxD10RElqi&#10;d879ybz3vfzxpqSaz2MStGiEX+qVkaF0gDVA/NK9CmuOPAQ1PNJJkmLyjo4+tydkvvNUVpGrAHSP&#10;6hF/6DiyfXxz4aFc3mPW2z/D7DcA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Gb6LO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381A90B3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B42A25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2983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FED67F" wp14:editId="61A21244">
                <wp:simplePos x="0" y="0"/>
                <wp:positionH relativeFrom="page">
                  <wp:posOffset>11206716</wp:posOffset>
                </wp:positionH>
                <wp:positionV relativeFrom="paragraph">
                  <wp:posOffset>7647615</wp:posOffset>
                </wp:positionV>
                <wp:extent cx="3083442" cy="929640"/>
                <wp:effectExtent l="0" t="0" r="0" b="3810"/>
                <wp:wrapNone/>
                <wp:docPr id="1506" name="Zone de texte 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2" cy="92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D5435" w14:textId="755621CD" w:rsidR="00F15DAE" w:rsidRPr="00697401" w:rsidRDefault="00A72224" w:rsidP="00196301">
                            <w:pPr>
                              <w:spacing w:line="256" w:lineRule="auto"/>
                              <w:contextualSpacing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1 </w:t>
                            </w:r>
                            <w:r w:rsidR="00B42A2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</w:t>
                            </w:r>
                            <w:r w:rsidRPr="002419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entre de compétence</w:t>
                            </w:r>
                          </w:p>
                          <w:p w14:paraId="7BDE06CB" w14:textId="2F85E9ED" w:rsidR="00A72224" w:rsidRPr="0024196E" w:rsidRDefault="00A72224" w:rsidP="00196301">
                            <w:pPr>
                              <w:spacing w:line="256" w:lineRule="auto"/>
                              <w:contextualSpacing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ED67F" id="Zone de texte 1506" o:spid="_x0000_s1059" type="#_x0000_t202" style="position:absolute;margin-left:882.4pt;margin-top:602.15pt;width:242.8pt;height:73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" filled="f" stroked="f" strokeweight=".5pt">
                <v:textbox>
                  <w:txbxContent>
                    <w:p w14:paraId="1A9D5435" w14:textId="755621CD" w:rsidR="00F15DAE" w:rsidRPr="00697401" w:rsidRDefault="00A72224" w:rsidP="00196301">
                      <w:pPr>
                        <w:spacing w:line="256" w:lineRule="auto"/>
                        <w:contextualSpacing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1 </w:t>
                      </w:r>
                      <w:r w:rsidR="00B42A2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</w:t>
                      </w:r>
                      <w:r w:rsidRPr="002419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entre de compétence</w:t>
                      </w:r>
                    </w:p>
                    <w:p w14:paraId="7BDE06CB" w14:textId="2F85E9ED" w:rsidR="00A72224" w:rsidRPr="0024196E" w:rsidRDefault="00A72224" w:rsidP="00196301">
                      <w:pPr>
                        <w:spacing w:line="256" w:lineRule="auto"/>
                        <w:contextualSpacing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95DC2B" wp14:editId="21A393B8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025BA3" id="Connecteur droit 5207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5A98EEE0" w:rsidR="004E11B5" w:rsidRPr="002D374E" w:rsidRDefault="004E11B5" w:rsidP="002C630D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B66CB98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394E">
              <w:rPr>
                <w:b/>
                <w:color w:val="63A7DA"/>
                <w:kern w:val="0"/>
                <w:szCs w:val="24"/>
              </w:rPr>
              <w:t>153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5BC500CE" w:rsidR="004E11B5" w:rsidRPr="002D374E" w:rsidRDefault="004E11B5" w:rsidP="002C630D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062CAA">
              <w:rPr>
                <w:color w:val="63A7DA"/>
                <w:kern w:val="0"/>
                <w:szCs w:val="24"/>
              </w:rPr>
              <w:t>positionnés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sur le métier de </w:t>
            </w:r>
            <w:r w:rsidR="00135463">
              <w:rPr>
                <w:color w:val="63A7DA"/>
                <w:kern w:val="0"/>
                <w:szCs w:val="24"/>
              </w:rPr>
              <w:t>conducteur d'autobus ou d'autocar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77777777" w:rsidR="004E11B5" w:rsidRPr="002D374E" w:rsidRDefault="004E11B5" w:rsidP="002C630D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519D4036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9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35C0B066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6637FDAC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47F7ADB8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141AC7B7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0C5D317C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15032C19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7143EB84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55AF2D26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3C63F0EF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611ECA67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444011DC" w:rsidR="004E11B5" w:rsidRPr="002D374E" w:rsidRDefault="004E11B5" w:rsidP="002C630D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621DC8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0D1FFFE3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1E24A3">
              <w:rPr>
                <w:noProof/>
                <w:color w:val="63A7DA"/>
                <w:kern w:val="0"/>
                <w:szCs w:val="24"/>
              </w:rPr>
              <w:t>50 ans et +</w:t>
            </w:r>
          </w:p>
        </w:tc>
      </w:tr>
    </w:tbl>
    <w:p w14:paraId="7A5E464D" w14:textId="4E945250" w:rsidR="003A2DA2" w:rsidRPr="00B2027D" w:rsidRDefault="00474E60" w:rsidP="00092369">
      <w:pPr>
        <w:ind w:left="720" w:hanging="720"/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ACD8C76" wp14:editId="4B979C68">
                <wp:simplePos x="0" y="0"/>
                <wp:positionH relativeFrom="column">
                  <wp:posOffset>10452100</wp:posOffset>
                </wp:positionH>
                <wp:positionV relativeFrom="paragraph">
                  <wp:posOffset>8241665</wp:posOffset>
                </wp:positionV>
                <wp:extent cx="8890" cy="318135"/>
                <wp:effectExtent l="0" t="0" r="29210" b="24765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" cy="3181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E3D295" id="Connecteur droit 20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3pt,648.95pt" to="823.7pt,6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" strokecolor="#63a7da">
                <v:stroke dashstyle="dash"/>
              </v:line>
            </w:pict>
          </mc:Fallback>
        </mc:AlternateContent>
      </w: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0595FB6" wp14:editId="10082C80">
                <wp:simplePos x="0" y="0"/>
                <wp:positionH relativeFrom="column">
                  <wp:posOffset>8197850</wp:posOffset>
                </wp:positionH>
                <wp:positionV relativeFrom="paragraph">
                  <wp:posOffset>7988300</wp:posOffset>
                </wp:positionV>
                <wp:extent cx="4429760" cy="1450340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1450340"/>
                          <a:chOff x="0" y="0"/>
                          <a:chExt cx="3378200" cy="2293848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1298262" y="985748"/>
                            <a:ext cx="863600" cy="719455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B5718F" w14:textId="6DA2D52B" w:rsidR="00EC4912" w:rsidRPr="00E8742B" w:rsidRDefault="002265FF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109</w:t>
                              </w:r>
                              <w:r w:rsidR="00EC4912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1222063" y="1735048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234810" w14:textId="65F77471" w:rsidR="00EC4912" w:rsidRPr="002D374E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Centre de compétence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0" y="0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265645" w14:textId="281CDD67" w:rsidR="00EC4912" w:rsidRPr="002D374E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Inscrits dans </w:t>
                              </w:r>
                              <w:r w:rsidR="00DE3AFF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les filières liées </w:t>
                              </w:r>
                              <w:proofErr w:type="gramStart"/>
                              <w:r w:rsidR="00DE3AFF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au  métier</w:t>
                              </w:r>
                              <w:proofErr w:type="gramEnd"/>
                              <w:r w:rsidR="00DE3AFF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 de </w:t>
                              </w:r>
                              <w:r w:rsidR="002265FF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conducteur </w:t>
                              </w:r>
                              <w:r w:rsidR="00935AD9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Autobus/Autocar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60" style="position:absolute;left:0;text-align:left;margin-left:645.5pt;margin-top:629pt;width:348.8pt;height:114.2pt;z-index:251696128;mso-width-relative:margin;mso-height-relative:margin" coordsize="33782,22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">
                <v:oval id="Ellipse 185" o:spid="_x0000_s1061" style="position:absolute;left:12982;top:9857;width:8636;height:7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08B5718F" w14:textId="6DA2D52B" w:rsidR="00EC4912" w:rsidRPr="00E8742B" w:rsidRDefault="002265FF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109</w:t>
                        </w:r>
                        <w:r w:rsidR="00EC4912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</w:p>
                    </w:txbxContent>
                  </v:textbox>
                </v:oval>
                <v:shape id="Zone de texte 187" o:spid="_x0000_s1062" type="#_x0000_t202" style="position:absolute;left:12220;top:1735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23234810" w14:textId="65F77471" w:rsidR="00EC4912" w:rsidRPr="002D374E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Centre de compétence</w:t>
                        </w:r>
                      </w:p>
                    </w:txbxContent>
                  </v:textbox>
                </v:shape>
                <v:shape id="Zone de texte 1544" o:spid="_x0000_s1063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5C265645" w14:textId="281CDD67" w:rsidR="00EC4912" w:rsidRPr="002D374E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Inscrits dans </w:t>
                        </w:r>
                        <w:r w:rsidR="00DE3AFF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les filières liées </w:t>
                        </w:r>
                        <w:proofErr w:type="gramStart"/>
                        <w:r w:rsidR="00DE3AFF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au  métier</w:t>
                        </w:r>
                        <w:proofErr w:type="gramEnd"/>
                        <w:r w:rsidR="00DE3AFF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 de </w:t>
                        </w:r>
                        <w:r w:rsidR="002265FF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conducteur </w:t>
                        </w:r>
                        <w:r w:rsidR="00935AD9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Autobus/Autocar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2A25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37442D" wp14:editId="63BC31D3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4191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8145"/>
                        </a:xfrm>
                        <a:prstGeom prst="rect">
                          <a:avLst/>
                        </a:prstGeom>
                        <a:blipFill>
                          <a:blip r:embed="rId49">
                            <a:extLs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64" style="position:absolute;left:0;text-align:left;margin-left:1117pt;margin-top:589pt;width:33pt;height:31.3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" stroked="f" strokeweight="1pt">
                <v:fill r:id="rId51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37AE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B9D97C2" wp14:editId="3DC00325">
                <wp:simplePos x="0" y="0"/>
                <wp:positionH relativeFrom="column">
                  <wp:posOffset>11800834</wp:posOffset>
                </wp:positionH>
                <wp:positionV relativeFrom="paragraph">
                  <wp:posOffset>9415107</wp:posOffset>
                </wp:positionV>
                <wp:extent cx="2480650" cy="174053"/>
                <wp:effectExtent l="0" t="0" r="0" b="0"/>
                <wp:wrapNone/>
                <wp:docPr id="1505" name="Zone de texte 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650" cy="174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876EA7" w14:textId="054086E3" w:rsidR="00C37AE5" w:rsidRPr="002265FF" w:rsidRDefault="00C37AE5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lang w:val="fr-BE"/>
                              </w:rPr>
                            </w:pPr>
                            <w:r w:rsidRPr="002265FF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  <w:lang w:val="fr-BE"/>
                              </w:rPr>
                              <w:t>1</w:t>
                            </w:r>
                            <w:r w:rsidRPr="002265FF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lang w:val="fr-BE"/>
                              </w:rPr>
                              <w:t xml:space="preserve"> DEI : Demandeurs d'emploi inoccupés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D97C2" id="Zone de texte 1505" o:spid="_x0000_s1065" type="#_x0000_t202" style="position:absolute;left:0;text-align:left;margin-left:929.2pt;margin-top:741.35pt;width:195.35pt;height:13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" fillcolor="white [3201]" stroked="f" strokeweight=".5pt">
                <v:textbox>
                  <w:txbxContent>
                    <w:p w14:paraId="5E876EA7" w14:textId="054086E3" w:rsidR="00C37AE5" w:rsidRPr="002265FF" w:rsidRDefault="00C37AE5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lang w:val="fr-BE"/>
                        </w:rPr>
                      </w:pPr>
                      <w:r w:rsidRPr="002265FF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  <w:lang w:val="fr-BE"/>
                        </w:rPr>
                        <w:t>1</w:t>
                      </w:r>
                      <w:r w:rsidRPr="002265FF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lang w:val="fr-BE"/>
                        </w:rPr>
                        <w:t xml:space="preserve"> DEI : Demandeurs d'emploi inoccupés</w:t>
                      </w:r>
                    </w:p>
                  </w:txbxContent>
                </v:textbox>
              </v:shape>
            </w:pict>
          </mc:Fallback>
        </mc:AlternateContent>
      </w:r>
      <w:r w:rsidR="00A02124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4FA63D7F" wp14:editId="1BCEDF09">
                <wp:simplePos x="0" y="0"/>
                <wp:positionH relativeFrom="column">
                  <wp:posOffset>3545375</wp:posOffset>
                </wp:positionH>
                <wp:positionV relativeFrom="paragraph">
                  <wp:posOffset>8642476</wp:posOffset>
                </wp:positionV>
                <wp:extent cx="651849" cy="508359"/>
                <wp:effectExtent l="19050" t="19050" r="15240" b="25400"/>
                <wp:wrapNone/>
                <wp:docPr id="1504" name="Groupe 1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49" cy="508359"/>
                          <a:chOff x="0" y="0"/>
                          <a:chExt cx="651849" cy="508359"/>
                        </a:xfrm>
                      </wpg:grpSpPr>
                      <wps:wsp>
                        <wps:cNvPr id="158" name="Rectangle 158"/>
                        <wps:cNvSpPr/>
                        <wps:spPr>
                          <a:xfrm>
                            <a:off x="107698" y="53377"/>
                            <a:ext cx="432000" cy="431886"/>
                          </a:xfrm>
                          <a:prstGeom prst="rect">
                            <a:avLst/>
                          </a:prstGeom>
                          <a:blipFill>
                            <a:blip r:embed="rId52">
                              <a:extLst>
                                <a:ext uri="{96DAC541-7B7A-43D3-8B79-37D633B846F1}">
                                  <asvg:svgBlip xmlns:asvg="http://schemas.microsoft.com/office/drawing/2016/SVG/main" r:embed="rId5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Ellipse 159"/>
                        <wps:cNvSpPr/>
                        <wps:spPr>
                          <a:xfrm>
                            <a:off x="0" y="0"/>
                            <a:ext cx="651849" cy="508359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63A7D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E0218" id="Groupe 1504" o:spid="_x0000_s1026" style="position:absolute;margin-left:279.15pt;margin-top:680.5pt;width:51.35pt;height:40.05pt;z-index:251777024" coordsize="6518,5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">
                <v:rect id="Rectangle 158" o:spid="_x0000_s1027" style="position:absolute;left:1076;top:533;width:4320;height:4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" stroked="f" strokeweight="1pt">
                  <v:fill r:id="rId54" o:title="" recolor="t" rotate="t" type="frame"/>
                </v:rect>
                <v:oval id="Ellipse 159" o:spid="_x0000_s1028" style="position:absolute;width:6518;height:5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" filled="f" strokecolor="#63a7da" strokeweight="2.25pt">
                  <v:stroke joinstyle="miter"/>
                </v:oval>
              </v:group>
            </w:pict>
          </mc:Fallback>
        </mc:AlternateContent>
      </w:r>
      <w:r w:rsidR="00A02124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0538C193" wp14:editId="30F538A5">
                <wp:simplePos x="0" y="0"/>
                <wp:positionH relativeFrom="column">
                  <wp:posOffset>1652257</wp:posOffset>
                </wp:positionH>
                <wp:positionV relativeFrom="paragraph">
                  <wp:posOffset>8415196</wp:posOffset>
                </wp:positionV>
                <wp:extent cx="3548380" cy="1176655"/>
                <wp:effectExtent l="0" t="0" r="0" b="4445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8380" cy="1176655"/>
                          <a:chOff x="-1359950" y="0"/>
                          <a:chExt cx="2979157" cy="1177414"/>
                        </a:xfrm>
                      </wpg:grpSpPr>
                      <wps:wsp>
                        <wps:cNvPr id="74" name="Zone de texte 74"/>
                        <wps:cNvSpPr txBox="1"/>
                        <wps:spPr>
                          <a:xfrm>
                            <a:off x="-425994" y="672221"/>
                            <a:ext cx="2045201" cy="5051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0DDC20" w14:textId="708E0B90" w:rsidR="00E65B12" w:rsidRPr="003B025C" w:rsidRDefault="003B025C" w:rsidP="00E65B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  <w:lang w:val="fr-BE"/>
                                </w:rPr>
                              </w:pPr>
                              <w:r w:rsidRPr="003B025C">
                                <w:rPr>
                                  <w:rFonts w:ascii="Calibri" w:hAnsi="Calibri" w:cs="Calibri"/>
                                  <w:color w:val="63A7DA"/>
                                  <w:sz w:val="22"/>
                                  <w:szCs w:val="22"/>
                                  <w:lang w:val="fr-BE"/>
                                </w:rPr>
                                <w:t>ACTIVITÉS DE SERVICES ADMINISTRATIFS ET DE SOUTIEN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8" name="Groupe 78"/>
                        <wpg:cNvGrpSpPr/>
                        <wpg:grpSpPr>
                          <a:xfrm>
                            <a:off x="-1359950" y="238133"/>
                            <a:ext cx="1086485" cy="870583"/>
                            <a:chOff x="-2736989" y="-44794"/>
                            <a:chExt cx="857885" cy="1017646"/>
                          </a:xfrm>
                        </wpg:grpSpPr>
                        <pic:pic xmlns:pic="http://schemas.openxmlformats.org/drawingml/2006/picture">
                          <pic:nvPicPr>
                            <pic:cNvPr id="79" name="Graphique 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518811" y="-44794"/>
                              <a:ext cx="442468" cy="5049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0" name="Zone de texte 80"/>
                          <wps:cNvSpPr txBox="1"/>
                          <wps:spPr>
                            <a:xfrm>
                              <a:off x="-2736989" y="435287"/>
                              <a:ext cx="857885" cy="5375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5C1F07" w14:textId="77777777" w:rsidR="00E65B12" w:rsidRPr="00F13403" w:rsidRDefault="00E65B12" w:rsidP="00E65B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TRANSPORT ET LOGISTIQUE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" name="Zone de texte 82"/>
                        <wps:cNvSpPr txBox="1"/>
                        <wps:spPr>
                          <a:xfrm>
                            <a:off x="256804" y="0"/>
                            <a:ext cx="66738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11197D" w14:textId="3BE1CDC2" w:rsidR="00E65B12" w:rsidRPr="00F13403" w:rsidRDefault="000027B9" w:rsidP="00E65B12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21</w:t>
                              </w:r>
                              <w:r w:rsidR="00E65B12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Zone de texte 172"/>
                        <wps:cNvSpPr txBox="1"/>
                        <wps:spPr>
                          <a:xfrm>
                            <a:off x="-1060406" y="1650"/>
                            <a:ext cx="63881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D78A38" w14:textId="5B006E27" w:rsidR="00E65B12" w:rsidRPr="00F13403" w:rsidRDefault="0091694D" w:rsidP="00E65B12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2</w:t>
                              </w:r>
                              <w:r w:rsidR="001C2FB7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9</w:t>
                              </w:r>
                              <w:r w:rsidR="00E65B12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8C193" id="Groupe 84" o:spid="_x0000_s1066" style="position:absolute;left:0;text-align:left;margin-left:130.1pt;margin-top:662.6pt;width:279.4pt;height:92.65pt;z-index:251768832" coordorigin="-13599" coordsize="29791,11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">
                <v:shape id="Zone de texte 74" o:spid="_x0000_s1067" type="#_x0000_t202" style="position:absolute;left:-4259;top:6722;width:20451;height:5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2E0DDC20" w14:textId="708E0B90" w:rsidR="00E65B12" w:rsidRPr="003B025C" w:rsidRDefault="003B025C" w:rsidP="00E65B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  <w:lang w:val="fr-BE"/>
                          </w:rPr>
                        </w:pPr>
                        <w:r w:rsidRPr="003B025C">
                          <w:rPr>
                            <w:rFonts w:ascii="Calibri" w:hAnsi="Calibri" w:cs="Calibri"/>
                            <w:color w:val="63A7DA"/>
                            <w:sz w:val="22"/>
                            <w:szCs w:val="22"/>
                            <w:lang w:val="fr-BE"/>
                          </w:rPr>
                          <w:t>ACTIVITÉS DE SERVICES ADMINISTRATIFS ET DE SOUTIEN</w:t>
                        </w:r>
                      </w:p>
                    </w:txbxContent>
                  </v:textbox>
                </v:shape>
                <v:group id="Groupe 78" o:spid="_x0000_s1068" style="position:absolute;left:-13599;top:2381;width:10865;height:8706" coordorigin="-27369,-447" coordsize="857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que 79" o:spid="_x0000_s1069" type="#_x0000_t75" style="position:absolute;left:-25188;top:-447;width:4425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">
                    <v:imagedata r:id="rId57" o:title=""/>
                  </v:shape>
                  <v:shape id="Zone de texte 80" o:spid="_x0000_s1070" type="#_x0000_t202" style="position:absolute;left:-27369;top:4352;width:8578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<v:textbox>
                      <w:txbxContent>
                        <w:p w14:paraId="165C1F07" w14:textId="77777777" w:rsidR="00E65B12" w:rsidRPr="00F13403" w:rsidRDefault="00E65B12" w:rsidP="00E65B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TRANSPORT ET LOGISTIQUE</w:t>
                          </w:r>
                        </w:p>
                      </w:txbxContent>
                    </v:textbox>
                  </v:shape>
                </v:group>
                <v:shape id="Zone de texte 82" o:spid="_x0000_s1071" type="#_x0000_t202" style="position:absolute;left:2568;width:6673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2D11197D" w14:textId="3BE1CDC2" w:rsidR="00E65B12" w:rsidRPr="00F13403" w:rsidRDefault="000027B9" w:rsidP="00E65B12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21</w:t>
                        </w:r>
                        <w:r w:rsidR="00E65B12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  <v:shape id="Zone de texte 172" o:spid="_x0000_s1072" type="#_x0000_t202" style="position:absolute;left:-10604;top:16;width:6389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<v:textbox>
                    <w:txbxContent>
                      <w:p w14:paraId="4BD78A38" w14:textId="5B006E27" w:rsidR="00E65B12" w:rsidRPr="00F13403" w:rsidRDefault="0091694D" w:rsidP="00E65B12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2</w:t>
                        </w:r>
                        <w:r w:rsidR="001C2FB7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9</w:t>
                        </w:r>
                        <w:r w:rsidR="00E65B12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079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A01BEE" wp14:editId="05C5143F">
                <wp:simplePos x="0" y="0"/>
                <wp:positionH relativeFrom="column">
                  <wp:posOffset>7761932</wp:posOffset>
                </wp:positionH>
                <wp:positionV relativeFrom="paragraph">
                  <wp:posOffset>7786263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73" type="#_x0000_t202" style="position:absolute;left:0;text-align:left;margin-left:611.2pt;margin-top:613.1pt;width:281.15pt;height:2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41A3B35" wp14:editId="5A5E85B0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4" style="position:absolute;left:0;text-align:left;margin-left:606.95pt;margin-top:349.1pt;width:467.7pt;height:75.8pt;z-index:251695104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">
                <v:group id="Groupe 179" o:spid="_x0000_s1075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6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7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8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C05BDC8" wp14:editId="773BA154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9" style="position:absolute;left:0;text-align:left;margin-left:127.25pt;margin-top:345.75pt;width:464.1pt;height:81.35pt;z-index:251715584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A5bMoEQgQA&#10;AKcOAAAOAAAAAAAAAAAAAAAAAC4CAABkcnMvZTJvRG9jLnhtbFBLAQItABQABgAIAAAAIQBW2onG&#10;4wAAAAwBAAAPAAAAAAAAAAAAAAAAAJwGAABkcnMvZG93bnJldi54bWxQSwUGAAAAAAQABADzAAAA&#10;rAcAAAAA&#10;">
                <v:group id="Groupe 87" o:spid="_x0000_s1080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81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82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83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EF3F0B3" wp14:editId="45A8FF0A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72" name="Graphique 72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73" name="Graphique 73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4" type="#_x0000_t202" style="position:absolute;left:0;text-align:left;margin-left:189.6pt;margin-top:347.35pt;width:68.05pt;height:62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OLLQg8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72" name="Graphique 72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73" name="Graphique 73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534709" wp14:editId="7F4CEF48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91" name="Graphique 91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85" type="#_x0000_t202" style="position:absolute;left:0;text-align:left;margin-left:616.95pt;margin-top:338.2pt;width:79.35pt;height:5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91" name="Graphique 91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3925" behindDoc="0" locked="0" layoutInCell="1" allowOverlap="1" wp14:anchorId="70C2B691" wp14:editId="45849664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65120" id="Groupe 51" o:spid="_x0000_s1026" style="position:absolute;margin-left:13.55pt;margin-top:-23.7pt;width:118.95pt;height:756pt;z-index:251643925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3923" behindDoc="0" locked="0" layoutInCell="1" allowOverlap="1" wp14:anchorId="2A383BE6" wp14:editId="0A8A5046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D8AFF" id="Forme libre 33" o:spid="_x0000_s1026" style="position:absolute;margin-left:-29.1pt;margin-top:19.8pt;width:147.55pt;height:756pt;z-index:2516439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3926" behindDoc="0" locked="0" layoutInCell="1" allowOverlap="1" wp14:anchorId="0F85DA7E" wp14:editId="77364E04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177E59" id="Groupe 102" o:spid="_x0000_s1026" style="position:absolute;margin-left:1062.05pt;margin-top:-16pt;width:120.8pt;height:749.3pt;z-index:251643926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B4524A4" wp14:editId="795BDF51">
                <wp:simplePos x="0" y="0"/>
                <wp:positionH relativeFrom="column">
                  <wp:posOffset>8378982</wp:posOffset>
                </wp:positionH>
                <wp:positionV relativeFrom="paragraph">
                  <wp:posOffset>1444028</wp:posOffset>
                </wp:positionV>
                <wp:extent cx="3024685" cy="2007346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685" cy="2007346"/>
                          <a:chOff x="0" y="72424"/>
                          <a:chExt cx="3024751" cy="200734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6.014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94" name="Graphique 94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7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71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37349" y="72424"/>
                            <a:ext cx="987402" cy="2007346"/>
                            <a:chOff x="31531" y="50331"/>
                            <a:chExt cx="886279" cy="1644545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8757" y="479451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31531" y="9774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14,6%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371710" y="50331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6" style="position:absolute;left:0;text-align:left;margin-left:659.75pt;margin-top:113.7pt;width:238.15pt;height:158.05pt;z-index:251709440;mso-width-relative:margin;mso-height-relative:margin" coordorigin=",724" coordsize="30247,20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">
                <v:shape id="Zone de texte 225" o:spid="_x0000_s1087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6.014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94" name="Graphique 94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7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7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8" style="position:absolute;left:20373;top:724;width:9874;height:20073" coordorigin="315,503" coordsize="8862,1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89" type="#_x0000_t202" style="position:absolute;left:487;top:479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  <v:shape id="Zone de texte 233" o:spid="_x0000_s1090" type="#_x0000_t202" style="position:absolute;left:315;top:977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23,3%</w:t>
                          </w:r>
                        </w:p>
                      </w:txbxContent>
                    </v:textbox>
                  </v:shape>
                  <v:shape id="Zone de texte 234" o:spid="_x0000_s1091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14,6%</w:t>
                          </w:r>
                        </w:p>
                      </w:txbxContent>
                    </v:textbox>
                  </v:shape>
                  <v:shape id="Zone de texte 235" o:spid="_x0000_s1092" type="#_x0000_t202" style="position:absolute;left:3717;top:503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1612" behindDoc="0" locked="0" layoutInCell="1" allowOverlap="1" wp14:anchorId="08AD7774" wp14:editId="54932DF8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5B63E8FA">
                                  <wp:extent cx="6329680" cy="2086245"/>
                                  <wp:effectExtent l="0" t="19050" r="0" b="47625"/>
                                  <wp:docPr id="95" name="Diagramme 9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4" r:lo="rId75" r:qs="rId76" r:cs="rId7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93" type="#_x0000_t202" style="position:absolute;left:0;text-align:left;margin-left:581.5pt;margin-top:104.6pt;width:513.3pt;height:203.55pt;z-index:2516316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5B63E8FA">
                            <wp:extent cx="6329680" cy="2086245"/>
                            <wp:effectExtent l="0" t="19050" r="0" b="47625"/>
                            <wp:docPr id="95" name="Diagramme 9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9" r:lo="rId75" r:qs="rId76" r:cs="rId7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6E3250" wp14:editId="2D577390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94" type="#_x0000_t118" style="position:absolute;left:0;text-align:left;margin-left:289.4pt;margin-top:23.15pt;width:820.5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161B9A8" wp14:editId="0EF92771">
                <wp:simplePos x="0" y="0"/>
                <wp:positionH relativeFrom="column">
                  <wp:posOffset>5654675</wp:posOffset>
                </wp:positionH>
                <wp:positionV relativeFrom="paragraph">
                  <wp:posOffset>2087880</wp:posOffset>
                </wp:positionV>
                <wp:extent cx="1859915" cy="1150883"/>
                <wp:effectExtent l="0" t="0" r="0" b="0"/>
                <wp:wrapNone/>
                <wp:docPr id="92" name="Groupe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9915" cy="1150883"/>
                          <a:chOff x="0" y="0"/>
                          <a:chExt cx="1859915" cy="1150883"/>
                        </a:xfrm>
                      </wpg:grpSpPr>
                      <wps:wsp>
                        <wps:cNvPr id="236" name="Zone de texte 236"/>
                        <wps:cNvSpPr txBox="1"/>
                        <wps:spPr>
                          <a:xfrm>
                            <a:off x="0" y="94593"/>
                            <a:ext cx="1859915" cy="105629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noFill/>
                            <a:prstDash val="solid"/>
                            <a:miter lim="800000"/>
                            <a:extLst>
                              <a:ext uri="{C807C97D-BFC1-408E-A445-0C87EB9F89A2}">
                                <ask:lineSketchStyleProps xmlns:ask="http://schemas.microsoft.com/office/drawing/2018/sketchyshapes" sd="1493264788">
                                  <a:custGeom>
                                    <a:avLst/>
                                    <a:gdLst>
                                      <a:gd name="connsiteX0" fmla="*/ 0 w 2844800"/>
                                      <a:gd name="connsiteY0" fmla="*/ 0 h 800100"/>
                                      <a:gd name="connsiteX1" fmla="*/ 512064 w 2844800"/>
                                      <a:gd name="connsiteY1" fmla="*/ 0 h 800100"/>
                                      <a:gd name="connsiteX2" fmla="*/ 1081024 w 2844800"/>
                                      <a:gd name="connsiteY2" fmla="*/ 0 h 800100"/>
                                      <a:gd name="connsiteX3" fmla="*/ 1593088 w 2844800"/>
                                      <a:gd name="connsiteY3" fmla="*/ 0 h 800100"/>
                                      <a:gd name="connsiteX4" fmla="*/ 2190496 w 2844800"/>
                                      <a:gd name="connsiteY4" fmla="*/ 0 h 800100"/>
                                      <a:gd name="connsiteX5" fmla="*/ 2844800 w 2844800"/>
                                      <a:gd name="connsiteY5" fmla="*/ 0 h 800100"/>
                                      <a:gd name="connsiteX6" fmla="*/ 2844800 w 2844800"/>
                                      <a:gd name="connsiteY6" fmla="*/ 408051 h 800100"/>
                                      <a:gd name="connsiteX7" fmla="*/ 2844800 w 2844800"/>
                                      <a:gd name="connsiteY7" fmla="*/ 800100 h 800100"/>
                                      <a:gd name="connsiteX8" fmla="*/ 2218944 w 2844800"/>
                                      <a:gd name="connsiteY8" fmla="*/ 800100 h 800100"/>
                                      <a:gd name="connsiteX9" fmla="*/ 1593088 w 2844800"/>
                                      <a:gd name="connsiteY9" fmla="*/ 800100 h 800100"/>
                                      <a:gd name="connsiteX10" fmla="*/ 1024128 w 2844800"/>
                                      <a:gd name="connsiteY10" fmla="*/ 800100 h 800100"/>
                                      <a:gd name="connsiteX11" fmla="*/ 0 w 2844800"/>
                                      <a:gd name="connsiteY11" fmla="*/ 800100 h 800100"/>
                                      <a:gd name="connsiteX12" fmla="*/ 0 w 2844800"/>
                                      <a:gd name="connsiteY12" fmla="*/ 424053 h 800100"/>
                                      <a:gd name="connsiteX13" fmla="*/ 0 w 2844800"/>
                                      <a:gd name="connsiteY13" fmla="*/ 0 h 800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844800" h="8001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55081" y="-24330"/>
                                          <a:pt x="381891" y="-8478"/>
                                          <a:pt x="512064" y="0"/>
                                        </a:cubicBezTo>
                                        <a:cubicBezTo>
                                          <a:pt x="642237" y="8478"/>
                                          <a:pt x="888615" y="-21140"/>
                                          <a:pt x="1081024" y="0"/>
                                        </a:cubicBezTo>
                                        <a:cubicBezTo>
                                          <a:pt x="1273433" y="21140"/>
                                          <a:pt x="1473277" y="15494"/>
                                          <a:pt x="1593088" y="0"/>
                                        </a:cubicBezTo>
                                        <a:cubicBezTo>
                                          <a:pt x="1712899" y="-15494"/>
                                          <a:pt x="1998331" y="25093"/>
                                          <a:pt x="2190496" y="0"/>
                                        </a:cubicBezTo>
                                        <a:cubicBezTo>
                                          <a:pt x="2382661" y="-25093"/>
                                          <a:pt x="2583716" y="-26624"/>
                                          <a:pt x="2844800" y="0"/>
                                        </a:cubicBezTo>
                                        <a:cubicBezTo>
                                          <a:pt x="2860478" y="176722"/>
                                          <a:pt x="2824483" y="233855"/>
                                          <a:pt x="2844800" y="408051"/>
                                        </a:cubicBezTo>
                                        <a:cubicBezTo>
                                          <a:pt x="2865117" y="582247"/>
                                          <a:pt x="2858785" y="680311"/>
                                          <a:pt x="2844800" y="800100"/>
                                        </a:cubicBezTo>
                                        <a:cubicBezTo>
                                          <a:pt x="2666770" y="804945"/>
                                          <a:pt x="2345451" y="786437"/>
                                          <a:pt x="2218944" y="800100"/>
                                        </a:cubicBezTo>
                                        <a:cubicBezTo>
                                          <a:pt x="2092437" y="813763"/>
                                          <a:pt x="1890046" y="812150"/>
                                          <a:pt x="1593088" y="800100"/>
                                        </a:cubicBezTo>
                                        <a:cubicBezTo>
                                          <a:pt x="1296130" y="788050"/>
                                          <a:pt x="1196940" y="805882"/>
                                          <a:pt x="1024128" y="800100"/>
                                        </a:cubicBezTo>
                                        <a:cubicBezTo>
                                          <a:pt x="851316" y="794318"/>
                                          <a:pt x="420579" y="833361"/>
                                          <a:pt x="0" y="800100"/>
                                        </a:cubicBezTo>
                                        <a:cubicBezTo>
                                          <a:pt x="-7216" y="627655"/>
                                          <a:pt x="-6046" y="511063"/>
                                          <a:pt x="0" y="424053"/>
                                        </a:cubicBezTo>
                                        <a:cubicBezTo>
                                          <a:pt x="6046" y="337043"/>
                                          <a:pt x="2530" y="177573"/>
                                          <a:pt x="0" y="0"/>
                                        </a:cubicBezTo>
                                        <a:close/>
                                      </a:path>
                                      <a:path w="2844800" h="8001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94885" y="-11763"/>
                                          <a:pt x="325165" y="-23101"/>
                                          <a:pt x="625856" y="0"/>
                                        </a:cubicBezTo>
                                        <a:cubicBezTo>
                                          <a:pt x="926547" y="23101"/>
                                          <a:pt x="896684" y="15278"/>
                                          <a:pt x="1166368" y="0"/>
                                        </a:cubicBezTo>
                                        <a:cubicBezTo>
                                          <a:pt x="1436052" y="-15278"/>
                                          <a:pt x="1579956" y="15485"/>
                                          <a:pt x="1735328" y="0"/>
                                        </a:cubicBezTo>
                                        <a:cubicBezTo>
                                          <a:pt x="1890700" y="-15485"/>
                                          <a:pt x="2089872" y="-23572"/>
                                          <a:pt x="2275840" y="0"/>
                                        </a:cubicBezTo>
                                        <a:cubicBezTo>
                                          <a:pt x="2461808" y="23572"/>
                                          <a:pt x="2659173" y="11598"/>
                                          <a:pt x="2844800" y="0"/>
                                        </a:cubicBezTo>
                                        <a:cubicBezTo>
                                          <a:pt x="2831079" y="151771"/>
                                          <a:pt x="2857888" y="270247"/>
                                          <a:pt x="2844800" y="408051"/>
                                        </a:cubicBezTo>
                                        <a:cubicBezTo>
                                          <a:pt x="2831712" y="545855"/>
                                          <a:pt x="2857884" y="648016"/>
                                          <a:pt x="2844800" y="800100"/>
                                        </a:cubicBezTo>
                                        <a:cubicBezTo>
                                          <a:pt x="2690027" y="797470"/>
                                          <a:pt x="2488127" y="809257"/>
                                          <a:pt x="2332736" y="800100"/>
                                        </a:cubicBezTo>
                                        <a:cubicBezTo>
                                          <a:pt x="2177345" y="790943"/>
                                          <a:pt x="1976951" y="823704"/>
                                          <a:pt x="1792224" y="800100"/>
                                        </a:cubicBezTo>
                                        <a:cubicBezTo>
                                          <a:pt x="1607497" y="776496"/>
                                          <a:pt x="1422949" y="807398"/>
                                          <a:pt x="1251712" y="800100"/>
                                        </a:cubicBezTo>
                                        <a:cubicBezTo>
                                          <a:pt x="1080475" y="792802"/>
                                          <a:pt x="902620" y="822506"/>
                                          <a:pt x="711200" y="800100"/>
                                        </a:cubicBezTo>
                                        <a:cubicBezTo>
                                          <a:pt x="519780" y="777694"/>
                                          <a:pt x="150767" y="806277"/>
                                          <a:pt x="0" y="800100"/>
                                        </a:cubicBezTo>
                                        <a:cubicBezTo>
                                          <a:pt x="-4530" y="701183"/>
                                          <a:pt x="-15812" y="589134"/>
                                          <a:pt x="0" y="384048"/>
                                        </a:cubicBezTo>
                                        <a:cubicBezTo>
                                          <a:pt x="15812" y="178962"/>
                                          <a:pt x="-16348" y="79857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/>
                        </wps:spPr>
                        <wps:txbx>
                          <w:txbxContent>
                            <w:p w14:paraId="670E9ABE" w14:textId="77777777" w:rsidR="00094BDC" w:rsidRPr="002A22B3" w:rsidRDefault="00094BDC" w:rsidP="00094BD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</w:pPr>
                            </w:p>
                            <w:p w14:paraId="36536934" w14:textId="045BA4E5" w:rsidR="00094BDC" w:rsidRPr="002A22B3" w:rsidRDefault="00092369" w:rsidP="00092369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</w:pPr>
                              <w:r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              </w:t>
                              </w:r>
                              <w:r w:rsidR="00094BDC"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Dans le Top 10 des secteurs en termes de postes </w:t>
                              </w:r>
                              <w:r w:rsidR="00094BDC" w:rsidRPr="00F020C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>de</w:t>
                              </w:r>
                              <w:r w:rsidR="00094BDC"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 travail salarié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Zone de texte 85"/>
                        <wps:cNvSpPr txBox="1"/>
                        <wps:spPr>
                          <a:xfrm>
                            <a:off x="78827" y="0"/>
                            <a:ext cx="646386" cy="7703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744B92" w14:textId="45BE2E1B" w:rsidR="0010286F" w:rsidRDefault="00E1452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FBAAC9" wp14:editId="4026FDEF">
                                    <wp:extent cx="468000" cy="468000"/>
                                    <wp:effectExtent l="0" t="0" r="8255" b="8255"/>
                                    <wp:docPr id="109" name="Graphique 109" descr="Porte-bloc contou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2" name="Graphique 42" descr="Porte-bloc contour"/>
                                            <pic:cNvPicPr/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3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68000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1B9A8" id="Groupe 92" o:spid="_x0000_s1095" style="position:absolute;left:0;text-align:left;margin-left:445.25pt;margin-top:164.4pt;width:146.45pt;height:90.6pt;z-index:251748352" coordsize="18599,1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">
                <v:shape id="Zone de texte 236" o:spid="_x0000_s1096" type="#_x0000_t202" style="position:absolute;top:945;width:18599;height:10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<v:textbox>
                    <w:txbxContent>
                      <w:p w14:paraId="670E9ABE" w14:textId="77777777" w:rsidR="00094BDC" w:rsidRPr="002A22B3" w:rsidRDefault="00094BDC" w:rsidP="00094BDC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</w:pPr>
                      </w:p>
                      <w:p w14:paraId="36536934" w14:textId="045BA4E5" w:rsidR="00094BDC" w:rsidRPr="002A22B3" w:rsidRDefault="00092369" w:rsidP="00092369">
                        <w:pPr>
                          <w:jc w:val="both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</w:pPr>
                        <w:r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              </w:t>
                        </w:r>
                        <w:r w:rsidR="00094BDC"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Dans le Top 10 des secteurs en termes de postes </w:t>
                        </w:r>
                        <w:r w:rsidR="00094BDC" w:rsidRPr="00F020C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>de</w:t>
                        </w:r>
                        <w:r w:rsidR="00094BDC"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 travail salarié</w:t>
                        </w:r>
                      </w:p>
                    </w:txbxContent>
                  </v:textbox>
                </v:shape>
                <v:shape id="Zone de texte 85" o:spid="_x0000_s1097" type="#_x0000_t202" style="position:absolute;left:788;width:6464;height:7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14:paraId="7D744B92" w14:textId="45BE2E1B" w:rsidR="0010286F" w:rsidRDefault="00E1452B">
                        <w:r>
                          <w:rPr>
                            <w:noProof/>
                          </w:rPr>
                          <w:drawing>
                            <wp:inline distT="0" distB="0" distL="0" distR="0" wp14:anchorId="2BFBAAC9" wp14:editId="4026FDEF">
                              <wp:extent cx="468000" cy="468000"/>
                              <wp:effectExtent l="0" t="0" r="8255" b="8255"/>
                              <wp:docPr id="109" name="Graphique 109" descr="Porte-bloc contou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Graphique 42" descr="Porte-bloc contour"/>
                                      <pic:cNvPicPr/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3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8000" cy="46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5C4EB9C" wp14:editId="076AE283">
                <wp:simplePos x="0" y="0"/>
                <wp:positionH relativeFrom="margin">
                  <wp:posOffset>7356584</wp:posOffset>
                </wp:positionH>
                <wp:positionV relativeFrom="paragraph">
                  <wp:posOffset>2312035</wp:posOffset>
                </wp:positionV>
                <wp:extent cx="788276" cy="490225"/>
                <wp:effectExtent l="0" t="0" r="0" b="508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BC874" w14:textId="5834936B" w:rsidR="00174FEC" w:rsidRDefault="00174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739B9" wp14:editId="3171D63F">
                                  <wp:extent cx="468000" cy="468000"/>
                                  <wp:effectExtent l="0" t="0" r="0" b="0"/>
                                  <wp:docPr id="110" name="Graphique 110" descr="Flèches de chevron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Graphique 94" descr="Flèches de chevron contour"/>
                                          <pic:cNvPicPr/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4EB9C" id="Zone de texte 93" o:spid="_x0000_s1098" type="#_x0000_t202" style="position:absolute;left:0;text-align:left;margin-left:579.25pt;margin-top:182.05pt;width:62.05pt;height:38.6pt;z-index:251749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" filled="f" stroked="f" strokeweight=".5pt">
                <v:textbox>
                  <w:txbxContent>
                    <w:p w14:paraId="6D0BC874" w14:textId="5834936B" w:rsidR="00174FEC" w:rsidRDefault="00174FEC">
                      <w:r>
                        <w:rPr>
                          <w:noProof/>
                        </w:rPr>
                        <w:drawing>
                          <wp:inline distT="0" distB="0" distL="0" distR="0" wp14:anchorId="654739B9" wp14:editId="3171D63F">
                            <wp:extent cx="468000" cy="468000"/>
                            <wp:effectExtent l="0" t="0" r="0" b="0"/>
                            <wp:docPr id="110" name="Graphique 110" descr="Flèches de chevron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Graphique 94" descr="Flèches de chevron contour"/>
                                    <pic:cNvPicPr/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23F58C" wp14:editId="2A806181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77777777" w:rsidR="00174FEC" w:rsidRDefault="00174FEC" w:rsidP="00174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CDE375" wp14:editId="7767B93D">
                                  <wp:extent cx="468000" cy="468000"/>
                                  <wp:effectExtent l="0" t="0" r="0" b="0"/>
                                  <wp:docPr id="111" name="Graphique 111" descr="Flèches de chevron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Graphique 94" descr="Flèches de chevron contour"/>
                                          <pic:cNvPicPr/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99" type="#_x0000_t202" style="position:absolute;left:0;text-align:left;margin-left:400.9pt;margin-top:188.65pt;width:62.05pt;height:38.6pt;rotation:18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" filled="f" stroked="f" strokeweight=".5pt">
                <v:textbox>
                  <w:txbxContent>
                    <w:p w14:paraId="0A6A8844" w14:textId="77777777" w:rsidR="00174FEC" w:rsidRDefault="00174FEC" w:rsidP="00174FEC">
                      <w:r>
                        <w:rPr>
                          <w:noProof/>
                        </w:rPr>
                        <w:drawing>
                          <wp:inline distT="0" distB="0" distL="0" distR="0" wp14:anchorId="22CDE375" wp14:editId="7767B93D">
                            <wp:extent cx="468000" cy="468000"/>
                            <wp:effectExtent l="0" t="0" r="0" b="0"/>
                            <wp:docPr id="111" name="Graphique 111" descr="Flèches de chevron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Graphique 94" descr="Flèches de chevron contour"/>
                                    <pic:cNvPicPr/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DC7816" wp14:editId="1A296842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D8F0A9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H. Transport et entreposage</w:t>
                            </w:r>
                          </w:p>
                          <w:p w14:paraId="00955931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14" name="Graphique 114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281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00" style="position:absolute;left:0;text-align:left;margin-left:257.8pt;margin-top:111.6pt;width:114.9pt;height:202.1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" fillcolor="#63a7da" strokecolor="#63a7da" strokeweight=".5pt">
                <v:textbox>
                  <w:txbxContent>
                    <w:p w14:paraId="3FD8F0A9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H. Transport et entreposage</w:t>
                      </w:r>
                    </w:p>
                    <w:p w14:paraId="00955931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14" name="Graphique 114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281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0656D6" wp14:editId="41917003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8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C7F8F" id="Rectangle 5268" o:spid="_x0000_s1026" style="position:absolute;margin-left:-854.85pt;margin-top:188.55pt;width:198.4pt;height:47.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89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0D4DCF" wp14:editId="0382FA3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8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86026" id="Rectangle 46" o:spid="_x0000_s1026" style="position:absolute;margin-left:-1017.75pt;margin-top:186.7pt;width:198.4pt;height:48.65pt;rotation:-90;z-index:2517411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89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C52EB52" wp14:editId="52C68CC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9CACA6" id="Graphique 85" o:spid="_x0000_s1026" alt="Croissance commerciale" style="position:absolute;margin-left:647.7pt;margin-top:303.55pt;width:36.85pt;height:31.2pt;z-index:251746304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C1A0DA" wp14:editId="2613F5AE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+3,8%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4,5%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4A7FF6A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B42A25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1" type="#_x0000_t202" style="position:absolute;left:0;text-align:left;margin-left:664.1pt;margin-top:291.7pt;width:340.15pt;height:55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+3,8%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4,5%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4A7FF6A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B42A25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6368" behindDoc="0" locked="0" layoutInCell="1" allowOverlap="1" wp14:anchorId="2184FFE9" wp14:editId="66C4D4F2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7656C9" wp14:editId="282A45B8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603A807D">
                                  <wp:extent cx="3405351" cy="2490470"/>
                                  <wp:effectExtent l="0" t="0" r="0" b="5080"/>
                                  <wp:docPr id="115" name="Diagramme 11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2" r:lo="rId93" r:qs="rId94" r:cs="rId9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2" type="#_x0000_t202" style="position:absolute;left:0;text-align:left;margin-left:164.8pt;margin-top:402.65pt;width:289.25pt;height:212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603A807D">
                            <wp:extent cx="3405351" cy="2490470"/>
                            <wp:effectExtent l="0" t="0" r="0" b="5080"/>
                            <wp:docPr id="115" name="Diagramme 11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97" r:lo="rId93" r:qs="rId94" r:cs="rId95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0CC94D" wp14:editId="78C17CB5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672A50" id="Connecteur droit 5253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6B79DE" wp14:editId="69B7192D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39062B31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062CA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03" type="#_x0000_t202" style="position:absolute;left:0;text-align:left;margin-left:602.65pt;margin-top:424.35pt;width:304.75pt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" filled="f" stroked="f" strokeweight=".5pt">
                <v:textbox>
                  <w:txbxContent>
                    <w:p w14:paraId="4BEC0104" w14:textId="39062B31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062CA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3BAA04" wp14:editId="7C853540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A025DA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98" w:history="1">
                              <w:proofErr w:type="gramStart"/>
                              <w:r w:rsidR="00792F8E" w:rsidRPr="00B42A25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B42A25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1A182B42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B42A25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z 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16" name="Imag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04" type="#_x0000_t202" style="position:absolute;left:0;text-align:left;margin-left:1044pt;margin-top:621.7pt;width:172.45pt;height:118.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474E60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100" w:history="1">
                        <w:proofErr w:type="gramStart"/>
                        <w:r w:rsidR="00792F8E" w:rsidRPr="00B42A25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B42A25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1A182B42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B42A25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z 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16" name="Image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3924" behindDoc="0" locked="0" layoutInCell="1" allowOverlap="1" wp14:anchorId="12BFACE2" wp14:editId="1D58CDAA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0BB57" id="Forme libre 25" o:spid="_x0000_s1026" style="position:absolute;margin-left:86.05pt;margin-top:18pt;width:137.25pt;height:756pt;z-index:2516439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6C5166" w:rsidRPr="00E65B1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F35CFE5" wp14:editId="72D6BE82">
                <wp:simplePos x="0" y="0"/>
                <wp:positionH relativeFrom="column">
                  <wp:posOffset>1410970</wp:posOffset>
                </wp:positionH>
                <wp:positionV relativeFrom="paragraph">
                  <wp:posOffset>7862245</wp:posOffset>
                </wp:positionV>
                <wp:extent cx="3540125" cy="304800"/>
                <wp:effectExtent l="0" t="0" r="22225" b="1905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125" cy="30480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71F0BB5" w14:textId="77777777" w:rsidR="00E65B12" w:rsidRPr="00F13403" w:rsidRDefault="00E65B12" w:rsidP="00E65B1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5CFE5" id="Zone de texte 81" o:spid="_x0000_s1105" type="#_x0000_t202" style="position:absolute;left:0;text-align:left;margin-left:111.1pt;margin-top:619.05pt;width:278.75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" fillcolor="#63a7da" strokecolor="#63a7da" strokeweight=".5pt">
                <v:textbox>
                  <w:txbxContent>
                    <w:p w14:paraId="671F0BB5" w14:textId="77777777" w:rsidR="00E65B12" w:rsidRPr="00F13403" w:rsidRDefault="00E65B12" w:rsidP="00E65B1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</w:p>
                  </w:txbxContent>
                </v:textbox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456645E" wp14:editId="33577391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06" style="position:absolute;left:0;text-align:left;margin-left:130.6pt;margin-top:-10.9pt;width:963.35pt;height:88.85pt;z-index:25170022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Tg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nIME4L0DAAAECwAADgAAAAAAAAAAAAAAAAAu&#10;AgAAZHJzL2Uyb0RvYy54bWxQSwECLQAUAAYACAAAACEATKuws+IAAAAMAQAADwAAAAAAAAAAAAAA&#10;AAAXBgAAZHJzL2Rvd25yZXYueG1sUEsFBgAAAAAEAAQA8wAAACYHAAAAAA==&#10;">
                <v:rect id="Rectangle 193" o:spid="_x0000_s1107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08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3983" behindDoc="0" locked="0" layoutInCell="1" allowOverlap="1" wp14:anchorId="24F489E7" wp14:editId="3CF962B5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102">
                            <a:extLst>
                              <a:ext uri="{96DAC541-7B7A-43D3-8B79-37D633B846F1}">
                                <asvg:svgBlip xmlns:asvg="http://schemas.microsoft.com/office/drawing/2016/SVG/main" r:embed="rId10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09" type="#_x0000_t202" style="position:absolute;left:0;text-align:left;margin-left:887pt;margin-top:666.15pt;width:22.7pt;height:22.7pt;z-index:25164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TeYMX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104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4030" behindDoc="0" locked="0" layoutInCell="1" allowOverlap="1" wp14:anchorId="6F486F7D" wp14:editId="464C9C36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10" type="#_x0000_t202" style="position:absolute;left:0;text-align:left;margin-left:439pt;margin-top:6.05pt;width:22pt;height:30pt;z-index:2516440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AbDAGQ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5702D8" w14:textId="77777777" w:rsidR="00286A82" w:rsidRDefault="00286A82" w:rsidP="0063464B">
      <w:r>
        <w:separator/>
      </w:r>
    </w:p>
  </w:endnote>
  <w:endnote w:type="continuationSeparator" w:id="0">
    <w:p w14:paraId="386666EB" w14:textId="77777777" w:rsidR="00286A82" w:rsidRDefault="00286A82" w:rsidP="0063464B">
      <w:r>
        <w:continuationSeparator/>
      </w:r>
    </w:p>
  </w:endnote>
  <w:endnote w:type="continuationNotice" w:id="1">
    <w:p w14:paraId="192FB304" w14:textId="77777777" w:rsidR="00286A82" w:rsidRDefault="00286A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073BEB" w14:textId="77777777" w:rsidR="00286A82" w:rsidRDefault="00286A82" w:rsidP="0063464B">
      <w:r>
        <w:separator/>
      </w:r>
    </w:p>
  </w:footnote>
  <w:footnote w:type="continuationSeparator" w:id="0">
    <w:p w14:paraId="1B7B1034" w14:textId="77777777" w:rsidR="00286A82" w:rsidRDefault="00286A82" w:rsidP="0063464B">
      <w:r>
        <w:continuationSeparator/>
      </w:r>
    </w:p>
  </w:footnote>
  <w:footnote w:type="continuationNotice" w:id="1">
    <w:p w14:paraId="5B8AB3FD" w14:textId="77777777" w:rsidR="00286A82" w:rsidRDefault="00286A8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7B9"/>
    <w:rsid w:val="00002943"/>
    <w:rsid w:val="00012244"/>
    <w:rsid w:val="000167B3"/>
    <w:rsid w:val="000247A1"/>
    <w:rsid w:val="00026609"/>
    <w:rsid w:val="000304DA"/>
    <w:rsid w:val="00032CFB"/>
    <w:rsid w:val="00033ECD"/>
    <w:rsid w:val="00036493"/>
    <w:rsid w:val="00044C2E"/>
    <w:rsid w:val="00047A65"/>
    <w:rsid w:val="00050168"/>
    <w:rsid w:val="00052218"/>
    <w:rsid w:val="00057346"/>
    <w:rsid w:val="000628E3"/>
    <w:rsid w:val="00062CAA"/>
    <w:rsid w:val="00064ED3"/>
    <w:rsid w:val="00072DC7"/>
    <w:rsid w:val="00072E3C"/>
    <w:rsid w:val="00082E88"/>
    <w:rsid w:val="00091517"/>
    <w:rsid w:val="00092369"/>
    <w:rsid w:val="00094BDC"/>
    <w:rsid w:val="0009587E"/>
    <w:rsid w:val="000A0257"/>
    <w:rsid w:val="000A2EA2"/>
    <w:rsid w:val="000A4AE8"/>
    <w:rsid w:val="000A5C39"/>
    <w:rsid w:val="000A6051"/>
    <w:rsid w:val="000A6CD0"/>
    <w:rsid w:val="000A6DB7"/>
    <w:rsid w:val="000A7D67"/>
    <w:rsid w:val="000B0E95"/>
    <w:rsid w:val="000B5008"/>
    <w:rsid w:val="000B5B22"/>
    <w:rsid w:val="000C252B"/>
    <w:rsid w:val="000C2773"/>
    <w:rsid w:val="000C5F0A"/>
    <w:rsid w:val="000C6D3A"/>
    <w:rsid w:val="000D247E"/>
    <w:rsid w:val="000E2CBD"/>
    <w:rsid w:val="000F02D4"/>
    <w:rsid w:val="000F1ABD"/>
    <w:rsid w:val="000F588A"/>
    <w:rsid w:val="00102671"/>
    <w:rsid w:val="0010286F"/>
    <w:rsid w:val="001036F6"/>
    <w:rsid w:val="001070B6"/>
    <w:rsid w:val="001101FB"/>
    <w:rsid w:val="0011079D"/>
    <w:rsid w:val="00111B20"/>
    <w:rsid w:val="001126A9"/>
    <w:rsid w:val="00113366"/>
    <w:rsid w:val="00120B73"/>
    <w:rsid w:val="00121489"/>
    <w:rsid w:val="00122551"/>
    <w:rsid w:val="00127674"/>
    <w:rsid w:val="00130D0E"/>
    <w:rsid w:val="001328F8"/>
    <w:rsid w:val="00132DA7"/>
    <w:rsid w:val="00133920"/>
    <w:rsid w:val="00135463"/>
    <w:rsid w:val="0013592C"/>
    <w:rsid w:val="0013752E"/>
    <w:rsid w:val="00140EEE"/>
    <w:rsid w:val="00141D56"/>
    <w:rsid w:val="0014572D"/>
    <w:rsid w:val="0014687D"/>
    <w:rsid w:val="00147CE6"/>
    <w:rsid w:val="00154BC8"/>
    <w:rsid w:val="001554D7"/>
    <w:rsid w:val="00164C00"/>
    <w:rsid w:val="00165B27"/>
    <w:rsid w:val="00171086"/>
    <w:rsid w:val="00174FEC"/>
    <w:rsid w:val="00177086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C2FB7"/>
    <w:rsid w:val="001C37C1"/>
    <w:rsid w:val="001C5536"/>
    <w:rsid w:val="001C7AD8"/>
    <w:rsid w:val="001D31A2"/>
    <w:rsid w:val="001D4A1A"/>
    <w:rsid w:val="001D4AD8"/>
    <w:rsid w:val="001D59F4"/>
    <w:rsid w:val="001D699C"/>
    <w:rsid w:val="001E24A3"/>
    <w:rsid w:val="001E264F"/>
    <w:rsid w:val="001E28B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043EA"/>
    <w:rsid w:val="002126EB"/>
    <w:rsid w:val="00215A88"/>
    <w:rsid w:val="00216BBF"/>
    <w:rsid w:val="002265FF"/>
    <w:rsid w:val="002279D5"/>
    <w:rsid w:val="0023490E"/>
    <w:rsid w:val="00235A20"/>
    <w:rsid w:val="00235ECC"/>
    <w:rsid w:val="00241356"/>
    <w:rsid w:val="0024196E"/>
    <w:rsid w:val="0024339E"/>
    <w:rsid w:val="002461C7"/>
    <w:rsid w:val="0024786E"/>
    <w:rsid w:val="002576B5"/>
    <w:rsid w:val="002644B0"/>
    <w:rsid w:val="002664C0"/>
    <w:rsid w:val="0027146D"/>
    <w:rsid w:val="0027425A"/>
    <w:rsid w:val="00274EA0"/>
    <w:rsid w:val="002850F3"/>
    <w:rsid w:val="00286A82"/>
    <w:rsid w:val="0029247F"/>
    <w:rsid w:val="002930AD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C630D"/>
    <w:rsid w:val="002D374E"/>
    <w:rsid w:val="002D537D"/>
    <w:rsid w:val="002D56CE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301490"/>
    <w:rsid w:val="00305515"/>
    <w:rsid w:val="003076FC"/>
    <w:rsid w:val="00311F79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D48"/>
    <w:rsid w:val="00326974"/>
    <w:rsid w:val="003320AE"/>
    <w:rsid w:val="00332983"/>
    <w:rsid w:val="0033376A"/>
    <w:rsid w:val="00334266"/>
    <w:rsid w:val="00350C48"/>
    <w:rsid w:val="00352BD4"/>
    <w:rsid w:val="003578BD"/>
    <w:rsid w:val="00357D39"/>
    <w:rsid w:val="003636D5"/>
    <w:rsid w:val="00365F54"/>
    <w:rsid w:val="003679A8"/>
    <w:rsid w:val="00370731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25C"/>
    <w:rsid w:val="003B0D81"/>
    <w:rsid w:val="003B7DE5"/>
    <w:rsid w:val="003D348A"/>
    <w:rsid w:val="003D6CA1"/>
    <w:rsid w:val="003D70CE"/>
    <w:rsid w:val="003D7D32"/>
    <w:rsid w:val="003E0105"/>
    <w:rsid w:val="003E0A8A"/>
    <w:rsid w:val="003E23E8"/>
    <w:rsid w:val="003E2D6C"/>
    <w:rsid w:val="003E4B19"/>
    <w:rsid w:val="003F05C6"/>
    <w:rsid w:val="003F1FDB"/>
    <w:rsid w:val="003F5CF4"/>
    <w:rsid w:val="00405BDD"/>
    <w:rsid w:val="00407244"/>
    <w:rsid w:val="00410A49"/>
    <w:rsid w:val="0041394E"/>
    <w:rsid w:val="004174C3"/>
    <w:rsid w:val="004177EF"/>
    <w:rsid w:val="00417A8B"/>
    <w:rsid w:val="00423BD3"/>
    <w:rsid w:val="00437FB5"/>
    <w:rsid w:val="004415A9"/>
    <w:rsid w:val="00441A77"/>
    <w:rsid w:val="00442419"/>
    <w:rsid w:val="00444E8E"/>
    <w:rsid w:val="00445BFD"/>
    <w:rsid w:val="004504AE"/>
    <w:rsid w:val="00450824"/>
    <w:rsid w:val="0045444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74E60"/>
    <w:rsid w:val="004804D2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7203"/>
    <w:rsid w:val="005301CE"/>
    <w:rsid w:val="005311DC"/>
    <w:rsid w:val="0053124C"/>
    <w:rsid w:val="00532B4B"/>
    <w:rsid w:val="005332C3"/>
    <w:rsid w:val="00535403"/>
    <w:rsid w:val="00551607"/>
    <w:rsid w:val="005520C8"/>
    <w:rsid w:val="005546BC"/>
    <w:rsid w:val="00556BFC"/>
    <w:rsid w:val="00557475"/>
    <w:rsid w:val="00566D1C"/>
    <w:rsid w:val="00571496"/>
    <w:rsid w:val="0057185C"/>
    <w:rsid w:val="00574E67"/>
    <w:rsid w:val="0058351F"/>
    <w:rsid w:val="00584A1C"/>
    <w:rsid w:val="00584D8F"/>
    <w:rsid w:val="00590B70"/>
    <w:rsid w:val="005915B5"/>
    <w:rsid w:val="005923AD"/>
    <w:rsid w:val="005A048A"/>
    <w:rsid w:val="005A777D"/>
    <w:rsid w:val="005B57C1"/>
    <w:rsid w:val="005B621E"/>
    <w:rsid w:val="005C0B05"/>
    <w:rsid w:val="005C62FB"/>
    <w:rsid w:val="005C6EC4"/>
    <w:rsid w:val="005C75A4"/>
    <w:rsid w:val="005D0D96"/>
    <w:rsid w:val="005D15F3"/>
    <w:rsid w:val="005D274D"/>
    <w:rsid w:val="005D3128"/>
    <w:rsid w:val="005D5A26"/>
    <w:rsid w:val="005D77B4"/>
    <w:rsid w:val="005E0917"/>
    <w:rsid w:val="005E1969"/>
    <w:rsid w:val="005E2F3B"/>
    <w:rsid w:val="005E7396"/>
    <w:rsid w:val="005F70E4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1DC8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AFE"/>
    <w:rsid w:val="0065665C"/>
    <w:rsid w:val="00656DC8"/>
    <w:rsid w:val="00662971"/>
    <w:rsid w:val="00663434"/>
    <w:rsid w:val="00667054"/>
    <w:rsid w:val="00670BED"/>
    <w:rsid w:val="00671F7E"/>
    <w:rsid w:val="00672305"/>
    <w:rsid w:val="00674192"/>
    <w:rsid w:val="006742A5"/>
    <w:rsid w:val="00684228"/>
    <w:rsid w:val="0068768B"/>
    <w:rsid w:val="0069702F"/>
    <w:rsid w:val="00697401"/>
    <w:rsid w:val="006977DF"/>
    <w:rsid w:val="00697EFD"/>
    <w:rsid w:val="006A0F41"/>
    <w:rsid w:val="006A2B65"/>
    <w:rsid w:val="006A54EE"/>
    <w:rsid w:val="006B3678"/>
    <w:rsid w:val="006B5C36"/>
    <w:rsid w:val="006B7134"/>
    <w:rsid w:val="006C5166"/>
    <w:rsid w:val="006C7DC8"/>
    <w:rsid w:val="006D6F61"/>
    <w:rsid w:val="006D7AC6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200D"/>
    <w:rsid w:val="007174AE"/>
    <w:rsid w:val="00722DAA"/>
    <w:rsid w:val="007230B0"/>
    <w:rsid w:val="00723806"/>
    <w:rsid w:val="0072546A"/>
    <w:rsid w:val="00726092"/>
    <w:rsid w:val="007309A4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5937"/>
    <w:rsid w:val="00785D05"/>
    <w:rsid w:val="00787CC6"/>
    <w:rsid w:val="00792F8E"/>
    <w:rsid w:val="00792FB7"/>
    <w:rsid w:val="00793343"/>
    <w:rsid w:val="00797B93"/>
    <w:rsid w:val="007A46F8"/>
    <w:rsid w:val="007A5132"/>
    <w:rsid w:val="007B471D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1794"/>
    <w:rsid w:val="00853597"/>
    <w:rsid w:val="008558D0"/>
    <w:rsid w:val="00857A87"/>
    <w:rsid w:val="00860E9C"/>
    <w:rsid w:val="008631B9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A1E15"/>
    <w:rsid w:val="008B6019"/>
    <w:rsid w:val="008C0468"/>
    <w:rsid w:val="008C0E89"/>
    <w:rsid w:val="008C3482"/>
    <w:rsid w:val="008C38CE"/>
    <w:rsid w:val="008D0974"/>
    <w:rsid w:val="008D2FE4"/>
    <w:rsid w:val="008E5623"/>
    <w:rsid w:val="008E64BD"/>
    <w:rsid w:val="008F1F4A"/>
    <w:rsid w:val="008F2B82"/>
    <w:rsid w:val="00902688"/>
    <w:rsid w:val="00904EDB"/>
    <w:rsid w:val="00904F19"/>
    <w:rsid w:val="009064A6"/>
    <w:rsid w:val="00906763"/>
    <w:rsid w:val="00912375"/>
    <w:rsid w:val="0091694D"/>
    <w:rsid w:val="0092046E"/>
    <w:rsid w:val="0092521E"/>
    <w:rsid w:val="009254FC"/>
    <w:rsid w:val="00925847"/>
    <w:rsid w:val="009259F8"/>
    <w:rsid w:val="00927175"/>
    <w:rsid w:val="009278BB"/>
    <w:rsid w:val="00935AD9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90811"/>
    <w:rsid w:val="009A7468"/>
    <w:rsid w:val="009B16AA"/>
    <w:rsid w:val="009B28A7"/>
    <w:rsid w:val="009B6F84"/>
    <w:rsid w:val="009C4E80"/>
    <w:rsid w:val="009D371F"/>
    <w:rsid w:val="009D684D"/>
    <w:rsid w:val="009E5386"/>
    <w:rsid w:val="009F3A5C"/>
    <w:rsid w:val="009F439D"/>
    <w:rsid w:val="009F7ED1"/>
    <w:rsid w:val="00A01A66"/>
    <w:rsid w:val="00A02124"/>
    <w:rsid w:val="00A025DA"/>
    <w:rsid w:val="00A055D4"/>
    <w:rsid w:val="00A06C36"/>
    <w:rsid w:val="00A10082"/>
    <w:rsid w:val="00A161F0"/>
    <w:rsid w:val="00A16CC8"/>
    <w:rsid w:val="00A17589"/>
    <w:rsid w:val="00A25BA2"/>
    <w:rsid w:val="00A260A2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390A"/>
    <w:rsid w:val="00A84798"/>
    <w:rsid w:val="00A922BB"/>
    <w:rsid w:val="00A9357B"/>
    <w:rsid w:val="00A93BA7"/>
    <w:rsid w:val="00A96E0F"/>
    <w:rsid w:val="00AA37BA"/>
    <w:rsid w:val="00AA51EB"/>
    <w:rsid w:val="00AB16B0"/>
    <w:rsid w:val="00AB6D47"/>
    <w:rsid w:val="00AB7B3A"/>
    <w:rsid w:val="00AC3AB1"/>
    <w:rsid w:val="00AD203C"/>
    <w:rsid w:val="00AD2B29"/>
    <w:rsid w:val="00AD7DEA"/>
    <w:rsid w:val="00AE56B2"/>
    <w:rsid w:val="00AE5E81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30861"/>
    <w:rsid w:val="00B33A88"/>
    <w:rsid w:val="00B33AEE"/>
    <w:rsid w:val="00B3761E"/>
    <w:rsid w:val="00B41645"/>
    <w:rsid w:val="00B4177E"/>
    <w:rsid w:val="00B42A25"/>
    <w:rsid w:val="00B43415"/>
    <w:rsid w:val="00B44F85"/>
    <w:rsid w:val="00B452A4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1E06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C0555A"/>
    <w:rsid w:val="00C12EAC"/>
    <w:rsid w:val="00C17F7C"/>
    <w:rsid w:val="00C2116F"/>
    <w:rsid w:val="00C23867"/>
    <w:rsid w:val="00C26D21"/>
    <w:rsid w:val="00C3256F"/>
    <w:rsid w:val="00C33C1E"/>
    <w:rsid w:val="00C37AE5"/>
    <w:rsid w:val="00C46879"/>
    <w:rsid w:val="00C50EFD"/>
    <w:rsid w:val="00C54908"/>
    <w:rsid w:val="00C57310"/>
    <w:rsid w:val="00C615A7"/>
    <w:rsid w:val="00C62C18"/>
    <w:rsid w:val="00C64C93"/>
    <w:rsid w:val="00C657C8"/>
    <w:rsid w:val="00C71C7C"/>
    <w:rsid w:val="00C71DBC"/>
    <w:rsid w:val="00C721DA"/>
    <w:rsid w:val="00C86195"/>
    <w:rsid w:val="00C87B26"/>
    <w:rsid w:val="00C90B7E"/>
    <w:rsid w:val="00CA0140"/>
    <w:rsid w:val="00CA43FB"/>
    <w:rsid w:val="00CA5C9C"/>
    <w:rsid w:val="00CA73ED"/>
    <w:rsid w:val="00CB4B94"/>
    <w:rsid w:val="00CC0317"/>
    <w:rsid w:val="00CD2685"/>
    <w:rsid w:val="00CD67E5"/>
    <w:rsid w:val="00CE05AF"/>
    <w:rsid w:val="00CE1245"/>
    <w:rsid w:val="00CE4909"/>
    <w:rsid w:val="00CF37D4"/>
    <w:rsid w:val="00D000D6"/>
    <w:rsid w:val="00D02F28"/>
    <w:rsid w:val="00D033BE"/>
    <w:rsid w:val="00D03449"/>
    <w:rsid w:val="00D06803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5403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3AFF"/>
    <w:rsid w:val="00DE430A"/>
    <w:rsid w:val="00DE5990"/>
    <w:rsid w:val="00DF0E3B"/>
    <w:rsid w:val="00DF1A12"/>
    <w:rsid w:val="00DF1F40"/>
    <w:rsid w:val="00DF6B63"/>
    <w:rsid w:val="00E00DB8"/>
    <w:rsid w:val="00E014BF"/>
    <w:rsid w:val="00E024E5"/>
    <w:rsid w:val="00E107F4"/>
    <w:rsid w:val="00E1452B"/>
    <w:rsid w:val="00E1656D"/>
    <w:rsid w:val="00E214DE"/>
    <w:rsid w:val="00E21858"/>
    <w:rsid w:val="00E24DAD"/>
    <w:rsid w:val="00E25604"/>
    <w:rsid w:val="00E256B7"/>
    <w:rsid w:val="00E36F96"/>
    <w:rsid w:val="00E41622"/>
    <w:rsid w:val="00E41C01"/>
    <w:rsid w:val="00E44414"/>
    <w:rsid w:val="00E50C4F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22F9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D0D56"/>
    <w:rsid w:val="00ED1178"/>
    <w:rsid w:val="00ED2D03"/>
    <w:rsid w:val="00ED61AF"/>
    <w:rsid w:val="00EE4563"/>
    <w:rsid w:val="00EE7954"/>
    <w:rsid w:val="00EF2B57"/>
    <w:rsid w:val="00EF50CD"/>
    <w:rsid w:val="00F0208A"/>
    <w:rsid w:val="00F020CD"/>
    <w:rsid w:val="00F060C5"/>
    <w:rsid w:val="00F06C96"/>
    <w:rsid w:val="00F10BB1"/>
    <w:rsid w:val="00F113B0"/>
    <w:rsid w:val="00F13403"/>
    <w:rsid w:val="00F14864"/>
    <w:rsid w:val="00F15461"/>
    <w:rsid w:val="00F156E5"/>
    <w:rsid w:val="00F15DAE"/>
    <w:rsid w:val="00F162A4"/>
    <w:rsid w:val="00F17BCA"/>
    <w:rsid w:val="00F24403"/>
    <w:rsid w:val="00F264C4"/>
    <w:rsid w:val="00F26AA0"/>
    <w:rsid w:val="00F311F5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76CD6"/>
    <w:rsid w:val="00F812AA"/>
    <w:rsid w:val="00F87F38"/>
    <w:rsid w:val="00F90233"/>
    <w:rsid w:val="00F9083B"/>
    <w:rsid w:val="00F91587"/>
    <w:rsid w:val="00F917F0"/>
    <w:rsid w:val="00F94BE2"/>
    <w:rsid w:val="00FB139B"/>
    <w:rsid w:val="00FB1848"/>
    <w:rsid w:val="00FB1F1B"/>
    <w:rsid w:val="00FB3149"/>
    <w:rsid w:val="00FB3CEA"/>
    <w:rsid w:val="00FB610E"/>
    <w:rsid w:val="00FC06D3"/>
    <w:rsid w:val="00FC0804"/>
    <w:rsid w:val="00FD094A"/>
    <w:rsid w:val="00FD0A94"/>
    <w:rsid w:val="00FD0A9D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svg"/><Relationship Id="rId21" Type="http://schemas.openxmlformats.org/officeDocument/2006/relationships/diagramQuickStyle" Target="diagrams/quickStyle1.xml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63" Type="http://schemas.openxmlformats.org/officeDocument/2006/relationships/image" Target="media/image370.svg"/><Relationship Id="rId68" Type="http://schemas.openxmlformats.org/officeDocument/2006/relationships/image" Target="media/image400.png"/><Relationship Id="rId84" Type="http://schemas.openxmlformats.org/officeDocument/2006/relationships/image" Target="media/image46.png"/><Relationship Id="rId89" Type="http://schemas.openxmlformats.org/officeDocument/2006/relationships/image" Target="media/image47.png"/><Relationship Id="rId7" Type="http://schemas.openxmlformats.org/officeDocument/2006/relationships/settings" Target="settings.xml"/><Relationship Id="rId71" Type="http://schemas.openxmlformats.org/officeDocument/2006/relationships/image" Target="media/image43.svg"/><Relationship Id="rId92" Type="http://schemas.openxmlformats.org/officeDocument/2006/relationships/diagramData" Target="diagrams/data5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9" Type="http://schemas.openxmlformats.org/officeDocument/2006/relationships/image" Target="media/image12.svg"/><Relationship Id="rId11" Type="http://schemas.openxmlformats.org/officeDocument/2006/relationships/image" Target="media/image1.png"/><Relationship Id="rId24" Type="http://schemas.openxmlformats.org/officeDocument/2006/relationships/diagramData" Target="diagrams/data2.xml"/><Relationship Id="rId32" Type="http://schemas.openxmlformats.org/officeDocument/2006/relationships/image" Target="media/image13.png"/><Relationship Id="rId37" Type="http://schemas.openxmlformats.org/officeDocument/2006/relationships/image" Target="media/image16.sv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svg"/><Relationship Id="rId58" Type="http://schemas.openxmlformats.org/officeDocument/2006/relationships/image" Target="media/image36.png"/><Relationship Id="rId66" Type="http://schemas.openxmlformats.org/officeDocument/2006/relationships/image" Target="media/image40.png"/><Relationship Id="rId74" Type="http://schemas.openxmlformats.org/officeDocument/2006/relationships/diagramData" Target="diagrams/data3.xml"/><Relationship Id="rId79" Type="http://schemas.openxmlformats.org/officeDocument/2006/relationships/diagramData" Target="diagrams/data4.xml"/><Relationship Id="rId87" Type="http://schemas.openxmlformats.org/officeDocument/2006/relationships/image" Target="media/image470.svg"/><Relationship Id="rId102" Type="http://schemas.openxmlformats.org/officeDocument/2006/relationships/image" Target="media/image58.png"/><Relationship Id="rId5" Type="http://schemas.openxmlformats.org/officeDocument/2006/relationships/numbering" Target="numbering.xml"/><Relationship Id="rId61" Type="http://schemas.openxmlformats.org/officeDocument/2006/relationships/image" Target="media/image39.svg"/><Relationship Id="rId82" Type="http://schemas.openxmlformats.org/officeDocument/2006/relationships/image" Target="media/image440.png"/><Relationship Id="rId90" Type="http://schemas.openxmlformats.org/officeDocument/2006/relationships/image" Target="media/image49.png"/><Relationship Id="rId95" Type="http://schemas.openxmlformats.org/officeDocument/2006/relationships/diagramColors" Target="diagrams/colors3.xml"/><Relationship Id="rId19" Type="http://schemas.openxmlformats.org/officeDocument/2006/relationships/diagramData" Target="diagrams/data1.xml"/><Relationship Id="rId14" Type="http://schemas.openxmlformats.org/officeDocument/2006/relationships/hyperlink" Target="https://hainaut.formation-logistique.be/" TargetMode="External"/><Relationship Id="rId22" Type="http://schemas.openxmlformats.org/officeDocument/2006/relationships/diagramColors" Target="diagrams/colors1.xml"/><Relationship Id="rId27" Type="http://schemas.openxmlformats.org/officeDocument/2006/relationships/image" Target="media/image10.png"/><Relationship Id="rId30" Type="http://schemas.openxmlformats.org/officeDocument/2006/relationships/image" Target="media/image110.png"/><Relationship Id="rId35" Type="http://schemas.openxmlformats.org/officeDocument/2006/relationships/image" Target="media/image140.svg"/><Relationship Id="rId43" Type="http://schemas.openxmlformats.org/officeDocument/2006/relationships/image" Target="media/image22.svg"/><Relationship Id="rId48" Type="http://schemas.openxmlformats.org/officeDocument/2006/relationships/image" Target="media/image27.svg"/><Relationship Id="rId56" Type="http://schemas.openxmlformats.org/officeDocument/2006/relationships/image" Target="media/image34.svg"/><Relationship Id="rId64" Type="http://schemas.openxmlformats.org/officeDocument/2006/relationships/image" Target="media/image380.png"/><Relationship Id="rId69" Type="http://schemas.openxmlformats.org/officeDocument/2006/relationships/image" Target="media/image410.svg"/><Relationship Id="rId77" Type="http://schemas.openxmlformats.org/officeDocument/2006/relationships/diagramColors" Target="diagrams/colors2.xml"/><Relationship Id="rId100" Type="http://schemas.openxmlformats.org/officeDocument/2006/relationships/hyperlink" Target="http://www.bassinefe-hainautcentre.be/le-rapport-analytique-et-prospectif" TargetMode="External"/><Relationship Id="rId105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0.png"/><Relationship Id="rId72" Type="http://schemas.openxmlformats.org/officeDocument/2006/relationships/image" Target="media/image420.png"/><Relationship Id="rId80" Type="http://schemas.openxmlformats.org/officeDocument/2006/relationships/image" Target="media/image44.png"/><Relationship Id="rId85" Type="http://schemas.openxmlformats.org/officeDocument/2006/relationships/image" Target="media/image47.svg"/><Relationship Id="rId93" Type="http://schemas.openxmlformats.org/officeDocument/2006/relationships/diagramLayout" Target="diagrams/layout3.xml"/><Relationship Id="rId98" Type="http://schemas.openxmlformats.org/officeDocument/2006/relationships/hyperlink" Target="http://www.bassinefe-hainautcentre.be/le-rapport-analytique-et-prospectif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6.png"/><Relationship Id="rId25" Type="http://schemas.openxmlformats.org/officeDocument/2006/relationships/image" Target="media/image8.png"/><Relationship Id="rId33" Type="http://schemas.openxmlformats.org/officeDocument/2006/relationships/image" Target="media/image14.svg"/><Relationship Id="rId38" Type="http://schemas.openxmlformats.org/officeDocument/2006/relationships/image" Target="media/image17.png"/><Relationship Id="rId46" Type="http://schemas.openxmlformats.org/officeDocument/2006/relationships/image" Target="media/image25.svg"/><Relationship Id="rId59" Type="http://schemas.openxmlformats.org/officeDocument/2006/relationships/image" Target="media/image37.svg"/><Relationship Id="rId67" Type="http://schemas.openxmlformats.org/officeDocument/2006/relationships/image" Target="media/image41.svg"/><Relationship Id="rId103" Type="http://schemas.openxmlformats.org/officeDocument/2006/relationships/image" Target="media/image59.svg"/><Relationship Id="rId20" Type="http://schemas.openxmlformats.org/officeDocument/2006/relationships/diagramLayout" Target="diagrams/layout1.xml"/><Relationship Id="rId41" Type="http://schemas.openxmlformats.org/officeDocument/2006/relationships/image" Target="media/image20.svg"/><Relationship Id="rId54" Type="http://schemas.openxmlformats.org/officeDocument/2006/relationships/image" Target="media/image300.png"/><Relationship Id="rId62" Type="http://schemas.openxmlformats.org/officeDocument/2006/relationships/image" Target="media/image360.png"/><Relationship Id="rId70" Type="http://schemas.openxmlformats.org/officeDocument/2006/relationships/image" Target="media/image42.png"/><Relationship Id="rId75" Type="http://schemas.openxmlformats.org/officeDocument/2006/relationships/diagramLayout" Target="diagrams/layout2.xml"/><Relationship Id="rId83" Type="http://schemas.openxmlformats.org/officeDocument/2006/relationships/image" Target="media/image450.svg"/><Relationship Id="rId88" Type="http://schemas.openxmlformats.org/officeDocument/2006/relationships/image" Target="media/image48.png"/><Relationship Id="rId91" Type="http://schemas.openxmlformats.org/officeDocument/2006/relationships/image" Target="media/image50.svg"/><Relationship Id="rId96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microsoft.com/office/2007/relationships/diagramDrawing" Target="diagrams/drawing1.xm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8.png"/><Relationship Id="rId57" Type="http://schemas.openxmlformats.org/officeDocument/2006/relationships/image" Target="media/image35.png"/><Relationship Id="rId106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20.svg"/><Relationship Id="rId44" Type="http://schemas.openxmlformats.org/officeDocument/2006/relationships/image" Target="media/image23.svg"/><Relationship Id="rId52" Type="http://schemas.openxmlformats.org/officeDocument/2006/relationships/image" Target="media/image31.png"/><Relationship Id="rId60" Type="http://schemas.openxmlformats.org/officeDocument/2006/relationships/image" Target="media/image38.png"/><Relationship Id="rId65" Type="http://schemas.openxmlformats.org/officeDocument/2006/relationships/image" Target="media/image390.svg"/><Relationship Id="rId73" Type="http://schemas.openxmlformats.org/officeDocument/2006/relationships/image" Target="media/image430.svg"/><Relationship Id="rId78" Type="http://schemas.microsoft.com/office/2007/relationships/diagramDrawing" Target="diagrams/drawing2.xml"/><Relationship Id="rId81" Type="http://schemas.openxmlformats.org/officeDocument/2006/relationships/image" Target="media/image45.svg"/><Relationship Id="rId86" Type="http://schemas.openxmlformats.org/officeDocument/2006/relationships/image" Target="media/image460.png"/><Relationship Id="rId94" Type="http://schemas.openxmlformats.org/officeDocument/2006/relationships/diagramQuickStyle" Target="diagrams/quickStyle3.xml"/><Relationship Id="rId99" Type="http://schemas.openxmlformats.org/officeDocument/2006/relationships/image" Target="media/image57.emf"/><Relationship Id="rId101" Type="http://schemas.openxmlformats.org/officeDocument/2006/relationships/image" Target="media/image570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18.svg"/><Relationship Id="rId34" Type="http://schemas.openxmlformats.org/officeDocument/2006/relationships/image" Target="media/image130.png"/><Relationship Id="rId50" Type="http://schemas.openxmlformats.org/officeDocument/2006/relationships/image" Target="media/image29.svg"/><Relationship Id="rId55" Type="http://schemas.openxmlformats.org/officeDocument/2006/relationships/image" Target="media/image33.png"/><Relationship Id="rId76" Type="http://schemas.openxmlformats.org/officeDocument/2006/relationships/diagramQuickStyle" Target="diagrams/quickStyle2.xml"/><Relationship Id="rId97" Type="http://schemas.openxmlformats.org/officeDocument/2006/relationships/diagramData" Target="diagrams/data6.xml"/><Relationship Id="rId104" Type="http://schemas.openxmlformats.org/officeDocument/2006/relationships/image" Target="media/image6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3.png"/><Relationship Id="rId2" Type="http://schemas.openxmlformats.org/officeDocument/2006/relationships/image" Target="../media/image52.svg"/><Relationship Id="rId1" Type="http://schemas.openxmlformats.org/officeDocument/2006/relationships/image" Target="../media/image51.png"/><Relationship Id="rId6" Type="http://schemas.openxmlformats.org/officeDocument/2006/relationships/image" Target="../media/image56.svg"/><Relationship Id="rId5" Type="http://schemas.openxmlformats.org/officeDocument/2006/relationships/image" Target="../media/image55.png"/><Relationship Id="rId4" Type="http://schemas.openxmlformats.org/officeDocument/2006/relationships/image" Target="../media/image54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3.png"/><Relationship Id="rId2" Type="http://schemas.openxmlformats.org/officeDocument/2006/relationships/image" Target="../media/image52.svg"/><Relationship Id="rId1" Type="http://schemas.openxmlformats.org/officeDocument/2006/relationships/image" Target="../media/image51.png"/><Relationship Id="rId6" Type="http://schemas.openxmlformats.org/officeDocument/2006/relationships/image" Target="../media/image56.svg"/><Relationship Id="rId5" Type="http://schemas.openxmlformats.org/officeDocument/2006/relationships/image" Target="../media/image55.png"/><Relationship Id="rId4" Type="http://schemas.openxmlformats.org/officeDocument/2006/relationships/image" Target="../media/image54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3.png"/><Relationship Id="rId2" Type="http://schemas.openxmlformats.org/officeDocument/2006/relationships/image" Target="../media/image52.svg"/><Relationship Id="rId1" Type="http://schemas.openxmlformats.org/officeDocument/2006/relationships/image" Target="../media/image51.png"/><Relationship Id="rId6" Type="http://schemas.openxmlformats.org/officeDocument/2006/relationships/image" Target="../media/image56.svg"/><Relationship Id="rId5" Type="http://schemas.openxmlformats.org/officeDocument/2006/relationships/image" Target="../media/image55.png"/><Relationship Id="rId4" Type="http://schemas.openxmlformats.org/officeDocument/2006/relationships/image" Target="../media/image54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F7C2BD34-A49B-4735-BDD7-874F1F363DB8}">
      <dgm:prSet phldrT="[Texte]" custT="1"/>
      <dgm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gm:t>
    </dgm:pt>
    <dgm:pt modelId="{BE7B89CB-04CF-4FDF-82B8-4C9EA1AAC074}" type="parTrans" cxnId="{C06D3523-3B25-4CE6-9F1E-F8688DE20063}">
      <dgm:prSet/>
      <dgm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08FF1BFC-CCD5-4043-AEB3-EE7403DEC4E8}" type="sibTrans" cxnId="{C06D3523-3B25-4CE6-9F1E-F8688DE20063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E4377B17-6E9F-4DE7-BD7D-BC360A1D4477}" type="pres">
      <dgm:prSet presAssocID="{BE7B89CB-04CF-4FDF-82B8-4C9EA1AAC074}" presName="Name13" presStyleLbl="parChTrans1D2" presStyleIdx="1" presStyleCnt="2"/>
      <dgm:spPr/>
    </dgm:pt>
    <dgm:pt modelId="{7C4A4C91-2CEF-44D2-A72E-7715E337C59D}" type="pres">
      <dgm:prSet presAssocID="{F7C2BD34-A49B-4735-BDD7-874F1F363DB8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C06D3523-3B25-4CE6-9F1E-F8688DE20063}" srcId="{E1E31A27-682F-4524-8836-4107CDEC5323}" destId="{F7C2BD34-A49B-4735-BDD7-874F1F363DB8}" srcOrd="1" destOrd="0" parTransId="{BE7B89CB-04CF-4FDF-82B8-4C9EA1AAC074}" sibTransId="{08FF1BFC-CCD5-4043-AEB3-EE7403DEC4E8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8ECBFAD2-C3CE-4149-82C6-7408E85CB4E1}" type="presOf" srcId="{F7C2BD34-A49B-4735-BDD7-874F1F363DB8}" destId="{7C4A4C91-2CEF-44D2-A72E-7715E337C59D}" srcOrd="0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3D4C06E6-27AC-4DA7-8213-1349F4FA0772}" type="presOf" srcId="{BE7B89CB-04CF-4FDF-82B8-4C9EA1AAC074}" destId="{E4377B17-6E9F-4DE7-BD7D-BC360A1D447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FB7605CD-DA60-432E-834B-501A53E361B9}" type="presParOf" srcId="{D9F353A7-6BA6-4618-9297-C380F5C53C3D}" destId="{E4377B17-6E9F-4DE7-BD7D-BC360A1D4477}" srcOrd="2" destOrd="0" presId="urn:microsoft.com/office/officeart/2005/8/layout/hierarchy3"/>
    <dgm:cxn modelId="{6138DD93-530E-4D96-8E3B-89FF3CCB1519}" type="presParOf" srcId="{D9F353A7-6BA6-4618-9297-C380F5C53C3D}" destId="{7C4A4C91-2CEF-44D2-A72E-7715E337C59D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F7C2BD34-A49B-4735-BDD7-874F1F363DB8}">
      <dgm:prSet phldrT="[Texte]" custT="1"/>
      <dgm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gm:t>
    </dgm:pt>
    <dgm:pt modelId="{BE7B89CB-04CF-4FDF-82B8-4C9EA1AAC074}" type="parTrans" cxnId="{C06D3523-3B25-4CE6-9F1E-F8688DE20063}">
      <dgm:prSet/>
      <dgm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08FF1BFC-CCD5-4043-AEB3-EE7403DEC4E8}" type="sibTrans" cxnId="{C06D3523-3B25-4CE6-9F1E-F8688DE20063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E4377B17-6E9F-4DE7-BD7D-BC360A1D4477}" type="pres">
      <dgm:prSet presAssocID="{BE7B89CB-04CF-4FDF-82B8-4C9EA1AAC074}" presName="Name13" presStyleLbl="parChTrans1D2" presStyleIdx="1" presStyleCnt="2"/>
      <dgm:spPr/>
    </dgm:pt>
    <dgm:pt modelId="{7C4A4C91-2CEF-44D2-A72E-7715E337C59D}" type="pres">
      <dgm:prSet presAssocID="{F7C2BD34-A49B-4735-BDD7-874F1F363DB8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C06D3523-3B25-4CE6-9F1E-F8688DE20063}" srcId="{E1E31A27-682F-4524-8836-4107CDEC5323}" destId="{F7C2BD34-A49B-4735-BDD7-874F1F363DB8}" srcOrd="1" destOrd="0" parTransId="{BE7B89CB-04CF-4FDF-82B8-4C9EA1AAC074}" sibTransId="{08FF1BFC-CCD5-4043-AEB3-EE7403DEC4E8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8ECBFAD2-C3CE-4149-82C6-7408E85CB4E1}" type="presOf" srcId="{F7C2BD34-A49B-4735-BDD7-874F1F363DB8}" destId="{7C4A4C91-2CEF-44D2-A72E-7715E337C59D}" srcOrd="0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3D4C06E6-27AC-4DA7-8213-1349F4FA0772}" type="presOf" srcId="{BE7B89CB-04CF-4FDF-82B8-4C9EA1AAC074}" destId="{E4377B17-6E9F-4DE7-BD7D-BC360A1D447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FB7605CD-DA60-432E-834B-501A53E361B9}" type="presParOf" srcId="{D9F353A7-6BA6-4618-9297-C380F5C53C3D}" destId="{E4377B17-6E9F-4DE7-BD7D-BC360A1D4477}" srcOrd="2" destOrd="0" presId="urn:microsoft.com/office/officeart/2005/8/layout/hierarchy3"/>
    <dgm:cxn modelId="{6138DD93-530E-4D96-8E3B-89FF3CCB1519}" type="presParOf" srcId="{D9F353A7-6BA6-4618-9297-C380F5C53C3D}" destId="{7C4A4C91-2CEF-44D2-A72E-7715E337C59D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60705" custScaleY="122090" custLinFactNeighborX="9071" custLinFactNeighborY="7776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6650" custLinFactNeighborY="3706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3005" custLinFactNeighborY="178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4122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60705" custScaleY="122090" custLinFactNeighborX="9071" custLinFactNeighborY="7776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6650" custLinFactNeighborY="3706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3005" custLinFactNeighborY="178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4122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61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1.145                </a:t>
          </a: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+74%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61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1.145                </a:t>
          </a: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+74%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2FBD9DDF-03FA-4A61-A44C-5C0C06D3C1CE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555322" y="757336"/>
        <a:ext cx="911208" cy="556520"/>
      </dsp:txXfrm>
    </dsp:sp>
    <dsp:sp modelId="{E4377B17-6E9F-4DE7-BD7D-BC360A1D4477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4A4C91-2CEF-44D2-A72E-7715E337C59D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504995" y="1857874"/>
          <a:ext cx="2054951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504995" y="1350916"/>
          <a:ext cx="1710720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504995" y="737560"/>
          <a:ext cx="1710720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504995" y="230603"/>
          <a:ext cx="2054951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436827" y="-23928"/>
          <a:ext cx="2136335" cy="2136335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670864" y="569813"/>
          <a:ext cx="1488891" cy="100096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670864" y="569813"/>
        <a:ext cx="1488891" cy="1000966"/>
      </dsp:txXfrm>
    </dsp:sp>
    <dsp:sp modelId="{9DB9491D-3429-40BF-B18E-7F139FD9FB5F}">
      <dsp:nvSpPr>
        <dsp:cNvPr id="0" name=""/>
        <dsp:cNvSpPr/>
      </dsp:nvSpPr>
      <dsp:spPr>
        <a:xfrm>
          <a:off x="3307469" y="-21873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62620" y="-13887"/>
          <a:ext cx="2103418" cy="5603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sp:txBody>
      <dsp:txXfrm>
        <a:off x="3862620" y="-13887"/>
        <a:ext cx="2103418" cy="560361"/>
      </dsp:txXfrm>
    </dsp:sp>
    <dsp:sp modelId="{9689A072-9A1C-4FDC-9C32-6738045E4EC3}">
      <dsp:nvSpPr>
        <dsp:cNvPr id="0" name=""/>
        <dsp:cNvSpPr/>
      </dsp:nvSpPr>
      <dsp:spPr>
        <a:xfrm>
          <a:off x="2963239" y="485083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626282" y="497161"/>
          <a:ext cx="1404849" cy="5148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sp:txBody>
      <dsp:txXfrm>
        <a:off x="3626282" y="497161"/>
        <a:ext cx="1404849" cy="514817"/>
      </dsp:txXfrm>
    </dsp:sp>
    <dsp:sp modelId="{9D7DC2C2-2B38-4D21-813F-FF7476FB333E}">
      <dsp:nvSpPr>
        <dsp:cNvPr id="0" name=""/>
        <dsp:cNvSpPr/>
      </dsp:nvSpPr>
      <dsp:spPr>
        <a:xfrm>
          <a:off x="2963239" y="1098440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525441" y="1006484"/>
          <a:ext cx="1118183" cy="6904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sp:txBody>
      <dsp:txXfrm>
        <a:off x="3525441" y="1006484"/>
        <a:ext cx="1118183" cy="690498"/>
      </dsp:txXfrm>
    </dsp:sp>
    <dsp:sp modelId="{F5EBB740-D712-452D-8D1C-87246816E77B}">
      <dsp:nvSpPr>
        <dsp:cNvPr id="0" name=""/>
        <dsp:cNvSpPr/>
      </dsp:nvSpPr>
      <dsp:spPr>
        <a:xfrm>
          <a:off x="3307469" y="1605397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879524" y="1579926"/>
          <a:ext cx="863242" cy="5558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sp:txBody>
      <dsp:txXfrm>
        <a:off x="3879524" y="1579926"/>
        <a:ext cx="863242" cy="55589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61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+74%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1.145                </a:t>
          </a: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0BDE32-B267-4F5B-B382-41D80EEBE333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5d816c3-b208-464c-adcf-149322fbddc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A23EBC7-E893-4F51-AF8D-D6C29C527E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B53CDD-23F0-49D1-AF54-BD7AAF5345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35</TotalTime>
  <Pages>2</Pages>
  <Words>27</Words>
  <Characters>229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29</cp:revision>
  <cp:lastPrinted>2021-12-24T10:51:00Z</cp:lastPrinted>
  <dcterms:created xsi:type="dcterms:W3CDTF">2022-01-19T09:40:00Z</dcterms:created>
  <dcterms:modified xsi:type="dcterms:W3CDTF">2022-03-02T13:19:00Z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