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diagrams/data5.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6.xml" ContentType="application/vnd.openxmlformats-officedocument.drawingml.diagramData+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2A341" w14:textId="0E94CFD9" w:rsidR="00FD0A9D" w:rsidRDefault="00F17BCA">
      <w:r>
        <w:rPr>
          <w:noProof/>
          <w:color w:val="auto"/>
          <w:kern w:val="0"/>
          <w:sz w:val="24"/>
          <w:szCs w:val="24"/>
          <w:lang w:bidi="fr-FR"/>
        </w:rPr>
        <mc:AlternateContent>
          <mc:Choice Requires="wps">
            <w:drawing>
              <wp:anchor distT="0" distB="0" distL="114300" distR="114300" simplePos="0" relativeHeight="251632640" behindDoc="0" locked="0" layoutInCell="1" allowOverlap="1" wp14:anchorId="5E1B55C5" wp14:editId="12FBCF71">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32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31616" behindDoc="0" locked="0" layoutInCell="1" allowOverlap="1" wp14:anchorId="7E904A01" wp14:editId="6151DD05">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43212E5A" id="Groupe 50" o:spid="_x0000_s1026" style="position:absolute;margin-left:12pt;margin-top:-29.3pt;width:118.95pt;height:756pt;z-index:251631616"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33664" behindDoc="0" locked="0" layoutInCell="1" allowOverlap="1" wp14:anchorId="01EEE829" wp14:editId="1C98E0C9">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7CB8E" id="Rectangle 5" o:spid="_x0000_s1026" style="position:absolute;margin-left:175.2pt;margin-top:-20.3pt;width:78.5pt;height:94.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22400" behindDoc="0" locked="0" layoutInCell="1" allowOverlap="1" wp14:anchorId="525C153A" wp14:editId="2FF43BF0">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92D19" id="Forme libre 33" o:spid="_x0000_s1026" style="position:absolute;margin-left:-32pt;margin-top:-21pt;width:147.55pt;height:75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30592" behindDoc="0" locked="0" layoutInCell="1" allowOverlap="1" wp14:anchorId="7BE4522A" wp14:editId="47AC3383">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63ADFEC7" id="Groupe 49" o:spid="_x0000_s1026" style="position:absolute;margin-left:1059.05pt;margin-top:-14.25pt;width:107.8pt;height:756pt;z-index:251630592"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29568" behindDoc="0" locked="0" layoutInCell="1" allowOverlap="1" wp14:anchorId="73BCD8C1" wp14:editId="344113D0">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75D5F" id="Forme libre 25" o:spid="_x0000_s1026" style="position:absolute;margin-left:1064.75pt;margin-top:18pt;width:123.25pt;height:75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1DD6DAEC" w:rsidR="00902688" w:rsidRDefault="001B7AF0" w:rsidP="00F576BD">
      <w:pPr>
        <w:rPr>
          <w:noProof/>
          <w:lang w:bidi="fr-FR"/>
        </w:rPr>
      </w:pPr>
      <w:r>
        <w:rPr>
          <w:noProof/>
          <w:sz w:val="16"/>
          <w:szCs w:val="16"/>
        </w:rPr>
        <mc:AlternateContent>
          <mc:Choice Requires="wpg">
            <w:drawing>
              <wp:anchor distT="0" distB="0" distL="114300" distR="114300" simplePos="0" relativeHeight="251658240" behindDoc="0" locked="0" layoutInCell="1" allowOverlap="1" wp14:anchorId="1FEC62C7" wp14:editId="517A5FC6">
                <wp:simplePos x="0" y="0"/>
                <wp:positionH relativeFrom="column">
                  <wp:posOffset>8982075</wp:posOffset>
                </wp:positionH>
                <wp:positionV relativeFrom="paragraph">
                  <wp:posOffset>7283450</wp:posOffset>
                </wp:positionV>
                <wp:extent cx="78105" cy="395747"/>
                <wp:effectExtent l="0" t="0" r="17145" b="4445"/>
                <wp:wrapNone/>
                <wp:docPr id="1512" name="Groupe 1512"/>
                <wp:cNvGraphicFramePr/>
                <a:graphic xmlns:a="http://schemas.openxmlformats.org/drawingml/2006/main">
                  <a:graphicData uri="http://schemas.microsoft.com/office/word/2010/wordprocessingGroup">
                    <wpg:wgp>
                      <wpg:cNvGrpSpPr/>
                      <wpg:grpSpPr>
                        <a:xfrm>
                          <a:off x="0" y="0"/>
                          <a:ext cx="78105" cy="395747"/>
                          <a:chOff x="0" y="0"/>
                          <a:chExt cx="78350" cy="395821"/>
                        </a:xfrm>
                      </wpg:grpSpPr>
                      <wps:wsp>
                        <wps:cNvPr id="1513" name="Rectangle 3"/>
                        <wps:cNvSpPr/>
                        <wps:spPr>
                          <a:xfrm>
                            <a:off x="6350" y="323821"/>
                            <a:ext cx="72000" cy="72000"/>
                          </a:xfrm>
                          <a:prstGeom prst="rect">
                            <a:avLst/>
                          </a:prstGeom>
                          <a:solidFill>
                            <a:srgbClr val="CDD84B"/>
                          </a:solidFill>
                          <a:ln w="6350" cap="flat" cmpd="sng" algn="ctr">
                            <a:noFill/>
                            <a:prstDash val="solid"/>
                            <a:miter lim="800000"/>
                          </a:ln>
                          <a:effectLst/>
                        </wps:spPr>
                        <wps:txbx>
                          <w:txbxContent>
                            <w:p w14:paraId="59BB7A43" w14:textId="77777777" w:rsidR="00F975B1" w:rsidRPr="00EC352C" w:rsidRDefault="00F975B1" w:rsidP="00F975B1">
                              <w:pPr>
                                <w:pStyle w:val="NormalWeb"/>
                                <w:spacing w:after="0"/>
                                <w:rPr>
                                  <w:sz w:val="16"/>
                                </w:rPr>
                              </w:pPr>
                            </w:p>
                          </w:txbxContent>
                        </wps:txbx>
                        <wps:bodyPr wrap="square" rtlCol="0" anchor="ctr">
                          <a:noAutofit/>
                        </wps:bodyPr>
                      </wps:wsp>
                      <wpg:grpSp>
                        <wpg:cNvPr id="1515" name="Groupe 1515"/>
                        <wpg:cNvGrpSpPr/>
                        <wpg:grpSpPr>
                          <a:xfrm>
                            <a:off x="0" y="0"/>
                            <a:ext cx="78350" cy="243421"/>
                            <a:chOff x="0" y="0"/>
                            <a:chExt cx="78350" cy="243421"/>
                          </a:xfrm>
                        </wpg:grpSpPr>
                        <wps:wsp>
                          <wps:cNvPr id="1516" name="Rectangle 9"/>
                          <wps:cNvSpPr/>
                          <wps:spPr>
                            <a:xfrm>
                              <a:off x="6350" y="171421"/>
                              <a:ext cx="72000" cy="72000"/>
                            </a:xfrm>
                            <a:prstGeom prst="rect">
                              <a:avLst/>
                            </a:prstGeom>
                            <a:solidFill>
                              <a:schemeClr val="accent4"/>
                            </a:solidFill>
                            <a:ln w="6350" cap="flat" cmpd="sng" algn="ctr">
                              <a:solidFill>
                                <a:schemeClr val="accent4"/>
                              </a:solidFill>
                              <a:prstDash val="solid"/>
                              <a:miter lim="800000"/>
                            </a:ln>
                            <a:effectLst/>
                          </wps:spPr>
                          <wps:txbx>
                            <w:txbxContent>
                              <w:p w14:paraId="3D198205" w14:textId="77777777" w:rsidR="00F975B1" w:rsidRPr="00876313" w:rsidRDefault="00F975B1" w:rsidP="00F975B1">
                                <w:pPr>
                                  <w:pStyle w:val="NormalWeb"/>
                                  <w:spacing w:after="0"/>
                                  <w:rPr>
                                    <w:sz w:val="16"/>
                                  </w:rPr>
                                </w:pPr>
                              </w:p>
                            </w:txbxContent>
                          </wps:txbx>
                          <wps:bodyPr wrap="square" rtlCol="0" anchor="ctr">
                            <a:noAutofit/>
                          </wps:bodyPr>
                        </wps:wsp>
                        <wps:wsp>
                          <wps:cNvPr id="1520" name="Rectangle 9"/>
                          <wps:cNvSpPr/>
                          <wps:spPr>
                            <a:xfrm>
                              <a:off x="0" y="0"/>
                              <a:ext cx="72000" cy="72000"/>
                            </a:xfrm>
                            <a:prstGeom prst="rect">
                              <a:avLst/>
                            </a:prstGeom>
                            <a:solidFill>
                              <a:schemeClr val="accent5"/>
                            </a:solidFill>
                            <a:ln w="6350" cap="flat" cmpd="sng" algn="ctr">
                              <a:solidFill>
                                <a:srgbClr val="FAE3B4"/>
                              </a:solidFill>
                              <a:prstDash val="solid"/>
                              <a:miter lim="800000"/>
                            </a:ln>
                            <a:effectLst/>
                          </wps:spPr>
                          <wps:txbx>
                            <w:txbxContent>
                              <w:p w14:paraId="39F282A7" w14:textId="77777777" w:rsidR="00F975B1" w:rsidRPr="00876313" w:rsidRDefault="00F975B1" w:rsidP="00F975B1">
                                <w:pPr>
                                  <w:pStyle w:val="NormalWeb"/>
                                  <w:spacing w:after="0"/>
                                  <w:rPr>
                                    <w:sz w:val="16"/>
                                  </w:rPr>
                                </w:pPr>
                              </w:p>
                            </w:txbxContent>
                          </wps:txbx>
                          <wps:bodyPr wrap="square" rtlCol="0" anchor="ctr">
                            <a:noAutofit/>
                          </wps:bodyPr>
                        </wps:wsp>
                      </wpg:grpSp>
                    </wpg:wgp>
                  </a:graphicData>
                </a:graphic>
                <wp14:sizeRelH relativeFrom="margin">
                  <wp14:pctWidth>0</wp14:pctWidth>
                </wp14:sizeRelH>
                <wp14:sizeRelV relativeFrom="margin">
                  <wp14:pctHeight>0</wp14:pctHeight>
                </wp14:sizeRelV>
              </wp:anchor>
            </w:drawing>
          </mc:Choice>
          <mc:Fallback>
            <w:pict>
              <v:group w14:anchorId="1FEC62C7" id="Groupe 1512" o:spid="_x0000_s1027" style="position:absolute;margin-left:707.25pt;margin-top:573.5pt;width:6.15pt;height:31.15pt;z-index:251658240;mso-width-relative:margin;mso-height-relative:margin" coordsize="78350,395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">
                <v:rect id="Rectangle 3" o:spid="_x0000_s1028" style="position:absolute;left:6350;top:323821;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" fillcolor="#cdd84b" stroked="f" strokeweight=".5pt">
                  <v:textbox>
                    <w:txbxContent>
                      <w:p w14:paraId="59BB7A43" w14:textId="77777777" w:rsidR="00F975B1" w:rsidRPr="00EC352C" w:rsidRDefault="00F975B1" w:rsidP="00F975B1">
                        <w:pPr>
                          <w:pStyle w:val="NormalWeb"/>
                          <w:spacing w:after="0"/>
                          <w:rPr>
                            <w:sz w:val="16"/>
                          </w:rPr>
                        </w:pPr>
                      </w:p>
                    </w:txbxContent>
                  </v:textbox>
                </v:rect>
                <v:group id="Groupe 1515" o:spid="_x0000_s1029" style="position:absolute;width:78350;height:243421" coordsize="78350,24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">
                  <v:rect id="Rectangle 9" o:spid="_x0000_s1030" style="position:absolute;left:6350;top:171421;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" fillcolor="#b4222f [3207]" strokecolor="#b4222f [3207]" strokeweight=".5pt">
                    <v:textbox>
                      <w:txbxContent>
                        <w:p w14:paraId="3D198205" w14:textId="77777777" w:rsidR="00F975B1" w:rsidRPr="00876313" w:rsidRDefault="00F975B1" w:rsidP="00F975B1">
                          <w:pPr>
                            <w:pStyle w:val="NormalWeb"/>
                            <w:spacing w:after="0"/>
                            <w:rPr>
                              <w:sz w:val="16"/>
                            </w:rPr>
                          </w:pPr>
                        </w:p>
                      </w:txbxContent>
                    </v:textbox>
                  </v:rect>
                  <v:rect id="Rectangle 9" o:spid="_x0000_s1031" style="position:absolute;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" fillcolor="#f1b372 [3208]" strokecolor="#fae3b4" strokeweight=".5pt">
                    <v:textbox>
                      <w:txbxContent>
                        <w:p w14:paraId="39F282A7" w14:textId="77777777" w:rsidR="00F975B1" w:rsidRPr="00876313" w:rsidRDefault="00F975B1" w:rsidP="00F975B1">
                          <w:pPr>
                            <w:pStyle w:val="NormalWeb"/>
                            <w:spacing w:after="0"/>
                            <w:rPr>
                              <w:sz w:val="16"/>
                            </w:rPr>
                          </w:pPr>
                        </w:p>
                      </w:txbxContent>
                    </v:textbox>
                  </v:rect>
                </v:group>
              </v:group>
            </w:pict>
          </mc:Fallback>
        </mc:AlternateContent>
      </w:r>
      <w:r w:rsidR="00D073C0">
        <w:rPr>
          <w:noProof/>
          <w:lang w:bidi="fr-FR"/>
        </w:rPr>
        <mc:AlternateContent>
          <mc:Choice Requires="wps">
            <w:drawing>
              <wp:anchor distT="0" distB="0" distL="114300" distR="114300" simplePos="0" relativeHeight="251714560" behindDoc="0" locked="0" layoutInCell="1" allowOverlap="1" wp14:anchorId="0FA11DAC" wp14:editId="1C7D0ACA">
                <wp:simplePos x="0" y="0"/>
                <wp:positionH relativeFrom="column">
                  <wp:posOffset>8477250</wp:posOffset>
                </wp:positionH>
                <wp:positionV relativeFrom="paragraph">
                  <wp:posOffset>5854700</wp:posOffset>
                </wp:positionV>
                <wp:extent cx="4181475" cy="571500"/>
                <wp:effectExtent l="0" t="0" r="28575" b="19050"/>
                <wp:wrapNone/>
                <wp:docPr id="41" name="Zone de texte 41"/>
                <wp:cNvGraphicFramePr/>
                <a:graphic xmlns:a="http://schemas.openxmlformats.org/drawingml/2006/main">
                  <a:graphicData uri="http://schemas.microsoft.com/office/word/2010/wordprocessingShape">
                    <wps:wsp>
                      <wps:cNvSpPr txBox="1"/>
                      <wps:spPr>
                        <a:xfrm>
                          <a:off x="0" y="0"/>
                          <a:ext cx="4181475" cy="571500"/>
                        </a:xfrm>
                        <a:prstGeom prst="rect">
                          <a:avLst/>
                        </a:prstGeom>
                        <a:solidFill>
                          <a:schemeClr val="accent5">
                            <a:lumMod val="40000"/>
                            <a:lumOff val="60000"/>
                          </a:schemeClr>
                        </a:solidFill>
                        <a:ln w="6350">
                          <a:solidFill>
                            <a:prstClr val="black"/>
                          </a:solidFill>
                        </a:ln>
                      </wps:spPr>
                      <wps:txbx>
                        <w:txbxContent>
                          <w:p w14:paraId="3A3FBBB2" w14:textId="2775AA0A" w:rsidR="00D073C0" w:rsidRPr="005453C1" w:rsidRDefault="00D073C0">
                            <w:pPr>
                              <w:rPr>
                                <w:rFonts w:asciiTheme="minorHAnsi" w:hAnsiTheme="minorHAnsi" w:cstheme="minorHAnsi"/>
                                <w:b/>
                                <w:bCs/>
                                <w:lang w:val="fr-BE"/>
                              </w:rPr>
                            </w:pPr>
                            <w:r w:rsidRPr="005453C1">
                              <w:rPr>
                                <w:rFonts w:asciiTheme="minorHAnsi" w:hAnsiTheme="minorHAnsi" w:cstheme="minorHAnsi"/>
                                <w:b/>
                                <w:bCs/>
                                <w:lang w:val="fr-BE"/>
                              </w:rPr>
                              <w:t xml:space="preserve">Ouverture en septembre 2021 : </w:t>
                            </w:r>
                            <w:r w:rsidR="009B7395" w:rsidRPr="005453C1">
                              <w:rPr>
                                <w:rFonts w:asciiTheme="minorHAnsi" w:hAnsiTheme="minorHAnsi" w:cstheme="minorHAnsi"/>
                                <w:b/>
                                <w:bCs/>
                                <w:lang w:val="fr-BE"/>
                              </w:rPr>
                              <w:t>7</w:t>
                            </w:r>
                            <w:r w:rsidR="009B7395" w:rsidRPr="005453C1">
                              <w:rPr>
                                <w:rFonts w:asciiTheme="minorHAnsi" w:hAnsiTheme="minorHAnsi" w:cstheme="minorHAnsi"/>
                                <w:b/>
                                <w:bCs/>
                                <w:vertAlign w:val="superscript"/>
                                <w:lang w:val="fr-BE"/>
                              </w:rPr>
                              <w:t>ème</w:t>
                            </w:r>
                            <w:r w:rsidR="009B7395" w:rsidRPr="005453C1">
                              <w:rPr>
                                <w:rFonts w:asciiTheme="minorHAnsi" w:hAnsiTheme="minorHAnsi" w:cstheme="minorHAnsi"/>
                                <w:b/>
                                <w:bCs/>
                                <w:lang w:val="fr-BE"/>
                              </w:rPr>
                              <w:t xml:space="preserve"> complémentaire  en chaudronnerie :</w:t>
                            </w:r>
                          </w:p>
                          <w:p w14:paraId="68090E35" w14:textId="76D45B2E" w:rsidR="009B7395" w:rsidRPr="005453C1" w:rsidRDefault="009B7395">
                            <w:pPr>
                              <w:rPr>
                                <w:rFonts w:asciiTheme="minorHAnsi" w:hAnsiTheme="minorHAnsi" w:cstheme="minorHAnsi"/>
                                <w:lang w:val="fr-BE"/>
                              </w:rPr>
                            </w:pPr>
                            <w:r w:rsidRPr="005453C1">
                              <w:rPr>
                                <w:rFonts w:asciiTheme="minorHAnsi" w:hAnsiTheme="minorHAnsi" w:cstheme="minorHAnsi"/>
                                <w:lang w:val="fr-BE"/>
                              </w:rPr>
                              <w:t>LP</w:t>
                            </w:r>
                            <w:r w:rsidR="005453C1" w:rsidRPr="005453C1">
                              <w:rPr>
                                <w:rFonts w:asciiTheme="minorHAnsi" w:hAnsiTheme="minorHAnsi" w:cstheme="minorHAnsi"/>
                                <w:lang w:val="fr-BE"/>
                              </w:rPr>
                              <w:t xml:space="preserve">HC </w:t>
                            </w:r>
                            <w:proofErr w:type="spellStart"/>
                            <w:r w:rsidR="005453C1" w:rsidRPr="005453C1">
                              <w:rPr>
                                <w:rFonts w:asciiTheme="minorHAnsi" w:hAnsiTheme="minorHAnsi" w:cstheme="minorHAnsi"/>
                                <w:lang w:val="fr-BE"/>
                              </w:rPr>
                              <w:t>Hornu</w:t>
                            </w:r>
                            <w:proofErr w:type="spellEnd"/>
                            <w:r w:rsidR="005453C1" w:rsidRPr="005453C1">
                              <w:rPr>
                                <w:rFonts w:asciiTheme="minorHAnsi" w:hAnsiTheme="minorHAnsi" w:cstheme="minorHAnsi"/>
                                <w:lang w:val="fr-BE"/>
                              </w:rPr>
                              <w:t xml:space="preserve"> </w:t>
                            </w:r>
                          </w:p>
                          <w:p w14:paraId="4BBAF304" w14:textId="428DF768" w:rsidR="005453C1" w:rsidRPr="005453C1" w:rsidRDefault="005453C1">
                            <w:pPr>
                              <w:rPr>
                                <w:rFonts w:asciiTheme="minorHAnsi" w:hAnsiTheme="minorHAnsi" w:cstheme="minorHAnsi"/>
                                <w:lang w:val="fr-BE"/>
                              </w:rPr>
                            </w:pPr>
                            <w:r w:rsidRPr="005453C1">
                              <w:rPr>
                                <w:rFonts w:asciiTheme="minorHAnsi" w:hAnsiTheme="minorHAnsi" w:cstheme="minorHAnsi"/>
                                <w:lang w:val="fr-BE"/>
                              </w:rPr>
                              <w:t>Institut technique Saint Joseph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11DAC" id="Zone de texte 41" o:spid="_x0000_s1032" type="#_x0000_t202" style="position:absolute;margin-left:667.5pt;margin-top:461pt;width:329.25pt;height: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" fillcolor="#f9e0c6 [1304]" strokeweight=".5pt">
                <v:textbox>
                  <w:txbxContent>
                    <w:p w14:paraId="3A3FBBB2" w14:textId="2775AA0A" w:rsidR="00D073C0" w:rsidRPr="005453C1" w:rsidRDefault="00D073C0">
                      <w:pPr>
                        <w:rPr>
                          <w:rFonts w:asciiTheme="minorHAnsi" w:hAnsiTheme="minorHAnsi" w:cstheme="minorHAnsi"/>
                          <w:b/>
                          <w:bCs/>
                          <w:lang w:val="fr-BE"/>
                        </w:rPr>
                      </w:pPr>
                      <w:r w:rsidRPr="005453C1">
                        <w:rPr>
                          <w:rFonts w:asciiTheme="minorHAnsi" w:hAnsiTheme="minorHAnsi" w:cstheme="minorHAnsi"/>
                          <w:b/>
                          <w:bCs/>
                          <w:lang w:val="fr-BE"/>
                        </w:rPr>
                        <w:t xml:space="preserve">Ouverture en septembre 2021 : </w:t>
                      </w:r>
                      <w:r w:rsidR="009B7395" w:rsidRPr="005453C1">
                        <w:rPr>
                          <w:rFonts w:asciiTheme="minorHAnsi" w:hAnsiTheme="minorHAnsi" w:cstheme="minorHAnsi"/>
                          <w:b/>
                          <w:bCs/>
                          <w:lang w:val="fr-BE"/>
                        </w:rPr>
                        <w:t>7</w:t>
                      </w:r>
                      <w:r w:rsidR="009B7395" w:rsidRPr="005453C1">
                        <w:rPr>
                          <w:rFonts w:asciiTheme="minorHAnsi" w:hAnsiTheme="minorHAnsi" w:cstheme="minorHAnsi"/>
                          <w:b/>
                          <w:bCs/>
                          <w:vertAlign w:val="superscript"/>
                          <w:lang w:val="fr-BE"/>
                        </w:rPr>
                        <w:t>ème</w:t>
                      </w:r>
                      <w:r w:rsidR="009B7395" w:rsidRPr="005453C1">
                        <w:rPr>
                          <w:rFonts w:asciiTheme="minorHAnsi" w:hAnsiTheme="minorHAnsi" w:cstheme="minorHAnsi"/>
                          <w:b/>
                          <w:bCs/>
                          <w:lang w:val="fr-BE"/>
                        </w:rPr>
                        <w:t xml:space="preserve"> complémentaire  en chaudronnerie :</w:t>
                      </w:r>
                    </w:p>
                    <w:p w14:paraId="68090E35" w14:textId="76D45B2E" w:rsidR="009B7395" w:rsidRPr="005453C1" w:rsidRDefault="009B7395">
                      <w:pPr>
                        <w:rPr>
                          <w:rFonts w:asciiTheme="minorHAnsi" w:hAnsiTheme="minorHAnsi" w:cstheme="minorHAnsi"/>
                          <w:lang w:val="fr-BE"/>
                        </w:rPr>
                      </w:pPr>
                      <w:r w:rsidRPr="005453C1">
                        <w:rPr>
                          <w:rFonts w:asciiTheme="minorHAnsi" w:hAnsiTheme="minorHAnsi" w:cstheme="minorHAnsi"/>
                          <w:lang w:val="fr-BE"/>
                        </w:rPr>
                        <w:t>LP</w:t>
                      </w:r>
                      <w:r w:rsidR="005453C1" w:rsidRPr="005453C1">
                        <w:rPr>
                          <w:rFonts w:asciiTheme="minorHAnsi" w:hAnsiTheme="minorHAnsi" w:cstheme="minorHAnsi"/>
                          <w:lang w:val="fr-BE"/>
                        </w:rPr>
                        <w:t xml:space="preserve">HC </w:t>
                      </w:r>
                      <w:proofErr w:type="spellStart"/>
                      <w:r w:rsidR="005453C1" w:rsidRPr="005453C1">
                        <w:rPr>
                          <w:rFonts w:asciiTheme="minorHAnsi" w:hAnsiTheme="minorHAnsi" w:cstheme="minorHAnsi"/>
                          <w:lang w:val="fr-BE"/>
                        </w:rPr>
                        <w:t>Hornu</w:t>
                      </w:r>
                      <w:proofErr w:type="spellEnd"/>
                      <w:r w:rsidR="005453C1" w:rsidRPr="005453C1">
                        <w:rPr>
                          <w:rFonts w:asciiTheme="minorHAnsi" w:hAnsiTheme="minorHAnsi" w:cstheme="minorHAnsi"/>
                          <w:lang w:val="fr-BE"/>
                        </w:rPr>
                        <w:t xml:space="preserve"> </w:t>
                      </w:r>
                    </w:p>
                    <w:p w14:paraId="4BBAF304" w14:textId="428DF768" w:rsidR="005453C1" w:rsidRPr="005453C1" w:rsidRDefault="005453C1">
                      <w:pPr>
                        <w:rPr>
                          <w:rFonts w:asciiTheme="minorHAnsi" w:hAnsiTheme="minorHAnsi" w:cstheme="minorHAnsi"/>
                          <w:lang w:val="fr-BE"/>
                        </w:rPr>
                      </w:pPr>
                      <w:r w:rsidRPr="005453C1">
                        <w:rPr>
                          <w:rFonts w:asciiTheme="minorHAnsi" w:hAnsiTheme="minorHAnsi" w:cstheme="minorHAnsi"/>
                          <w:lang w:val="fr-BE"/>
                        </w:rPr>
                        <w:t>Institut technique Saint Joseph</w:t>
                      </w:r>
                    </w:p>
                  </w:txbxContent>
                </v:textbox>
              </v:shape>
            </w:pict>
          </mc:Fallback>
        </mc:AlternateContent>
      </w:r>
      <w:r w:rsidR="005922D6" w:rsidRPr="006A31B1">
        <w:rPr>
          <w:noProof/>
          <w:lang w:bidi="fr-FR"/>
        </w:rPr>
        <mc:AlternateContent>
          <mc:Choice Requires="wps">
            <w:drawing>
              <wp:anchor distT="0" distB="0" distL="114300" distR="114300" simplePos="0" relativeHeight="251713536" behindDoc="0" locked="0" layoutInCell="1" allowOverlap="1" wp14:anchorId="5187AA91" wp14:editId="4B7E9927">
                <wp:simplePos x="0" y="0"/>
                <wp:positionH relativeFrom="column">
                  <wp:posOffset>11191875</wp:posOffset>
                </wp:positionH>
                <wp:positionV relativeFrom="paragraph">
                  <wp:posOffset>3692525</wp:posOffset>
                </wp:positionV>
                <wp:extent cx="82550" cy="88900"/>
                <wp:effectExtent l="0" t="0" r="12700" b="25400"/>
                <wp:wrapNone/>
                <wp:docPr id="56" name="Ellipse 56">
                  <a:hlinkClick xmlns:a="http://schemas.openxmlformats.org/drawingml/2006/main" r:id="rId14" tooltip="Cefa Institut technique St Gabriel : Metallie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6CD79"/>
                        </a:solidFill>
                        <a:ln w="635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4571BF" id="Ellipse 56" o:spid="_x0000_s1026" href="https://wp.saint-gabriel.be/notre-cefa/" title="Cefa Institut technique St Gabriel : Metallier" style="position:absolute;margin-left:881.25pt;margin-top:290.75pt;width:6.5pt;height: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" o:button="t" fillcolor="#f6cd79" strokecolor="#f6cd79" strokeweight=".5pt">
                <v:fill o:detectmouseclick="t"/>
                <v:stroke joinstyle="miter"/>
              </v:oval>
            </w:pict>
          </mc:Fallback>
        </mc:AlternateContent>
      </w:r>
      <w:r w:rsidR="00871724" w:rsidRPr="006A31B1">
        <w:rPr>
          <w:noProof/>
          <w:lang w:bidi="fr-FR"/>
        </w:rPr>
        <mc:AlternateContent>
          <mc:Choice Requires="wps">
            <w:drawing>
              <wp:anchor distT="0" distB="0" distL="114300" distR="114300" simplePos="0" relativeHeight="251711488" behindDoc="0" locked="0" layoutInCell="1" allowOverlap="1" wp14:anchorId="22B7E732" wp14:editId="723DE16E">
                <wp:simplePos x="0" y="0"/>
                <wp:positionH relativeFrom="column">
                  <wp:posOffset>10134600</wp:posOffset>
                </wp:positionH>
                <wp:positionV relativeFrom="paragraph">
                  <wp:posOffset>5349875</wp:posOffset>
                </wp:positionV>
                <wp:extent cx="82550" cy="88900"/>
                <wp:effectExtent l="0" t="0" r="12700" b="25400"/>
                <wp:wrapNone/>
                <wp:docPr id="55" name="Ellipse 55">
                  <a:hlinkClick xmlns:a="http://schemas.openxmlformats.org/drawingml/2006/main" r:id="rId15" tooltip="Cefa Mons Houdeng : Metallie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6CD79"/>
                        </a:solidFill>
                        <a:ln w="635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35A4A3" id="Ellipse 55" o:spid="_x0000_s1026" href="https://www.etudierenhainaut.be/centre-education-formation-alternance-mons.html" title="Cefa Mons Houdeng : Metallier" style="position:absolute;margin-left:798pt;margin-top:421.25pt;width:6.5pt;height: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" o:button="t" fillcolor="#f6cd79" strokecolor="#f6cd79" strokeweight=".5pt">
                <v:fill o:detectmouseclick="t"/>
                <v:stroke joinstyle="miter"/>
              </v:oval>
            </w:pict>
          </mc:Fallback>
        </mc:AlternateContent>
      </w:r>
      <w:r w:rsidR="006A31B1" w:rsidRPr="006A31B1">
        <w:rPr>
          <w:noProof/>
          <w:lang w:bidi="fr-FR"/>
        </w:rPr>
        <mc:AlternateContent>
          <mc:Choice Requires="wps">
            <w:drawing>
              <wp:anchor distT="0" distB="0" distL="114300" distR="114300" simplePos="0" relativeHeight="251709440" behindDoc="0" locked="0" layoutInCell="1" allowOverlap="1" wp14:anchorId="3FEAF5CB" wp14:editId="252E4683">
                <wp:simplePos x="0" y="0"/>
                <wp:positionH relativeFrom="column">
                  <wp:posOffset>9979025</wp:posOffset>
                </wp:positionH>
                <wp:positionV relativeFrom="paragraph">
                  <wp:posOffset>5194935</wp:posOffset>
                </wp:positionV>
                <wp:extent cx="82550" cy="88900"/>
                <wp:effectExtent l="0" t="0" r="12700" b="25400"/>
                <wp:wrapNone/>
                <wp:docPr id="54" name="Ellipse 54">
                  <a:hlinkClick xmlns:a="http://schemas.openxmlformats.org/drawingml/2006/main" r:id="rId16" tooltip="Cefa Saint Luc : Metallie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6CD79"/>
                        </a:solidFill>
                        <a:ln w="635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6433F7" id="Ellipse 54" o:spid="_x0000_s1026" href="http://www.saint-luc-mons.be/stluc/images/cefa-ver1.pdf" title="Cefa Saint Luc : Metallier" style="position:absolute;margin-left:785.75pt;margin-top:409.05pt;width:6.5pt;height: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" o:button="t" fillcolor="#f6cd79" strokecolor="#f6cd79" strokeweight=".5pt">
                <v:fill o:detectmouseclick="t"/>
                <v:stroke joinstyle="miter"/>
              </v:oval>
            </w:pict>
          </mc:Fallback>
        </mc:AlternateContent>
      </w:r>
      <w:r w:rsidR="006A31B1" w:rsidRPr="006A31B1">
        <w:rPr>
          <w:noProof/>
          <w:lang w:bidi="fr-FR"/>
        </w:rPr>
        <mc:AlternateContent>
          <mc:Choice Requires="wps">
            <w:drawing>
              <wp:anchor distT="0" distB="0" distL="114300" distR="114300" simplePos="0" relativeHeight="251708416" behindDoc="0" locked="0" layoutInCell="1" allowOverlap="1" wp14:anchorId="53CA5B7E" wp14:editId="570CE807">
                <wp:simplePos x="0" y="0"/>
                <wp:positionH relativeFrom="column">
                  <wp:posOffset>10423525</wp:posOffset>
                </wp:positionH>
                <wp:positionV relativeFrom="paragraph">
                  <wp:posOffset>4909185</wp:posOffset>
                </wp:positionV>
                <wp:extent cx="82550" cy="88900"/>
                <wp:effectExtent l="0" t="0" r="0" b="6350"/>
                <wp:wrapNone/>
                <wp:docPr id="21" name="Ellipse 21">
                  <a:hlinkClick xmlns:a="http://schemas.openxmlformats.org/drawingml/2006/main" r:id="rId17" tooltip="IEPSCF Mons Jemappes : Métallier industriel"/>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0667A4" id="Ellipse 21" o:spid="_x0000_s1026" href="http://iepsjemappes.be/wordpress3/activites/" title="IEPSCF Mons Jemappes : Métallier industriel" style="position:absolute;margin-left:820.75pt;margin-top:386.55pt;width:6.5pt;height: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" o:button="t" fillcolor="#cdd84b" stroked="f" strokeweight=".5pt">
                <v:fill o:detectmouseclick="t"/>
                <v:stroke joinstyle="miter"/>
              </v:oval>
            </w:pict>
          </mc:Fallback>
        </mc:AlternateContent>
      </w:r>
      <w:r w:rsidR="006A31B1" w:rsidRPr="006A31B1">
        <w:rPr>
          <w:noProof/>
          <w:lang w:bidi="fr-FR"/>
        </w:rPr>
        <mc:AlternateContent>
          <mc:Choice Requires="wps">
            <w:drawing>
              <wp:anchor distT="0" distB="0" distL="114300" distR="114300" simplePos="0" relativeHeight="251707392" behindDoc="0" locked="0" layoutInCell="1" allowOverlap="1" wp14:anchorId="54C1F6D1" wp14:editId="3419A648">
                <wp:simplePos x="0" y="0"/>
                <wp:positionH relativeFrom="column">
                  <wp:posOffset>10264775</wp:posOffset>
                </wp:positionH>
                <wp:positionV relativeFrom="paragraph">
                  <wp:posOffset>5213985</wp:posOffset>
                </wp:positionV>
                <wp:extent cx="82550" cy="88900"/>
                <wp:effectExtent l="0" t="0" r="0" b="6350"/>
                <wp:wrapNone/>
                <wp:docPr id="20" name="Ellipse 20">
                  <a:hlinkClick xmlns:a="http://schemas.openxmlformats.org/drawingml/2006/main" r:id="rId18" tooltip="Institut technique et professionnel du Borinage : Métallier industriel"/>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0F2037" id="Ellipse 20" o:spid="_x0000_s1026" href="http://www.eps-boussu-ath.be/Boussu.htm" title="Institut technique et professionnel du Borinage : Métallier industriel" style="position:absolute;margin-left:808.25pt;margin-top:410.55pt;width:6.5pt;height: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" o:button="t" fillcolor="#cdd84b" stroked="f" strokeweight=".5pt">
                <v:fill o:detectmouseclick="t"/>
                <v:stroke joinstyle="miter"/>
              </v:oval>
            </w:pict>
          </mc:Fallback>
        </mc:AlternateContent>
      </w:r>
      <w:r w:rsidR="006A31B1" w:rsidRPr="006A31B1">
        <w:rPr>
          <w:noProof/>
          <w:lang w:bidi="fr-FR"/>
        </w:rPr>
        <mc:AlternateContent>
          <mc:Choice Requires="wps">
            <w:drawing>
              <wp:anchor distT="0" distB="0" distL="114300" distR="114300" simplePos="0" relativeHeight="251706368" behindDoc="0" locked="0" layoutInCell="1" allowOverlap="1" wp14:anchorId="28F69FB8" wp14:editId="0C1F9EBE">
                <wp:simplePos x="0" y="0"/>
                <wp:positionH relativeFrom="column">
                  <wp:posOffset>9566275</wp:posOffset>
                </wp:positionH>
                <wp:positionV relativeFrom="paragraph">
                  <wp:posOffset>5480685</wp:posOffset>
                </wp:positionV>
                <wp:extent cx="82550" cy="88900"/>
                <wp:effectExtent l="0" t="0" r="0" b="6350"/>
                <wp:wrapNone/>
                <wp:docPr id="15" name="Ellipse 15">
                  <a:hlinkClick xmlns:a="http://schemas.openxmlformats.org/drawingml/2006/main" r:id="rId19" tooltip="IEPSCF Frameries : Métallier indutriel"/>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C18DD9" id="Ellipse 15" o:spid="_x0000_s1026" href="http://www.iepscf-frameries.be/" title="IEPSCF Frameries : Métallier indutriel" style="position:absolute;margin-left:753.25pt;margin-top:431.55pt;width:6.5pt;height: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" o:button="t" fillcolor="#cdd84b" stroked="f" strokeweight=".5pt">
                <v:fill o:detectmouseclick="t"/>
                <v:stroke joinstyle="miter"/>
              </v:oval>
            </w:pict>
          </mc:Fallback>
        </mc:AlternateContent>
      </w:r>
      <w:r w:rsidR="006A31B1" w:rsidRPr="006A31B1">
        <w:rPr>
          <w:noProof/>
          <w:lang w:bidi="fr-FR"/>
        </w:rPr>
        <mc:AlternateContent>
          <mc:Choice Requires="wps">
            <w:drawing>
              <wp:anchor distT="0" distB="0" distL="114300" distR="114300" simplePos="0" relativeHeight="251705344" behindDoc="0" locked="0" layoutInCell="1" allowOverlap="1" wp14:anchorId="30CDB0EE" wp14:editId="47330A51">
                <wp:simplePos x="0" y="0"/>
                <wp:positionH relativeFrom="column">
                  <wp:posOffset>11503025</wp:posOffset>
                </wp:positionH>
                <wp:positionV relativeFrom="paragraph">
                  <wp:posOffset>4676140</wp:posOffset>
                </wp:positionV>
                <wp:extent cx="82550" cy="88900"/>
                <wp:effectExtent l="0" t="0" r="0" b="6350"/>
                <wp:wrapNone/>
                <wp:docPr id="14" name="Ellipse 14">
                  <a:hlinkClick xmlns:a="http://schemas.openxmlformats.org/drawingml/2006/main" r:id="rId20" tooltip="Technocampus : Chaudronnie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B4222F"/>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241D94" id="Ellipse 14" o:spid="_x0000_s1026" href="http://www.technocampus.be/" title="Technocampus : Chaudronnier" style="position:absolute;margin-left:905.75pt;margin-top:368.2pt;width:6.5pt;height: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" o:button="t" fillcolor="#b4222f" stroked="f" strokeweight=".5pt">
                <v:fill o:detectmouseclick="t"/>
                <v:stroke joinstyle="miter"/>
              </v:oval>
            </w:pict>
          </mc:Fallback>
        </mc:AlternateContent>
      </w:r>
      <w:r w:rsidR="006A31B1" w:rsidRPr="006A31B1">
        <w:rPr>
          <w:noProof/>
          <w:lang w:bidi="fr-FR"/>
        </w:rPr>
        <mc:AlternateContent>
          <mc:Choice Requires="wps">
            <w:drawing>
              <wp:anchor distT="0" distB="0" distL="114300" distR="114300" simplePos="0" relativeHeight="251703296" behindDoc="0" locked="0" layoutInCell="1" allowOverlap="1" wp14:anchorId="64608C7C" wp14:editId="1468A51B">
                <wp:simplePos x="0" y="0"/>
                <wp:positionH relativeFrom="column">
                  <wp:posOffset>7915275</wp:posOffset>
                </wp:positionH>
                <wp:positionV relativeFrom="paragraph">
                  <wp:posOffset>3075940</wp:posOffset>
                </wp:positionV>
                <wp:extent cx="5111750" cy="3434715"/>
                <wp:effectExtent l="0" t="0" r="0" b="0"/>
                <wp:wrapNone/>
                <wp:docPr id="8" name="Rectangle 8"/>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21"/>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74B064" id="Rectangle 8" o:spid="_x0000_s1026" style="position:absolute;margin-left:623.25pt;margin-top:242.2pt;width:402.5pt;height:270.4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" stroked="f" strokeweight="1pt">
                <v:fill r:id="rId22" o:title="" recolor="t" rotate="t" type="frame"/>
              </v:rect>
            </w:pict>
          </mc:Fallback>
        </mc:AlternateContent>
      </w:r>
      <w:r w:rsidR="00945DB5">
        <w:rPr>
          <w:noProof/>
        </w:rPr>
        <mc:AlternateContent>
          <mc:Choice Requires="wpg">
            <w:drawing>
              <wp:anchor distT="0" distB="0" distL="114300" distR="114300" simplePos="0" relativeHeight="251701248" behindDoc="0" locked="0" layoutInCell="1" allowOverlap="1" wp14:anchorId="59CD2165" wp14:editId="744BCBAD">
                <wp:simplePos x="0" y="0"/>
                <wp:positionH relativeFrom="column">
                  <wp:posOffset>3708325</wp:posOffset>
                </wp:positionH>
                <wp:positionV relativeFrom="paragraph">
                  <wp:posOffset>834390</wp:posOffset>
                </wp:positionV>
                <wp:extent cx="705088" cy="663482"/>
                <wp:effectExtent l="0" t="0" r="0" b="3810"/>
                <wp:wrapNone/>
                <wp:docPr id="58" name="Graphique 1092"/>
                <wp:cNvGraphicFramePr/>
                <a:graphic xmlns:a="http://schemas.openxmlformats.org/drawingml/2006/main">
                  <a:graphicData uri="http://schemas.microsoft.com/office/word/2010/wordprocessingGroup">
                    <wpg:wgp>
                      <wpg:cNvGrpSpPr/>
                      <wpg:grpSpPr>
                        <a:xfrm>
                          <a:off x="0" y="0"/>
                          <a:ext cx="705088" cy="663482"/>
                          <a:chOff x="0" y="0"/>
                          <a:chExt cx="705088" cy="663482"/>
                        </a:xfrm>
                        <a:solidFill>
                          <a:srgbClr val="DD076F"/>
                        </a:solidFill>
                      </wpg:grpSpPr>
                      <wps:wsp>
                        <wps:cNvPr id="59" name="Forme libre : forme 59"/>
                        <wps:cNvSpPr/>
                        <wps:spPr>
                          <a:xfrm>
                            <a:off x="491708" y="463972"/>
                            <a:ext cx="15118" cy="14144"/>
                          </a:xfrm>
                          <a:custGeom>
                            <a:avLst/>
                            <a:gdLst>
                              <a:gd name="connsiteX0" fmla="*/ 8238 w 15118"/>
                              <a:gd name="connsiteY0" fmla="*/ 82 h 14144"/>
                              <a:gd name="connsiteX1" fmla="*/ 87 w 15118"/>
                              <a:gd name="connsiteY1" fmla="*/ 6474 h 14144"/>
                              <a:gd name="connsiteX2" fmla="*/ 6880 w 15118"/>
                              <a:gd name="connsiteY2" fmla="*/ 14144 h 14144"/>
                              <a:gd name="connsiteX3" fmla="*/ 8238 w 15118"/>
                              <a:gd name="connsiteY3" fmla="*/ 14144 h 14144"/>
                              <a:gd name="connsiteX4" fmla="*/ 15031 w 15118"/>
                              <a:gd name="connsiteY4" fmla="*/ 6474 h 14144"/>
                              <a:gd name="connsiteX5" fmla="*/ 8238 w 15118"/>
                              <a:gd name="connsiteY5" fmla="*/ 82 h 141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118" h="14144">
                                <a:moveTo>
                                  <a:pt x="8238" y="82"/>
                                </a:moveTo>
                                <a:cubicBezTo>
                                  <a:pt x="4163" y="-557"/>
                                  <a:pt x="87" y="2639"/>
                                  <a:pt x="87" y="6474"/>
                                </a:cubicBezTo>
                                <a:cubicBezTo>
                                  <a:pt x="-592" y="10309"/>
                                  <a:pt x="2804" y="14144"/>
                                  <a:pt x="6880" y="14144"/>
                                </a:cubicBezTo>
                                <a:cubicBezTo>
                                  <a:pt x="7559" y="14144"/>
                                  <a:pt x="7559" y="14144"/>
                                  <a:pt x="8238" y="14144"/>
                                </a:cubicBezTo>
                                <a:cubicBezTo>
                                  <a:pt x="12314" y="13505"/>
                                  <a:pt x="15710" y="10309"/>
                                  <a:pt x="15031" y="6474"/>
                                </a:cubicBezTo>
                                <a:cubicBezTo>
                                  <a:pt x="15031" y="2639"/>
                                  <a:pt x="11635" y="82"/>
                                  <a:pt x="8238" y="82"/>
                                </a:cubicBez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orme libre : forme 62"/>
                        <wps:cNvSpPr/>
                        <wps:spPr>
                          <a:xfrm>
                            <a:off x="444925"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orme libre : forme 63"/>
                        <wps:cNvSpPr/>
                        <wps:spPr>
                          <a:xfrm>
                            <a:off x="400093"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orme libre : forme 64"/>
                        <wps:cNvSpPr/>
                        <wps:spPr>
                          <a:xfrm>
                            <a:off x="350506"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orme libre : forme 65"/>
                        <wps:cNvSpPr/>
                        <wps:spPr>
                          <a:xfrm>
                            <a:off x="304994"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orme libre : forme 66"/>
                        <wps:cNvSpPr/>
                        <wps:spPr>
                          <a:xfrm>
                            <a:off x="260162"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orme libre : forme 67"/>
                        <wps:cNvSpPr/>
                        <wps:spPr>
                          <a:xfrm>
                            <a:off x="215330"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orme libre : forme 71"/>
                        <wps:cNvSpPr/>
                        <wps:spPr>
                          <a:xfrm>
                            <a:off x="168460" y="143961"/>
                            <a:ext cx="387208" cy="362299"/>
                          </a:xfrm>
                          <a:custGeom>
                            <a:avLst/>
                            <a:gdLst>
                              <a:gd name="connsiteX0" fmla="*/ 349148 w 387208"/>
                              <a:gd name="connsiteY0" fmla="*/ 291329 h 362299"/>
                              <a:gd name="connsiteX1" fmla="*/ 339638 w 387208"/>
                              <a:gd name="connsiteY1" fmla="*/ 291329 h 362299"/>
                              <a:gd name="connsiteX2" fmla="*/ 339638 w 387208"/>
                              <a:gd name="connsiteY2" fmla="*/ 219100 h 362299"/>
                              <a:gd name="connsiteX3" fmla="*/ 332166 w 387208"/>
                              <a:gd name="connsiteY3" fmla="*/ 212069 h 362299"/>
                              <a:gd name="connsiteX4" fmla="*/ 269673 w 387208"/>
                              <a:gd name="connsiteY4" fmla="*/ 212069 h 362299"/>
                              <a:gd name="connsiteX5" fmla="*/ 262201 w 387208"/>
                              <a:gd name="connsiteY5" fmla="*/ 219100 h 362299"/>
                              <a:gd name="connsiteX6" fmla="*/ 262201 w 387208"/>
                              <a:gd name="connsiteY6" fmla="*/ 219100 h 362299"/>
                              <a:gd name="connsiteX7" fmla="*/ 262201 w 387208"/>
                              <a:gd name="connsiteY7" fmla="*/ 291329 h 362299"/>
                              <a:gd name="connsiteX8" fmla="*/ 197669 w 387208"/>
                              <a:gd name="connsiteY8" fmla="*/ 291329 h 362299"/>
                              <a:gd name="connsiteX9" fmla="*/ 197669 w 387208"/>
                              <a:gd name="connsiteY9" fmla="*/ 198007 h 362299"/>
                              <a:gd name="connsiteX10" fmla="*/ 185442 w 387208"/>
                              <a:gd name="connsiteY10" fmla="*/ 164129 h 362299"/>
                              <a:gd name="connsiteX11" fmla="*/ 156233 w 387208"/>
                              <a:gd name="connsiteY11" fmla="*/ 144314 h 362299"/>
                              <a:gd name="connsiteX12" fmla="*/ 106646 w 387208"/>
                              <a:gd name="connsiteY12" fmla="*/ 100210 h 362299"/>
                              <a:gd name="connsiteX13" fmla="*/ 260163 w 387208"/>
                              <a:gd name="connsiteY13" fmla="*/ 82313 h 362299"/>
                              <a:gd name="connsiteX14" fmla="*/ 268993 w 387208"/>
                              <a:gd name="connsiteY14" fmla="*/ 89983 h 362299"/>
                              <a:gd name="connsiteX15" fmla="*/ 268993 w 387208"/>
                              <a:gd name="connsiteY15" fmla="*/ 112994 h 362299"/>
                              <a:gd name="connsiteX16" fmla="*/ 261521 w 387208"/>
                              <a:gd name="connsiteY16" fmla="*/ 112994 h 362299"/>
                              <a:gd name="connsiteX17" fmla="*/ 254728 w 387208"/>
                              <a:gd name="connsiteY17" fmla="*/ 116829 h 362299"/>
                              <a:gd name="connsiteX18" fmla="*/ 239784 w 387208"/>
                              <a:gd name="connsiteY18" fmla="*/ 144954 h 362299"/>
                              <a:gd name="connsiteX19" fmla="*/ 241143 w 387208"/>
                              <a:gd name="connsiteY19" fmla="*/ 153263 h 362299"/>
                              <a:gd name="connsiteX20" fmla="*/ 271031 w 387208"/>
                              <a:gd name="connsiteY20" fmla="*/ 181388 h 362299"/>
                              <a:gd name="connsiteX21" fmla="*/ 281900 w 387208"/>
                              <a:gd name="connsiteY21" fmla="*/ 181388 h 362299"/>
                              <a:gd name="connsiteX22" fmla="*/ 281900 w 387208"/>
                              <a:gd name="connsiteY22" fmla="*/ 171161 h 362299"/>
                              <a:gd name="connsiteX23" fmla="*/ 281900 w 387208"/>
                              <a:gd name="connsiteY23" fmla="*/ 171161 h 362299"/>
                              <a:gd name="connsiteX24" fmla="*/ 255408 w 387208"/>
                              <a:gd name="connsiteY24" fmla="*/ 146232 h 362299"/>
                              <a:gd name="connsiteX25" fmla="*/ 266276 w 387208"/>
                              <a:gd name="connsiteY25" fmla="*/ 126417 h 362299"/>
                              <a:gd name="connsiteX26" fmla="*/ 332166 w 387208"/>
                              <a:gd name="connsiteY26" fmla="*/ 126417 h 362299"/>
                              <a:gd name="connsiteX27" fmla="*/ 343034 w 387208"/>
                              <a:gd name="connsiteY27" fmla="*/ 146232 h 362299"/>
                              <a:gd name="connsiteX28" fmla="*/ 316543 w 387208"/>
                              <a:gd name="connsiteY28" fmla="*/ 171161 h 362299"/>
                              <a:gd name="connsiteX29" fmla="*/ 316543 w 387208"/>
                              <a:gd name="connsiteY29" fmla="*/ 181388 h 362299"/>
                              <a:gd name="connsiteX30" fmla="*/ 327411 w 387208"/>
                              <a:gd name="connsiteY30" fmla="*/ 181388 h 362299"/>
                              <a:gd name="connsiteX31" fmla="*/ 327411 w 387208"/>
                              <a:gd name="connsiteY31" fmla="*/ 181388 h 362299"/>
                              <a:gd name="connsiteX32" fmla="*/ 357299 w 387208"/>
                              <a:gd name="connsiteY32" fmla="*/ 153263 h 362299"/>
                              <a:gd name="connsiteX33" fmla="*/ 358658 w 387208"/>
                              <a:gd name="connsiteY33" fmla="*/ 144954 h 362299"/>
                              <a:gd name="connsiteX34" fmla="*/ 343714 w 387208"/>
                              <a:gd name="connsiteY34" fmla="*/ 116829 h 362299"/>
                              <a:gd name="connsiteX35" fmla="*/ 336921 w 387208"/>
                              <a:gd name="connsiteY35" fmla="*/ 112994 h 362299"/>
                              <a:gd name="connsiteX36" fmla="*/ 328770 w 387208"/>
                              <a:gd name="connsiteY36" fmla="*/ 112994 h 362299"/>
                              <a:gd name="connsiteX37" fmla="*/ 328770 w 387208"/>
                              <a:gd name="connsiteY37" fmla="*/ 89983 h 362299"/>
                              <a:gd name="connsiteX38" fmla="*/ 341676 w 387208"/>
                              <a:gd name="connsiteY38" fmla="*/ 20950 h 362299"/>
                              <a:gd name="connsiteX39" fmla="*/ 268314 w 387208"/>
                              <a:gd name="connsiteY39" fmla="*/ 8806 h 362299"/>
                              <a:gd name="connsiteX40" fmla="*/ 252011 w 387208"/>
                              <a:gd name="connsiteY40" fmla="*/ 26064 h 362299"/>
                              <a:gd name="connsiteX41" fmla="*/ 68607 w 387208"/>
                              <a:gd name="connsiteY41" fmla="*/ 29899 h 362299"/>
                              <a:gd name="connsiteX42" fmla="*/ 66569 w 387208"/>
                              <a:gd name="connsiteY42" fmla="*/ 29899 h 362299"/>
                              <a:gd name="connsiteX43" fmla="*/ 52984 w 387208"/>
                              <a:gd name="connsiteY43" fmla="*/ 27981 h 362299"/>
                              <a:gd name="connsiteX44" fmla="*/ 0 w 387208"/>
                              <a:gd name="connsiteY44" fmla="*/ 77199 h 362299"/>
                              <a:gd name="connsiteX45" fmla="*/ 50266 w 387208"/>
                              <a:gd name="connsiteY45" fmla="*/ 127056 h 362299"/>
                              <a:gd name="connsiteX46" fmla="*/ 84230 w 387208"/>
                              <a:gd name="connsiteY46" fmla="*/ 168604 h 362299"/>
                              <a:gd name="connsiteX47" fmla="*/ 75400 w 387208"/>
                              <a:gd name="connsiteY47" fmla="*/ 198007 h 362299"/>
                              <a:gd name="connsiteX48" fmla="*/ 75400 w 387208"/>
                              <a:gd name="connsiteY48" fmla="*/ 291329 h 362299"/>
                              <a:gd name="connsiteX49" fmla="*/ 38039 w 387208"/>
                              <a:gd name="connsiteY49" fmla="*/ 291329 h 362299"/>
                              <a:gd name="connsiteX50" fmla="*/ 2038 w 387208"/>
                              <a:gd name="connsiteY50" fmla="*/ 328402 h 362299"/>
                              <a:gd name="connsiteX51" fmla="*/ 38039 w 387208"/>
                              <a:gd name="connsiteY51" fmla="*/ 362279 h 362299"/>
                              <a:gd name="connsiteX52" fmla="*/ 347789 w 387208"/>
                              <a:gd name="connsiteY52" fmla="*/ 362279 h 362299"/>
                              <a:gd name="connsiteX53" fmla="*/ 387187 w 387208"/>
                              <a:gd name="connsiteY53" fmla="*/ 328402 h 362299"/>
                              <a:gd name="connsiteX54" fmla="*/ 351186 w 387208"/>
                              <a:gd name="connsiteY54" fmla="*/ 291329 h 362299"/>
                              <a:gd name="connsiteX55" fmla="*/ 349148 w 387208"/>
                              <a:gd name="connsiteY55" fmla="*/ 291329 h 362299"/>
                              <a:gd name="connsiteX56" fmla="*/ 349148 w 387208"/>
                              <a:gd name="connsiteY56" fmla="*/ 291329 h 362299"/>
                              <a:gd name="connsiteX57" fmla="*/ 314505 w 387208"/>
                              <a:gd name="connsiteY57" fmla="*/ 112994 h 362299"/>
                              <a:gd name="connsiteX58" fmla="*/ 284617 w 387208"/>
                              <a:gd name="connsiteY58" fmla="*/ 112994 h 362299"/>
                              <a:gd name="connsiteX59" fmla="*/ 284617 w 387208"/>
                              <a:gd name="connsiteY59" fmla="*/ 97014 h 362299"/>
                              <a:gd name="connsiteX60" fmla="*/ 314505 w 387208"/>
                              <a:gd name="connsiteY60" fmla="*/ 97014 h 362299"/>
                              <a:gd name="connsiteX61" fmla="*/ 314505 w 387208"/>
                              <a:gd name="connsiteY61" fmla="*/ 112994 h 362299"/>
                              <a:gd name="connsiteX62" fmla="*/ 264238 w 387208"/>
                              <a:gd name="connsiteY62" fmla="*/ 35652 h 362299"/>
                              <a:gd name="connsiteX63" fmla="*/ 264238 w 387208"/>
                              <a:gd name="connsiteY63" fmla="*/ 35652 h 362299"/>
                              <a:gd name="connsiteX64" fmla="*/ 313826 w 387208"/>
                              <a:gd name="connsiteY64" fmla="*/ 17115 h 362299"/>
                              <a:gd name="connsiteX65" fmla="*/ 333525 w 387208"/>
                              <a:gd name="connsiteY65" fmla="*/ 63776 h 362299"/>
                              <a:gd name="connsiteX66" fmla="*/ 283937 w 387208"/>
                              <a:gd name="connsiteY66" fmla="*/ 82313 h 362299"/>
                              <a:gd name="connsiteX67" fmla="*/ 279862 w 387208"/>
                              <a:gd name="connsiteY67" fmla="*/ 80395 h 362299"/>
                              <a:gd name="connsiteX68" fmla="*/ 260842 w 387208"/>
                              <a:gd name="connsiteY68" fmla="*/ 49714 h 362299"/>
                              <a:gd name="connsiteX69" fmla="*/ 264238 w 387208"/>
                              <a:gd name="connsiteY69" fmla="*/ 35652 h 362299"/>
                              <a:gd name="connsiteX70" fmla="*/ 276465 w 387208"/>
                              <a:gd name="connsiteY70" fmla="*/ 226770 h 362299"/>
                              <a:gd name="connsiteX71" fmla="*/ 324015 w 387208"/>
                              <a:gd name="connsiteY71" fmla="*/ 226770 h 362299"/>
                              <a:gd name="connsiteX72" fmla="*/ 324015 w 387208"/>
                              <a:gd name="connsiteY72" fmla="*/ 291329 h 362299"/>
                              <a:gd name="connsiteX73" fmla="*/ 276465 w 387208"/>
                              <a:gd name="connsiteY73" fmla="*/ 291329 h 362299"/>
                              <a:gd name="connsiteX74" fmla="*/ 276465 w 387208"/>
                              <a:gd name="connsiteY74" fmla="*/ 226770 h 362299"/>
                              <a:gd name="connsiteX75" fmla="*/ 149441 w 387208"/>
                              <a:gd name="connsiteY75" fmla="*/ 157738 h 362299"/>
                              <a:gd name="connsiteX76" fmla="*/ 149441 w 387208"/>
                              <a:gd name="connsiteY76" fmla="*/ 157738 h 362299"/>
                              <a:gd name="connsiteX77" fmla="*/ 180008 w 387208"/>
                              <a:gd name="connsiteY77" fmla="*/ 210791 h 362299"/>
                              <a:gd name="connsiteX78" fmla="*/ 123628 w 387208"/>
                              <a:gd name="connsiteY78" fmla="*/ 239554 h 362299"/>
                              <a:gd name="connsiteX79" fmla="*/ 91702 w 387208"/>
                              <a:gd name="connsiteY79" fmla="*/ 198646 h 362299"/>
                              <a:gd name="connsiteX80" fmla="*/ 136534 w 387208"/>
                              <a:gd name="connsiteY80" fmla="*/ 156459 h 362299"/>
                              <a:gd name="connsiteX81" fmla="*/ 136534 w 387208"/>
                              <a:gd name="connsiteY81" fmla="*/ 156459 h 362299"/>
                              <a:gd name="connsiteX82" fmla="*/ 149441 w 387208"/>
                              <a:gd name="connsiteY82" fmla="*/ 157738 h 362299"/>
                              <a:gd name="connsiteX83" fmla="*/ 149441 w 387208"/>
                              <a:gd name="connsiteY83" fmla="*/ 157738 h 362299"/>
                              <a:gd name="connsiteX84" fmla="*/ 182046 w 387208"/>
                              <a:gd name="connsiteY84" fmla="*/ 235719 h 362299"/>
                              <a:gd name="connsiteX85" fmla="*/ 182046 w 387208"/>
                              <a:gd name="connsiteY85" fmla="*/ 291968 h 362299"/>
                              <a:gd name="connsiteX86" fmla="*/ 91702 w 387208"/>
                              <a:gd name="connsiteY86" fmla="*/ 291968 h 362299"/>
                              <a:gd name="connsiteX87" fmla="*/ 91702 w 387208"/>
                              <a:gd name="connsiteY87" fmla="*/ 235719 h 362299"/>
                              <a:gd name="connsiteX88" fmla="*/ 176612 w 387208"/>
                              <a:gd name="connsiteY88" fmla="*/ 240833 h 362299"/>
                              <a:gd name="connsiteX89" fmla="*/ 182046 w 387208"/>
                              <a:gd name="connsiteY89" fmla="*/ 235719 h 362299"/>
                              <a:gd name="connsiteX90" fmla="*/ 182046 w 387208"/>
                              <a:gd name="connsiteY90" fmla="*/ 235719 h 362299"/>
                              <a:gd name="connsiteX91" fmla="*/ 247256 w 387208"/>
                              <a:gd name="connsiteY91" fmla="*/ 40765 h 362299"/>
                              <a:gd name="connsiteX92" fmla="*/ 246577 w 387208"/>
                              <a:gd name="connsiteY92" fmla="*/ 49714 h 362299"/>
                              <a:gd name="connsiteX93" fmla="*/ 251332 w 387208"/>
                              <a:gd name="connsiteY93" fmla="*/ 69529 h 362299"/>
                              <a:gd name="connsiteX94" fmla="*/ 105967 w 387208"/>
                              <a:gd name="connsiteY94" fmla="*/ 86148 h 362299"/>
                              <a:gd name="connsiteX95" fmla="*/ 106646 w 387208"/>
                              <a:gd name="connsiteY95" fmla="*/ 77838 h 362299"/>
                              <a:gd name="connsiteX96" fmla="*/ 91702 w 387208"/>
                              <a:gd name="connsiteY96" fmla="*/ 43322 h 362299"/>
                              <a:gd name="connsiteX97" fmla="*/ 247256 w 387208"/>
                              <a:gd name="connsiteY97" fmla="*/ 40765 h 362299"/>
                              <a:gd name="connsiteX98" fmla="*/ 52304 w 387208"/>
                              <a:gd name="connsiteY98" fmla="*/ 113633 h 362299"/>
                              <a:gd name="connsiteX99" fmla="*/ 15623 w 387208"/>
                              <a:gd name="connsiteY99" fmla="*/ 77838 h 362299"/>
                              <a:gd name="connsiteX100" fmla="*/ 53663 w 387208"/>
                              <a:gd name="connsiteY100" fmla="*/ 43322 h 362299"/>
                              <a:gd name="connsiteX101" fmla="*/ 65890 w 387208"/>
                              <a:gd name="connsiteY101" fmla="*/ 45240 h 362299"/>
                              <a:gd name="connsiteX102" fmla="*/ 91702 w 387208"/>
                              <a:gd name="connsiteY102" fmla="*/ 78478 h 362299"/>
                              <a:gd name="connsiteX103" fmla="*/ 88985 w 387208"/>
                              <a:gd name="connsiteY103" fmla="*/ 92540 h 362299"/>
                              <a:gd name="connsiteX104" fmla="*/ 86947 w 387208"/>
                              <a:gd name="connsiteY104" fmla="*/ 95736 h 362299"/>
                              <a:gd name="connsiteX105" fmla="*/ 56380 w 387208"/>
                              <a:gd name="connsiteY105" fmla="*/ 113633 h 362299"/>
                              <a:gd name="connsiteX106" fmla="*/ 52304 w 387208"/>
                              <a:gd name="connsiteY106" fmla="*/ 113633 h 362299"/>
                              <a:gd name="connsiteX107" fmla="*/ 52304 w 387208"/>
                              <a:gd name="connsiteY107" fmla="*/ 113633 h 362299"/>
                              <a:gd name="connsiteX108" fmla="*/ 68607 w 387208"/>
                              <a:gd name="connsiteY108" fmla="*/ 125778 h 362299"/>
                              <a:gd name="connsiteX109" fmla="*/ 94419 w 387208"/>
                              <a:gd name="connsiteY109" fmla="*/ 109798 h 362299"/>
                              <a:gd name="connsiteX110" fmla="*/ 130421 w 387208"/>
                              <a:gd name="connsiteY110" fmla="*/ 142397 h 362299"/>
                              <a:gd name="connsiteX111" fmla="*/ 94419 w 387208"/>
                              <a:gd name="connsiteY111" fmla="*/ 157738 h 362299"/>
                              <a:gd name="connsiteX112" fmla="*/ 68607 w 387208"/>
                              <a:gd name="connsiteY112" fmla="*/ 125778 h 362299"/>
                              <a:gd name="connsiteX113" fmla="*/ 364771 w 387208"/>
                              <a:gd name="connsiteY113" fmla="*/ 341825 h 362299"/>
                              <a:gd name="connsiteX114" fmla="*/ 349148 w 387208"/>
                              <a:gd name="connsiteY114" fmla="*/ 348217 h 362299"/>
                              <a:gd name="connsiteX115" fmla="*/ 38719 w 387208"/>
                              <a:gd name="connsiteY115" fmla="*/ 348217 h 362299"/>
                              <a:gd name="connsiteX116" fmla="*/ 16303 w 387208"/>
                              <a:gd name="connsiteY116" fmla="*/ 327124 h 362299"/>
                              <a:gd name="connsiteX117" fmla="*/ 23095 w 387208"/>
                              <a:gd name="connsiteY117" fmla="*/ 312422 h 362299"/>
                              <a:gd name="connsiteX118" fmla="*/ 38719 w 387208"/>
                              <a:gd name="connsiteY118" fmla="*/ 306030 h 362299"/>
                              <a:gd name="connsiteX119" fmla="*/ 348469 w 387208"/>
                              <a:gd name="connsiteY119" fmla="*/ 306030 h 362299"/>
                              <a:gd name="connsiteX120" fmla="*/ 370885 w 387208"/>
                              <a:gd name="connsiteY120" fmla="*/ 327124 h 362299"/>
                              <a:gd name="connsiteX121" fmla="*/ 364771 w 387208"/>
                              <a:gd name="connsiteY121" fmla="*/ 341825 h 3622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Lst>
                            <a:rect l="l" t="t" r="r" b="b"/>
                            <a:pathLst>
                              <a:path w="387208" h="362299">
                                <a:moveTo>
                                  <a:pt x="349148" y="291329"/>
                                </a:moveTo>
                                <a:lnTo>
                                  <a:pt x="339638" y="291329"/>
                                </a:lnTo>
                                <a:lnTo>
                                  <a:pt x="339638" y="219100"/>
                                </a:lnTo>
                                <a:cubicBezTo>
                                  <a:pt x="339638" y="215265"/>
                                  <a:pt x="336242" y="212069"/>
                                  <a:pt x="332166" y="212069"/>
                                </a:cubicBezTo>
                                <a:lnTo>
                                  <a:pt x="269673" y="212069"/>
                                </a:lnTo>
                                <a:cubicBezTo>
                                  <a:pt x="265597" y="212069"/>
                                  <a:pt x="262201" y="215265"/>
                                  <a:pt x="262201" y="219100"/>
                                </a:cubicBezTo>
                                <a:lnTo>
                                  <a:pt x="262201" y="219100"/>
                                </a:lnTo>
                                <a:lnTo>
                                  <a:pt x="262201" y="291329"/>
                                </a:lnTo>
                                <a:lnTo>
                                  <a:pt x="197669" y="291329"/>
                                </a:lnTo>
                                <a:lnTo>
                                  <a:pt x="197669" y="198007"/>
                                </a:lnTo>
                                <a:cubicBezTo>
                                  <a:pt x="197669" y="185862"/>
                                  <a:pt x="193594" y="173717"/>
                                  <a:pt x="185442" y="164129"/>
                                </a:cubicBezTo>
                                <a:cubicBezTo>
                                  <a:pt x="177970" y="155181"/>
                                  <a:pt x="167781" y="148150"/>
                                  <a:pt x="156233" y="144314"/>
                                </a:cubicBezTo>
                                <a:lnTo>
                                  <a:pt x="106646" y="100210"/>
                                </a:lnTo>
                                <a:lnTo>
                                  <a:pt x="260163" y="82313"/>
                                </a:lnTo>
                                <a:cubicBezTo>
                                  <a:pt x="262880" y="84870"/>
                                  <a:pt x="265597" y="87426"/>
                                  <a:pt x="268993" y="89983"/>
                                </a:cubicBezTo>
                                <a:lnTo>
                                  <a:pt x="268993" y="112994"/>
                                </a:lnTo>
                                <a:lnTo>
                                  <a:pt x="261521" y="112994"/>
                                </a:lnTo>
                                <a:cubicBezTo>
                                  <a:pt x="258804" y="112994"/>
                                  <a:pt x="256087" y="114272"/>
                                  <a:pt x="254728" y="116829"/>
                                </a:cubicBezTo>
                                <a:lnTo>
                                  <a:pt x="239784" y="144954"/>
                                </a:lnTo>
                                <a:cubicBezTo>
                                  <a:pt x="238426" y="147510"/>
                                  <a:pt x="239105" y="150706"/>
                                  <a:pt x="241143" y="153263"/>
                                </a:cubicBezTo>
                                <a:lnTo>
                                  <a:pt x="271031" y="181388"/>
                                </a:lnTo>
                                <a:cubicBezTo>
                                  <a:pt x="273748" y="183944"/>
                                  <a:pt x="278503" y="183944"/>
                                  <a:pt x="281900" y="181388"/>
                                </a:cubicBezTo>
                                <a:cubicBezTo>
                                  <a:pt x="284617" y="178831"/>
                                  <a:pt x="284617" y="174357"/>
                                  <a:pt x="281900" y="171161"/>
                                </a:cubicBezTo>
                                <a:cubicBezTo>
                                  <a:pt x="281900" y="171161"/>
                                  <a:pt x="281900" y="171161"/>
                                  <a:pt x="281900" y="171161"/>
                                </a:cubicBezTo>
                                <a:lnTo>
                                  <a:pt x="255408" y="146232"/>
                                </a:lnTo>
                                <a:lnTo>
                                  <a:pt x="266276" y="126417"/>
                                </a:lnTo>
                                <a:lnTo>
                                  <a:pt x="332166" y="126417"/>
                                </a:lnTo>
                                <a:lnTo>
                                  <a:pt x="343034" y="146232"/>
                                </a:lnTo>
                                <a:lnTo>
                                  <a:pt x="316543" y="171161"/>
                                </a:lnTo>
                                <a:cubicBezTo>
                                  <a:pt x="313826" y="173717"/>
                                  <a:pt x="313826" y="178831"/>
                                  <a:pt x="316543" y="181388"/>
                                </a:cubicBezTo>
                                <a:cubicBezTo>
                                  <a:pt x="319260" y="183944"/>
                                  <a:pt x="324694" y="183944"/>
                                  <a:pt x="327411" y="181388"/>
                                </a:cubicBezTo>
                                <a:lnTo>
                                  <a:pt x="327411" y="181388"/>
                                </a:lnTo>
                                <a:lnTo>
                                  <a:pt x="357299" y="153263"/>
                                </a:lnTo>
                                <a:cubicBezTo>
                                  <a:pt x="359337" y="151346"/>
                                  <a:pt x="360016" y="148150"/>
                                  <a:pt x="358658" y="144954"/>
                                </a:cubicBezTo>
                                <a:lnTo>
                                  <a:pt x="343714" y="116829"/>
                                </a:lnTo>
                                <a:cubicBezTo>
                                  <a:pt x="342355" y="114272"/>
                                  <a:pt x="339638" y="112994"/>
                                  <a:pt x="336921" y="112994"/>
                                </a:cubicBezTo>
                                <a:lnTo>
                                  <a:pt x="328770" y="112994"/>
                                </a:lnTo>
                                <a:lnTo>
                                  <a:pt x="328770" y="89983"/>
                                </a:lnTo>
                                <a:cubicBezTo>
                                  <a:pt x="352544" y="74003"/>
                                  <a:pt x="357978" y="43322"/>
                                  <a:pt x="341676" y="20950"/>
                                </a:cubicBezTo>
                                <a:cubicBezTo>
                                  <a:pt x="325373" y="-1422"/>
                                  <a:pt x="292089" y="-6535"/>
                                  <a:pt x="268314" y="8806"/>
                                </a:cubicBezTo>
                                <a:cubicBezTo>
                                  <a:pt x="261521" y="13280"/>
                                  <a:pt x="256087" y="19033"/>
                                  <a:pt x="252011" y="26064"/>
                                </a:cubicBezTo>
                                <a:lnTo>
                                  <a:pt x="68607" y="29899"/>
                                </a:lnTo>
                                <a:cubicBezTo>
                                  <a:pt x="67928" y="29899"/>
                                  <a:pt x="67248" y="29899"/>
                                  <a:pt x="66569" y="29899"/>
                                </a:cubicBezTo>
                                <a:cubicBezTo>
                                  <a:pt x="61814" y="28621"/>
                                  <a:pt x="57738" y="27981"/>
                                  <a:pt x="52984" y="27981"/>
                                </a:cubicBezTo>
                                <a:cubicBezTo>
                                  <a:pt x="23775" y="27981"/>
                                  <a:pt x="0" y="49714"/>
                                  <a:pt x="0" y="77199"/>
                                </a:cubicBezTo>
                                <a:cubicBezTo>
                                  <a:pt x="0" y="103406"/>
                                  <a:pt x="21737" y="125778"/>
                                  <a:pt x="50266" y="127056"/>
                                </a:cubicBezTo>
                                <a:lnTo>
                                  <a:pt x="84230" y="168604"/>
                                </a:lnTo>
                                <a:cubicBezTo>
                                  <a:pt x="78796" y="177553"/>
                                  <a:pt x="75400" y="187780"/>
                                  <a:pt x="75400" y="198007"/>
                                </a:cubicBezTo>
                                <a:lnTo>
                                  <a:pt x="75400" y="291329"/>
                                </a:lnTo>
                                <a:lnTo>
                                  <a:pt x="38039" y="291329"/>
                                </a:lnTo>
                                <a:cubicBezTo>
                                  <a:pt x="16982" y="291968"/>
                                  <a:pt x="1359" y="308587"/>
                                  <a:pt x="2038" y="328402"/>
                                </a:cubicBezTo>
                                <a:cubicBezTo>
                                  <a:pt x="2717" y="346939"/>
                                  <a:pt x="18340" y="361640"/>
                                  <a:pt x="38039" y="362279"/>
                                </a:cubicBezTo>
                                <a:lnTo>
                                  <a:pt x="347789" y="362279"/>
                                </a:lnTo>
                                <a:cubicBezTo>
                                  <a:pt x="368847" y="362919"/>
                                  <a:pt x="386508" y="348217"/>
                                  <a:pt x="387187" y="328402"/>
                                </a:cubicBezTo>
                                <a:cubicBezTo>
                                  <a:pt x="387867" y="308587"/>
                                  <a:pt x="372243" y="291968"/>
                                  <a:pt x="351186" y="291329"/>
                                </a:cubicBezTo>
                                <a:cubicBezTo>
                                  <a:pt x="351186" y="291329"/>
                                  <a:pt x="349827" y="291329"/>
                                  <a:pt x="349148" y="291329"/>
                                </a:cubicBezTo>
                                <a:lnTo>
                                  <a:pt x="349148" y="291329"/>
                                </a:lnTo>
                                <a:close/>
                                <a:moveTo>
                                  <a:pt x="314505" y="112994"/>
                                </a:moveTo>
                                <a:lnTo>
                                  <a:pt x="284617" y="112994"/>
                                </a:lnTo>
                                <a:lnTo>
                                  <a:pt x="284617" y="97014"/>
                                </a:lnTo>
                                <a:cubicBezTo>
                                  <a:pt x="294127" y="99571"/>
                                  <a:pt x="304995" y="99571"/>
                                  <a:pt x="314505" y="97014"/>
                                </a:cubicBezTo>
                                <a:lnTo>
                                  <a:pt x="314505" y="112994"/>
                                </a:lnTo>
                                <a:close/>
                                <a:moveTo>
                                  <a:pt x="264238" y="35652"/>
                                </a:moveTo>
                                <a:lnTo>
                                  <a:pt x="264238" y="35652"/>
                                </a:lnTo>
                                <a:cubicBezTo>
                                  <a:pt x="272390" y="17754"/>
                                  <a:pt x="294806" y="9445"/>
                                  <a:pt x="313826" y="17115"/>
                                </a:cubicBezTo>
                                <a:cubicBezTo>
                                  <a:pt x="332845" y="24785"/>
                                  <a:pt x="341676" y="45879"/>
                                  <a:pt x="333525" y="63776"/>
                                </a:cubicBezTo>
                                <a:cubicBezTo>
                                  <a:pt x="325373" y="81674"/>
                                  <a:pt x="302957" y="89983"/>
                                  <a:pt x="283937" y="82313"/>
                                </a:cubicBezTo>
                                <a:cubicBezTo>
                                  <a:pt x="282579" y="81674"/>
                                  <a:pt x="281220" y="81034"/>
                                  <a:pt x="279862" y="80395"/>
                                </a:cubicBezTo>
                                <a:cubicBezTo>
                                  <a:pt x="268314" y="74003"/>
                                  <a:pt x="260842" y="62498"/>
                                  <a:pt x="260842" y="49714"/>
                                </a:cubicBezTo>
                                <a:cubicBezTo>
                                  <a:pt x="261521" y="45240"/>
                                  <a:pt x="262880" y="40126"/>
                                  <a:pt x="264238" y="35652"/>
                                </a:cubicBezTo>
                                <a:close/>
                                <a:moveTo>
                                  <a:pt x="276465" y="226770"/>
                                </a:moveTo>
                                <a:lnTo>
                                  <a:pt x="324015" y="226770"/>
                                </a:lnTo>
                                <a:lnTo>
                                  <a:pt x="324015" y="291329"/>
                                </a:lnTo>
                                <a:lnTo>
                                  <a:pt x="276465" y="291329"/>
                                </a:lnTo>
                                <a:lnTo>
                                  <a:pt x="276465" y="226770"/>
                                </a:lnTo>
                                <a:close/>
                                <a:moveTo>
                                  <a:pt x="149441" y="157738"/>
                                </a:moveTo>
                                <a:lnTo>
                                  <a:pt x="149441" y="157738"/>
                                </a:lnTo>
                                <a:cubicBezTo>
                                  <a:pt x="173215" y="164129"/>
                                  <a:pt x="186801" y="187780"/>
                                  <a:pt x="180008" y="210791"/>
                                </a:cubicBezTo>
                                <a:cubicBezTo>
                                  <a:pt x="173215" y="233162"/>
                                  <a:pt x="148082" y="245946"/>
                                  <a:pt x="123628" y="239554"/>
                                </a:cubicBezTo>
                                <a:cubicBezTo>
                                  <a:pt x="104609" y="234441"/>
                                  <a:pt x="91702" y="217822"/>
                                  <a:pt x="91702" y="198646"/>
                                </a:cubicBezTo>
                                <a:cubicBezTo>
                                  <a:pt x="91702" y="174996"/>
                                  <a:pt x="112081" y="156459"/>
                                  <a:pt x="136534" y="156459"/>
                                </a:cubicBezTo>
                                <a:cubicBezTo>
                                  <a:pt x="136534" y="156459"/>
                                  <a:pt x="136534" y="156459"/>
                                  <a:pt x="136534" y="156459"/>
                                </a:cubicBezTo>
                                <a:cubicBezTo>
                                  <a:pt x="141289" y="155820"/>
                                  <a:pt x="145365" y="156459"/>
                                  <a:pt x="149441" y="157738"/>
                                </a:cubicBezTo>
                                <a:lnTo>
                                  <a:pt x="149441" y="157738"/>
                                </a:lnTo>
                                <a:close/>
                                <a:moveTo>
                                  <a:pt x="182046" y="235719"/>
                                </a:moveTo>
                                <a:lnTo>
                                  <a:pt x="182046" y="291968"/>
                                </a:lnTo>
                                <a:lnTo>
                                  <a:pt x="91702" y="291968"/>
                                </a:lnTo>
                                <a:lnTo>
                                  <a:pt x="91702" y="235719"/>
                                </a:lnTo>
                                <a:cubicBezTo>
                                  <a:pt x="113439" y="259369"/>
                                  <a:pt x="151479" y="261287"/>
                                  <a:pt x="176612" y="240833"/>
                                </a:cubicBezTo>
                                <a:cubicBezTo>
                                  <a:pt x="178650" y="238915"/>
                                  <a:pt x="180008" y="237637"/>
                                  <a:pt x="182046" y="235719"/>
                                </a:cubicBezTo>
                                <a:lnTo>
                                  <a:pt x="182046" y="235719"/>
                                </a:lnTo>
                                <a:close/>
                                <a:moveTo>
                                  <a:pt x="247256" y="40765"/>
                                </a:moveTo>
                                <a:cubicBezTo>
                                  <a:pt x="246577" y="43961"/>
                                  <a:pt x="246577" y="47157"/>
                                  <a:pt x="246577" y="49714"/>
                                </a:cubicBezTo>
                                <a:cubicBezTo>
                                  <a:pt x="246577" y="56745"/>
                                  <a:pt x="247936" y="63137"/>
                                  <a:pt x="251332" y="69529"/>
                                </a:cubicBezTo>
                                <a:lnTo>
                                  <a:pt x="105967" y="86148"/>
                                </a:lnTo>
                                <a:cubicBezTo>
                                  <a:pt x="106646" y="83591"/>
                                  <a:pt x="106646" y="80395"/>
                                  <a:pt x="106646" y="77838"/>
                                </a:cubicBezTo>
                                <a:cubicBezTo>
                                  <a:pt x="106646" y="65055"/>
                                  <a:pt x="101212" y="52910"/>
                                  <a:pt x="91702" y="43322"/>
                                </a:cubicBezTo>
                                <a:lnTo>
                                  <a:pt x="247256" y="40765"/>
                                </a:lnTo>
                                <a:close/>
                                <a:moveTo>
                                  <a:pt x="52304" y="113633"/>
                                </a:moveTo>
                                <a:cubicBezTo>
                                  <a:pt x="31247" y="112994"/>
                                  <a:pt x="14944" y="97014"/>
                                  <a:pt x="15623" y="77838"/>
                                </a:cubicBezTo>
                                <a:cubicBezTo>
                                  <a:pt x="16303" y="58663"/>
                                  <a:pt x="33285" y="42683"/>
                                  <a:pt x="53663" y="43322"/>
                                </a:cubicBezTo>
                                <a:cubicBezTo>
                                  <a:pt x="57738" y="43322"/>
                                  <a:pt x="61814" y="43961"/>
                                  <a:pt x="65890" y="45240"/>
                                </a:cubicBezTo>
                                <a:cubicBezTo>
                                  <a:pt x="80834" y="50353"/>
                                  <a:pt x="91702" y="63776"/>
                                  <a:pt x="91702" y="78478"/>
                                </a:cubicBezTo>
                                <a:cubicBezTo>
                                  <a:pt x="91702" y="82952"/>
                                  <a:pt x="91023" y="88065"/>
                                  <a:pt x="88985" y="92540"/>
                                </a:cubicBezTo>
                                <a:cubicBezTo>
                                  <a:pt x="88306" y="93818"/>
                                  <a:pt x="87627" y="95097"/>
                                  <a:pt x="86947" y="95736"/>
                                </a:cubicBezTo>
                                <a:cubicBezTo>
                                  <a:pt x="80834" y="105963"/>
                                  <a:pt x="69286" y="112994"/>
                                  <a:pt x="56380" y="113633"/>
                                </a:cubicBezTo>
                                <a:cubicBezTo>
                                  <a:pt x="55021" y="112994"/>
                                  <a:pt x="53663" y="112994"/>
                                  <a:pt x="52304" y="113633"/>
                                </a:cubicBezTo>
                                <a:lnTo>
                                  <a:pt x="52304" y="113633"/>
                                </a:lnTo>
                                <a:close/>
                                <a:moveTo>
                                  <a:pt x="68607" y="125778"/>
                                </a:moveTo>
                                <a:cubicBezTo>
                                  <a:pt x="78796" y="123221"/>
                                  <a:pt x="87627" y="117468"/>
                                  <a:pt x="94419" y="109798"/>
                                </a:cubicBezTo>
                                <a:lnTo>
                                  <a:pt x="130421" y="142397"/>
                                </a:lnTo>
                                <a:cubicBezTo>
                                  <a:pt x="116835" y="143675"/>
                                  <a:pt x="103929" y="149428"/>
                                  <a:pt x="94419" y="157738"/>
                                </a:cubicBezTo>
                                <a:lnTo>
                                  <a:pt x="68607" y="125778"/>
                                </a:lnTo>
                                <a:close/>
                                <a:moveTo>
                                  <a:pt x="364771" y="341825"/>
                                </a:moveTo>
                                <a:cubicBezTo>
                                  <a:pt x="360696" y="345660"/>
                                  <a:pt x="354582" y="348217"/>
                                  <a:pt x="349148" y="348217"/>
                                </a:cubicBezTo>
                                <a:lnTo>
                                  <a:pt x="38719" y="348217"/>
                                </a:lnTo>
                                <a:cubicBezTo>
                                  <a:pt x="26492" y="348217"/>
                                  <a:pt x="16303" y="338629"/>
                                  <a:pt x="16303" y="327124"/>
                                </a:cubicBezTo>
                                <a:cubicBezTo>
                                  <a:pt x="16303" y="321371"/>
                                  <a:pt x="18340" y="316257"/>
                                  <a:pt x="23095" y="312422"/>
                                </a:cubicBezTo>
                                <a:cubicBezTo>
                                  <a:pt x="27171" y="308587"/>
                                  <a:pt x="33285" y="306030"/>
                                  <a:pt x="38719" y="306030"/>
                                </a:cubicBezTo>
                                <a:lnTo>
                                  <a:pt x="348469" y="306030"/>
                                </a:lnTo>
                                <a:cubicBezTo>
                                  <a:pt x="360696" y="306030"/>
                                  <a:pt x="370885" y="315618"/>
                                  <a:pt x="370885" y="327124"/>
                                </a:cubicBezTo>
                                <a:cubicBezTo>
                                  <a:pt x="371564" y="332237"/>
                                  <a:pt x="368847" y="337990"/>
                                  <a:pt x="364771" y="341825"/>
                                </a:cubicBez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orme libre : forme 85"/>
                        <wps:cNvSpPr/>
                        <wps:spPr>
                          <a:xfrm>
                            <a:off x="444925" y="172582"/>
                            <a:ext cx="44832" cy="42186"/>
                          </a:xfrm>
                          <a:custGeom>
                            <a:avLst/>
                            <a:gdLst>
                              <a:gd name="connsiteX0" fmla="*/ 22416 w 44832"/>
                              <a:gd name="connsiteY0" fmla="*/ 42187 h 42186"/>
                              <a:gd name="connsiteX1" fmla="*/ 44832 w 44832"/>
                              <a:gd name="connsiteY1" fmla="*/ 21093 h 42186"/>
                              <a:gd name="connsiteX2" fmla="*/ 22416 w 44832"/>
                              <a:gd name="connsiteY2" fmla="*/ 0 h 42186"/>
                              <a:gd name="connsiteX3" fmla="*/ 0 w 44832"/>
                              <a:gd name="connsiteY3" fmla="*/ 21093 h 42186"/>
                              <a:gd name="connsiteX4" fmla="*/ 0 w 44832"/>
                              <a:gd name="connsiteY4" fmla="*/ 21093 h 42186"/>
                              <a:gd name="connsiteX5" fmla="*/ 22416 w 44832"/>
                              <a:gd name="connsiteY5" fmla="*/ 42187 h 42186"/>
                              <a:gd name="connsiteX6" fmla="*/ 22416 w 44832"/>
                              <a:gd name="connsiteY6" fmla="*/ 14062 h 42186"/>
                              <a:gd name="connsiteX7" fmla="*/ 29209 w 44832"/>
                              <a:gd name="connsiteY7" fmla="*/ 21733 h 42186"/>
                              <a:gd name="connsiteX8" fmla="*/ 22416 w 44832"/>
                              <a:gd name="connsiteY8" fmla="*/ 28125 h 42186"/>
                              <a:gd name="connsiteX9" fmla="*/ 14265 w 44832"/>
                              <a:gd name="connsiteY9" fmla="*/ 21733 h 42186"/>
                              <a:gd name="connsiteX10" fmla="*/ 21058 w 44832"/>
                              <a:gd name="connsiteY10" fmla="*/ 14062 h 42186"/>
                              <a:gd name="connsiteX11" fmla="*/ 22416 w 44832"/>
                              <a:gd name="connsiteY11" fmla="*/ 14062 h 421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4832" h="42186">
                                <a:moveTo>
                                  <a:pt x="22416" y="42187"/>
                                </a:moveTo>
                                <a:cubicBezTo>
                                  <a:pt x="34643" y="42187"/>
                                  <a:pt x="44832" y="32599"/>
                                  <a:pt x="44832" y="21093"/>
                                </a:cubicBezTo>
                                <a:cubicBezTo>
                                  <a:pt x="44832" y="9588"/>
                                  <a:pt x="34643" y="0"/>
                                  <a:pt x="22416" y="0"/>
                                </a:cubicBezTo>
                                <a:cubicBezTo>
                                  <a:pt x="10189" y="0"/>
                                  <a:pt x="0" y="9588"/>
                                  <a:pt x="0" y="21093"/>
                                </a:cubicBezTo>
                                <a:lnTo>
                                  <a:pt x="0" y="21093"/>
                                </a:lnTo>
                                <a:cubicBezTo>
                                  <a:pt x="0" y="32599"/>
                                  <a:pt x="10189" y="42187"/>
                                  <a:pt x="22416" y="42187"/>
                                </a:cubicBezTo>
                                <a:close/>
                                <a:moveTo>
                                  <a:pt x="22416" y="14062"/>
                                </a:moveTo>
                                <a:cubicBezTo>
                                  <a:pt x="26492" y="14701"/>
                                  <a:pt x="29888" y="17897"/>
                                  <a:pt x="29209" y="21733"/>
                                </a:cubicBezTo>
                                <a:cubicBezTo>
                                  <a:pt x="28530" y="24929"/>
                                  <a:pt x="25813" y="27485"/>
                                  <a:pt x="22416" y="28125"/>
                                </a:cubicBezTo>
                                <a:cubicBezTo>
                                  <a:pt x="18340" y="28764"/>
                                  <a:pt x="14265" y="25568"/>
                                  <a:pt x="14265" y="21733"/>
                                </a:cubicBezTo>
                                <a:cubicBezTo>
                                  <a:pt x="13586" y="17897"/>
                                  <a:pt x="16982" y="14062"/>
                                  <a:pt x="21058" y="14062"/>
                                </a:cubicBezTo>
                                <a:cubicBezTo>
                                  <a:pt x="21737" y="14062"/>
                                  <a:pt x="22416" y="14062"/>
                                  <a:pt x="22416" y="14062"/>
                                </a:cubicBez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orme libre : forme 91"/>
                        <wps:cNvSpPr/>
                        <wps:spPr>
                          <a:xfrm>
                            <a:off x="200386" y="200706"/>
                            <a:ext cx="44832" cy="42186"/>
                          </a:xfrm>
                          <a:custGeom>
                            <a:avLst/>
                            <a:gdLst>
                              <a:gd name="connsiteX0" fmla="*/ 22416 w 44832"/>
                              <a:gd name="connsiteY0" fmla="*/ 0 h 42186"/>
                              <a:gd name="connsiteX1" fmla="*/ 0 w 44832"/>
                              <a:gd name="connsiteY1" fmla="*/ 21093 h 42186"/>
                              <a:gd name="connsiteX2" fmla="*/ 22416 w 44832"/>
                              <a:gd name="connsiteY2" fmla="*/ 42187 h 42186"/>
                              <a:gd name="connsiteX3" fmla="*/ 44832 w 44832"/>
                              <a:gd name="connsiteY3" fmla="*/ 21093 h 42186"/>
                              <a:gd name="connsiteX4" fmla="*/ 22416 w 44832"/>
                              <a:gd name="connsiteY4" fmla="*/ 0 h 42186"/>
                              <a:gd name="connsiteX5" fmla="*/ 22416 w 44832"/>
                              <a:gd name="connsiteY5" fmla="*/ 0 h 42186"/>
                              <a:gd name="connsiteX6" fmla="*/ 22416 w 44832"/>
                              <a:gd name="connsiteY6" fmla="*/ 28125 h 42186"/>
                              <a:gd name="connsiteX7" fmla="*/ 14944 w 44832"/>
                              <a:gd name="connsiteY7" fmla="*/ 21093 h 42186"/>
                              <a:gd name="connsiteX8" fmla="*/ 22416 w 44832"/>
                              <a:gd name="connsiteY8" fmla="*/ 14062 h 42186"/>
                              <a:gd name="connsiteX9" fmla="*/ 29888 w 44832"/>
                              <a:gd name="connsiteY9" fmla="*/ 21093 h 42186"/>
                              <a:gd name="connsiteX10" fmla="*/ 22416 w 44832"/>
                              <a:gd name="connsiteY10" fmla="*/ 28125 h 42186"/>
                              <a:gd name="connsiteX11" fmla="*/ 22416 w 44832"/>
                              <a:gd name="connsiteY11" fmla="*/ 28125 h 421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4832" h="42186">
                                <a:moveTo>
                                  <a:pt x="22416" y="0"/>
                                </a:moveTo>
                                <a:cubicBezTo>
                                  <a:pt x="10189" y="0"/>
                                  <a:pt x="0" y="9588"/>
                                  <a:pt x="0" y="21093"/>
                                </a:cubicBezTo>
                                <a:cubicBezTo>
                                  <a:pt x="0" y="32599"/>
                                  <a:pt x="10189" y="42187"/>
                                  <a:pt x="22416" y="42187"/>
                                </a:cubicBezTo>
                                <a:cubicBezTo>
                                  <a:pt x="34643" y="42187"/>
                                  <a:pt x="44832" y="32599"/>
                                  <a:pt x="44832" y="21093"/>
                                </a:cubicBezTo>
                                <a:cubicBezTo>
                                  <a:pt x="44832" y="9588"/>
                                  <a:pt x="34643" y="0"/>
                                  <a:pt x="22416" y="0"/>
                                </a:cubicBezTo>
                                <a:lnTo>
                                  <a:pt x="22416" y="0"/>
                                </a:lnTo>
                                <a:close/>
                                <a:moveTo>
                                  <a:pt x="22416" y="28125"/>
                                </a:moveTo>
                                <a:cubicBezTo>
                                  <a:pt x="18340" y="28125"/>
                                  <a:pt x="14944" y="24929"/>
                                  <a:pt x="14944" y="21093"/>
                                </a:cubicBezTo>
                                <a:cubicBezTo>
                                  <a:pt x="14944" y="17258"/>
                                  <a:pt x="18340" y="14062"/>
                                  <a:pt x="22416" y="14062"/>
                                </a:cubicBezTo>
                                <a:cubicBezTo>
                                  <a:pt x="26492" y="14062"/>
                                  <a:pt x="29888" y="17258"/>
                                  <a:pt x="29888" y="21093"/>
                                </a:cubicBezTo>
                                <a:cubicBezTo>
                                  <a:pt x="29888" y="24929"/>
                                  <a:pt x="26492" y="28125"/>
                                  <a:pt x="22416" y="28125"/>
                                </a:cubicBezTo>
                                <a:cubicBezTo>
                                  <a:pt x="22416" y="28125"/>
                                  <a:pt x="22416" y="28125"/>
                                  <a:pt x="22416" y="28125"/>
                                </a:cubicBez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Forme libre : forme 92"/>
                        <wps:cNvSpPr/>
                        <wps:spPr>
                          <a:xfrm>
                            <a:off x="275106" y="314483"/>
                            <a:ext cx="59776" cy="56249"/>
                          </a:xfrm>
                          <a:custGeom>
                            <a:avLst/>
                            <a:gdLst>
                              <a:gd name="connsiteX0" fmla="*/ 29888 w 59776"/>
                              <a:gd name="connsiteY0" fmla="*/ 56249 h 56249"/>
                              <a:gd name="connsiteX1" fmla="*/ 59776 w 59776"/>
                              <a:gd name="connsiteY1" fmla="*/ 28124 h 56249"/>
                              <a:gd name="connsiteX2" fmla="*/ 29888 w 59776"/>
                              <a:gd name="connsiteY2" fmla="*/ 0 h 56249"/>
                              <a:gd name="connsiteX3" fmla="*/ 0 w 59776"/>
                              <a:gd name="connsiteY3" fmla="*/ 28124 h 56249"/>
                              <a:gd name="connsiteX4" fmla="*/ 29888 w 59776"/>
                              <a:gd name="connsiteY4" fmla="*/ 56249 h 56249"/>
                              <a:gd name="connsiteX5" fmla="*/ 29888 w 59776"/>
                              <a:gd name="connsiteY5" fmla="*/ 56249 h 56249"/>
                              <a:gd name="connsiteX6" fmla="*/ 29888 w 59776"/>
                              <a:gd name="connsiteY6" fmla="*/ 14062 h 56249"/>
                              <a:gd name="connsiteX7" fmla="*/ 44832 w 59776"/>
                              <a:gd name="connsiteY7" fmla="*/ 28124 h 56249"/>
                              <a:gd name="connsiteX8" fmla="*/ 29888 w 59776"/>
                              <a:gd name="connsiteY8" fmla="*/ 42187 h 56249"/>
                              <a:gd name="connsiteX9" fmla="*/ 14944 w 59776"/>
                              <a:gd name="connsiteY9" fmla="*/ 28124 h 56249"/>
                              <a:gd name="connsiteX10" fmla="*/ 29888 w 59776"/>
                              <a:gd name="connsiteY10" fmla="*/ 14062 h 56249"/>
                              <a:gd name="connsiteX11" fmla="*/ 29888 w 59776"/>
                              <a:gd name="connsiteY11" fmla="*/ 14062 h 56249"/>
                              <a:gd name="connsiteX12" fmla="*/ 29888 w 59776"/>
                              <a:gd name="connsiteY12" fmla="*/ 14062 h 562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9776" h="56249">
                                <a:moveTo>
                                  <a:pt x="29888" y="56249"/>
                                </a:moveTo>
                                <a:cubicBezTo>
                                  <a:pt x="46191" y="56249"/>
                                  <a:pt x="59776" y="43465"/>
                                  <a:pt x="59776" y="28124"/>
                                </a:cubicBezTo>
                                <a:cubicBezTo>
                                  <a:pt x="59776" y="12784"/>
                                  <a:pt x="46191" y="0"/>
                                  <a:pt x="29888" y="0"/>
                                </a:cubicBezTo>
                                <a:cubicBezTo>
                                  <a:pt x="13586" y="0"/>
                                  <a:pt x="0" y="12784"/>
                                  <a:pt x="0" y="28124"/>
                                </a:cubicBezTo>
                                <a:cubicBezTo>
                                  <a:pt x="0" y="43465"/>
                                  <a:pt x="13586" y="56249"/>
                                  <a:pt x="29888" y="56249"/>
                                </a:cubicBezTo>
                                <a:lnTo>
                                  <a:pt x="29888" y="56249"/>
                                </a:lnTo>
                                <a:close/>
                                <a:moveTo>
                                  <a:pt x="29888" y="14062"/>
                                </a:moveTo>
                                <a:cubicBezTo>
                                  <a:pt x="38039" y="14062"/>
                                  <a:pt x="44832" y="20454"/>
                                  <a:pt x="44832" y="28124"/>
                                </a:cubicBezTo>
                                <a:cubicBezTo>
                                  <a:pt x="44832" y="35795"/>
                                  <a:pt x="38039" y="42187"/>
                                  <a:pt x="29888" y="42187"/>
                                </a:cubicBezTo>
                                <a:cubicBezTo>
                                  <a:pt x="21737" y="42187"/>
                                  <a:pt x="14944" y="35795"/>
                                  <a:pt x="14944" y="28124"/>
                                </a:cubicBezTo>
                                <a:cubicBezTo>
                                  <a:pt x="14944" y="19815"/>
                                  <a:pt x="21737" y="13423"/>
                                  <a:pt x="29888" y="14062"/>
                                </a:cubicBezTo>
                                <a:cubicBezTo>
                                  <a:pt x="29888" y="13423"/>
                                  <a:pt x="29888" y="13423"/>
                                  <a:pt x="29888" y="14062"/>
                                </a:cubicBezTo>
                                <a:lnTo>
                                  <a:pt x="29888" y="14062"/>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Forme libre : forme 93"/>
                        <wps:cNvSpPr/>
                        <wps:spPr>
                          <a:xfrm>
                            <a:off x="0" y="0"/>
                            <a:ext cx="705088" cy="663482"/>
                          </a:xfrm>
                          <a:custGeom>
                            <a:avLst/>
                            <a:gdLst>
                              <a:gd name="connsiteX0" fmla="*/ 352544 w 705088"/>
                              <a:gd name="connsiteY0" fmla="*/ 663483 h 663482"/>
                              <a:gd name="connsiteX1" fmla="*/ 0 w 705088"/>
                              <a:gd name="connsiteY1" fmla="*/ 331741 h 663482"/>
                              <a:gd name="connsiteX2" fmla="*/ 352544 w 705088"/>
                              <a:gd name="connsiteY2" fmla="*/ 0 h 663482"/>
                              <a:gd name="connsiteX3" fmla="*/ 705089 w 705088"/>
                              <a:gd name="connsiteY3" fmla="*/ 331741 h 663482"/>
                              <a:gd name="connsiteX4" fmla="*/ 705089 w 705088"/>
                              <a:gd name="connsiteY4" fmla="*/ 331741 h 663482"/>
                              <a:gd name="connsiteX5" fmla="*/ 352544 w 705088"/>
                              <a:gd name="connsiteY5" fmla="*/ 663483 h 663482"/>
                              <a:gd name="connsiteX6" fmla="*/ 352544 w 705088"/>
                              <a:gd name="connsiteY6" fmla="*/ 24289 h 663482"/>
                              <a:gd name="connsiteX7" fmla="*/ 25812 w 705088"/>
                              <a:gd name="connsiteY7" fmla="*/ 331741 h 663482"/>
                              <a:gd name="connsiteX8" fmla="*/ 352544 w 705088"/>
                              <a:gd name="connsiteY8" fmla="*/ 639193 h 663482"/>
                              <a:gd name="connsiteX9" fmla="*/ 679276 w 705088"/>
                              <a:gd name="connsiteY9" fmla="*/ 332381 h 663482"/>
                              <a:gd name="connsiteX10" fmla="*/ 679276 w 705088"/>
                              <a:gd name="connsiteY10" fmla="*/ 332381 h 663482"/>
                              <a:gd name="connsiteX11" fmla="*/ 352544 w 705088"/>
                              <a:gd name="connsiteY11" fmla="*/ 24289 h 663482"/>
                              <a:gd name="connsiteX12" fmla="*/ 352544 w 705088"/>
                              <a:gd name="connsiteY12" fmla="*/ 24289 h 6634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05088" h="663482">
                                <a:moveTo>
                                  <a:pt x="352544" y="663483"/>
                                </a:moveTo>
                                <a:cubicBezTo>
                                  <a:pt x="157592" y="663483"/>
                                  <a:pt x="0" y="515190"/>
                                  <a:pt x="0" y="331741"/>
                                </a:cubicBezTo>
                                <a:cubicBezTo>
                                  <a:pt x="0" y="148293"/>
                                  <a:pt x="157592" y="0"/>
                                  <a:pt x="352544" y="0"/>
                                </a:cubicBezTo>
                                <a:cubicBezTo>
                                  <a:pt x="547496" y="0"/>
                                  <a:pt x="705089" y="148293"/>
                                  <a:pt x="705089" y="331741"/>
                                </a:cubicBezTo>
                                <a:lnTo>
                                  <a:pt x="705089" y="331741"/>
                                </a:lnTo>
                                <a:cubicBezTo>
                                  <a:pt x="705089" y="515190"/>
                                  <a:pt x="547496" y="663483"/>
                                  <a:pt x="352544" y="663483"/>
                                </a:cubicBezTo>
                                <a:close/>
                                <a:moveTo>
                                  <a:pt x="352544" y="24289"/>
                                </a:moveTo>
                                <a:cubicBezTo>
                                  <a:pt x="172536" y="24289"/>
                                  <a:pt x="25812" y="162355"/>
                                  <a:pt x="25812" y="331741"/>
                                </a:cubicBezTo>
                                <a:cubicBezTo>
                                  <a:pt x="25812" y="501767"/>
                                  <a:pt x="171857" y="639193"/>
                                  <a:pt x="352544" y="639193"/>
                                </a:cubicBezTo>
                                <a:cubicBezTo>
                                  <a:pt x="533232" y="639193"/>
                                  <a:pt x="679276" y="501767"/>
                                  <a:pt x="679276" y="332381"/>
                                </a:cubicBezTo>
                                <a:cubicBezTo>
                                  <a:pt x="679276" y="332381"/>
                                  <a:pt x="679276" y="332381"/>
                                  <a:pt x="679276" y="332381"/>
                                </a:cubicBezTo>
                                <a:cubicBezTo>
                                  <a:pt x="679276" y="162355"/>
                                  <a:pt x="533232" y="24929"/>
                                  <a:pt x="352544" y="24289"/>
                                </a:cubicBezTo>
                                <a:lnTo>
                                  <a:pt x="352544" y="24289"/>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2F75A7" id="Graphique 1092" o:spid="_x0000_s1026" style="position:absolute;margin-left:292pt;margin-top:65.7pt;width:55.5pt;height:52.25pt;z-index:251701248" coordsize="7050,6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">
                <v:shape id="Forme libre : forme 59" o:spid="_x0000_s1027" style="position:absolute;left:4917;top:4639;width:151;height:142;visibility:visible;mso-wrap-style:square;v-text-anchor:middle" coordsize="15118,1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" path="m8238,82c4163,-557,87,2639,87,6474v-679,3835,2717,7670,6793,7670c7559,14144,7559,14144,8238,14144v4076,-639,7472,-3835,6793,-7670c15031,2639,11635,82,8238,82xe" fillcolor="#dd076f" stroked="f" strokeweight=".18825mm">
                  <v:stroke joinstyle="miter"/>
                  <v:path arrowok="t" o:connecttype="custom" o:connectlocs="8238,82;87,6474;6880,14144;8238,14144;15031,6474;8238,82" o:connectangles="0,0,0,0,0,0"/>
                </v:shape>
                <v:shape id="Forme libre : forme 62" o:spid="_x0000_s1028" style="position:absolute;left:4449;top:4640;width:149;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63" o:spid="_x0000_s1029" style="position:absolute;left:4000;top:4640;width:150;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64" o:spid="_x0000_s1030" style="position:absolute;left:3505;top:4640;width:149;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65" o:spid="_x0000_s1031" style="position:absolute;left:3049;top:4640;width:150;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66" o:spid="_x0000_s1032" style="position:absolute;left:2601;top:4640;width:150;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67" o:spid="_x0000_s1033" style="position:absolute;left:2153;top:4640;width:149;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71" o:spid="_x0000_s1034" style="position:absolute;left:1684;top:1439;width:3872;height:3623;visibility:visible;mso-wrap-style:square;v-text-anchor:middle" coordsize="387208,36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" path="m349148,291329r-9510,l339638,219100v,-3835,-3396,-7031,-7472,-7031l269673,212069v-4076,,-7472,3196,-7472,7031l262201,219100r,72229l197669,291329r,-93322c197669,185862,193594,173717,185442,164129v-7472,-8948,-17661,-15979,-29209,-19815l106646,100210,260163,82313v2717,2557,5434,5113,8830,7670l268993,112994r-7472,c258804,112994,256087,114272,254728,116829r-14944,28125c238426,147510,239105,150706,241143,153263r29888,28125c273748,183944,278503,183944,281900,181388v2717,-2557,2717,-7031,,-10227c281900,171161,281900,171161,281900,171161l255408,146232r10868,-19815l332166,126417r10868,19815l316543,171161v-2717,2556,-2717,7670,,10227c319260,183944,324694,183944,327411,181388r,l357299,153263v2038,-1917,2717,-5113,1359,-8309l343714,116829v-1359,-2557,-4076,-3835,-6793,-3835l328770,112994r,-23011c352544,74003,357978,43322,341676,20950,325373,-1422,292089,-6535,268314,8806v-6793,4474,-12227,10227,-16303,17258l68607,29899v-679,,-1359,,-2038,c61814,28621,57738,27981,52984,27981,23775,27981,,49714,,77199v,26207,21737,48579,50266,49857l84230,168604v-5434,8949,-8830,19176,-8830,29403l75400,291329r-37361,c16982,291968,1359,308587,2038,328402v679,18537,16302,33238,36001,33877l347789,362279v21058,640,38719,-14062,39398,-33877c387867,308587,372243,291968,351186,291329v,,-1359,,-2038,l349148,291329xm314505,112994r-29888,l284617,97014v9510,2557,20378,2557,29888,l314505,112994xm264238,35652r,c272390,17754,294806,9445,313826,17115v19019,7670,27850,28764,19699,46661c325373,81674,302957,89983,283937,82313v-1358,-639,-2717,-1279,-4075,-1918c268314,74003,260842,62498,260842,49714v679,-4474,2038,-9588,3396,-14062xm276465,226770r47550,l324015,291329r-47550,l276465,226770xm149441,157738r,c173215,164129,186801,187780,180008,210791v-6793,22371,-31926,35155,-56380,28763c104609,234441,91702,217822,91702,198646v,-23650,20379,-42187,44832,-42187c136534,156459,136534,156459,136534,156459v4755,-639,8831,,12907,1279l149441,157738xm182046,235719r,56249l91702,291968r,-56249c113439,259369,151479,261287,176612,240833v2038,-1918,3396,-3196,5434,-5114l182046,235719xm247256,40765v-679,3196,-679,6392,-679,8949c246577,56745,247936,63137,251332,69529l105967,86148v679,-2557,679,-5753,679,-8310c106646,65055,101212,52910,91702,43322l247256,40765xm52304,113633c31247,112994,14944,97014,15623,77838,16303,58663,33285,42683,53663,43322v4075,,8151,639,12227,1918c80834,50353,91702,63776,91702,78478v,4474,-679,9587,-2717,14062c88306,93818,87627,95097,86947,95736v-6113,10227,-17661,17258,-30567,17897c55021,112994,53663,112994,52304,113633r,xm68607,125778v10189,-2557,19020,-8310,25812,-15980l130421,142397v-13586,1278,-26492,7031,-36002,15341l68607,125778xm364771,341825v-4075,3835,-10189,6392,-15623,6392l38719,348217v-12227,,-22416,-9588,-22416,-21093c16303,321371,18340,316257,23095,312422v4076,-3835,10190,-6392,15624,-6392l348469,306030v12227,,22416,9588,22416,21094c371564,332237,368847,337990,364771,341825xe" fillcolor="#dd076f" stroked="f" strokeweight=".18825mm">
                  <v:stroke joinstyle="miter"/>
                  <v:path arrowok="t" o:connecttype="custom" o:connectlocs="349148,291329;339638,291329;339638,219100;332166,212069;269673,212069;262201,219100;262201,219100;262201,291329;197669,291329;197669,198007;185442,164129;156233,144314;106646,100210;260163,82313;268993,89983;268993,112994;261521,112994;254728,116829;239784,144954;241143,153263;271031,181388;281900,181388;281900,171161;281900,171161;255408,146232;266276,126417;332166,126417;343034,146232;316543,171161;316543,181388;327411,181388;327411,181388;357299,153263;358658,144954;343714,116829;336921,112994;328770,112994;328770,89983;341676,20950;268314,8806;252011,26064;68607,29899;66569,29899;52984,27981;0,77199;50266,127056;84230,168604;75400,198007;75400,291329;38039,291329;2038,328402;38039,362279;347789,362279;387187,328402;351186,291329;349148,291329;349148,291329;314505,112994;284617,112994;284617,97014;314505,97014;314505,112994;264238,35652;264238,35652;313826,17115;333525,63776;283937,82313;279862,80395;260842,49714;264238,35652;276465,226770;324015,226770;324015,291329;276465,291329;276465,226770;149441,157738;149441,157738;180008,210791;123628,239554;91702,198646;136534,156459;136534,156459;149441,157738;149441,157738;182046,235719;182046,291968;91702,291968;91702,235719;176612,240833;182046,235719;182046,235719;247256,40765;246577,49714;251332,69529;105967,86148;106646,77838;91702,43322;247256,40765;52304,113633;15623,77838;53663,43322;65890,45240;91702,78478;88985,92540;86947,95736;56380,113633;52304,113633;52304,113633;68607,125778;94419,109798;130421,142397;94419,157738;68607,125778;364771,341825;349148,348217;38719,348217;16303,327124;23095,312422;38719,306030;348469,306030;370885,327124;364771,341825" o:connectangles="0,0,0,0,0,0,0,0,0,0,0,0,0,0,0,0,0,0,0,0,0,0,0,0,0,0,0,0,0,0,0,0,0,0,0,0,0,0,0,0,0,0,0,0,0,0,0,0,0,0,0,0,0,0,0,0,0,0,0,0,0,0,0,0,0,0,0,0,0,0,0,0,0,0,0,0,0,0,0,0,0,0,0,0,0,0,0,0,0,0,0,0,0,0,0,0,0,0,0,0,0,0,0,0,0,0,0,0,0,0,0,0,0,0,0,0,0,0,0,0,0,0"/>
                </v:shape>
                <v:shape id="Forme libre : forme 85" o:spid="_x0000_s1035" style="position:absolute;left:4449;top:1725;width:448;height:422;visibility:visible;mso-wrap-style:square;v-text-anchor:middle" coordsize="44832,4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" path="m22416,42187v12227,,22416,-9588,22416,-21094c44832,9588,34643,,22416,,10189,,,9588,,21093r,c,32599,10189,42187,22416,42187xm22416,14062v4076,639,7472,3835,6793,7671c28530,24929,25813,27485,22416,28125v-4076,639,-8151,-2557,-8151,-6392c13586,17897,16982,14062,21058,14062v679,,1358,,1358,xe" fillcolor="#dd076f" stroked="f" strokeweight=".18825mm">
                  <v:stroke joinstyle="miter"/>
                  <v:path arrowok="t" o:connecttype="custom" o:connectlocs="22416,42187;44832,21093;22416,0;0,21093;0,21093;22416,42187;22416,14062;29209,21733;22416,28125;14265,21733;21058,14062;22416,14062" o:connectangles="0,0,0,0,0,0,0,0,0,0,0,0"/>
                </v:shape>
                <v:shape id="Forme libre : forme 91" o:spid="_x0000_s1036" style="position:absolute;left:2003;top:2007;width:449;height:421;visibility:visible;mso-wrap-style:square;v-text-anchor:middle" coordsize="44832,4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" path="m22416,c10189,,,9588,,21093,,32599,10189,42187,22416,42187v12227,,22416,-9588,22416,-21094c44832,9588,34643,,22416,r,xm22416,28125v-4076,,-7472,-3196,-7472,-7032c14944,17258,18340,14062,22416,14062v4076,,7472,3196,7472,7031c29888,24929,26492,28125,22416,28125v,,,,,xe" fillcolor="#dd076f" stroked="f" strokeweight=".18825mm">
                  <v:stroke joinstyle="miter"/>
                  <v:path arrowok="t" o:connecttype="custom" o:connectlocs="22416,0;0,21093;22416,42187;44832,21093;22416,0;22416,0;22416,28125;14944,21093;22416,14062;29888,21093;22416,28125;22416,28125" o:connectangles="0,0,0,0,0,0,0,0,0,0,0,0"/>
                </v:shape>
                <v:shape id="Forme libre : forme 92" o:spid="_x0000_s1037" style="position:absolute;left:2751;top:3144;width:597;height:563;visibility:visible;mso-wrap-style:square;v-text-anchor:middle" coordsize="59776,5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" path="m29888,56249v16303,,29888,-12784,29888,-28125c59776,12784,46191,,29888,,13586,,,12784,,28124,,43465,13586,56249,29888,56249r,xm29888,14062v8151,,14944,6392,14944,14062c44832,35795,38039,42187,29888,42187v-8151,,-14944,-6392,-14944,-14063c14944,19815,21737,13423,29888,14062v,-639,,-639,,l29888,14062xe" fillcolor="#dd076f" stroked="f" strokeweight=".18825mm">
                  <v:stroke joinstyle="miter"/>
                  <v:path arrowok="t" o:connecttype="custom" o:connectlocs="29888,56249;59776,28124;29888,0;0,28124;29888,56249;29888,56249;29888,14062;44832,28124;29888,42187;14944,28124;29888,14062;29888,14062;29888,14062" o:connectangles="0,0,0,0,0,0,0,0,0,0,0,0,0"/>
                </v:shape>
                <v:shape id="Forme libre : forme 93" o:spid="_x0000_s1038" style="position:absolute;width:7050;height:6634;visibility:visible;mso-wrap-style:square;v-text-anchor:middle" coordsize="705088,66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" path="m352544,663483c157592,663483,,515190,,331741,,148293,157592,,352544,,547496,,705089,148293,705089,331741r,c705089,515190,547496,663483,352544,663483xm352544,24289c172536,24289,25812,162355,25812,331741v,170026,146045,307452,326732,307452c533232,639193,679276,501767,679276,332381v,,,,,c679276,162355,533232,24929,352544,24289r,xe" fillcolor="#dd076f" stroked="f" strokeweight=".18825mm">
                  <v:stroke joinstyle="miter"/>
                  <v:path arrowok="t" o:connecttype="custom" o:connectlocs="352544,663483;0,331741;352544,0;705089,331741;705089,331741;352544,663483;352544,24289;25812,331741;352544,639193;679276,332381;679276,332381;352544,24289;352544,24289" o:connectangles="0,0,0,0,0,0,0,0,0,0,0,0,0"/>
                </v:shape>
              </v:group>
            </w:pict>
          </mc:Fallback>
        </mc:AlternateContent>
      </w:r>
      <w:r w:rsidR="00945DB5">
        <w:rPr>
          <w:noProof/>
          <w:color w:val="auto"/>
          <w:kern w:val="0"/>
          <w:sz w:val="24"/>
          <w:szCs w:val="24"/>
          <w:lang w:bidi="fr-FR"/>
        </w:rPr>
        <mc:AlternateContent>
          <mc:Choice Requires="wps">
            <w:drawing>
              <wp:anchor distT="0" distB="0" distL="114300" distR="114300" simplePos="0" relativeHeight="251615232" behindDoc="0" locked="0" layoutInCell="1" allowOverlap="1" wp14:anchorId="38B36D2C" wp14:editId="1AD19CD8">
                <wp:simplePos x="0" y="0"/>
                <wp:positionH relativeFrom="margin">
                  <wp:posOffset>4047490</wp:posOffset>
                </wp:positionH>
                <wp:positionV relativeFrom="paragraph">
                  <wp:posOffset>673100</wp:posOffset>
                </wp:positionV>
                <wp:extent cx="6734175" cy="1095375"/>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6734175" cy="1095375"/>
                        </a:xfrm>
                        <a:prstGeom prst="rect">
                          <a:avLst/>
                        </a:prstGeom>
                        <a:noFill/>
                        <a:ln w="6350">
                          <a:noFill/>
                        </a:ln>
                      </wps:spPr>
                      <wps:txbx>
                        <w:txbxContent>
                          <w:p w14:paraId="5A093936" w14:textId="77777777" w:rsidR="00846231" w:rsidRDefault="00846231" w:rsidP="00853652">
                            <w:pPr>
                              <w:pBdr>
                                <w:bottom w:val="dashed" w:sz="4" w:space="1" w:color="63A7DA"/>
                              </w:pBdr>
                              <w:jc w:val="center"/>
                              <w:rPr>
                                <w:rFonts w:ascii="Arial" w:hAnsi="Arial" w:cs="Arial"/>
                                <w:b/>
                                <w:bCs/>
                                <w:color w:val="DD026F"/>
                                <w:sz w:val="44"/>
                                <w:szCs w:val="44"/>
                                <w:lang w:val="fr-BE"/>
                              </w:rPr>
                            </w:pPr>
                            <w:r w:rsidRPr="00846231">
                              <w:rPr>
                                <w:rFonts w:ascii="Arial" w:hAnsi="Arial" w:cs="Arial"/>
                                <w:b/>
                                <w:bCs/>
                                <w:color w:val="DD026F"/>
                                <w:sz w:val="44"/>
                                <w:szCs w:val="44"/>
                                <w:lang w:val="fr-BE"/>
                              </w:rPr>
                              <w:t>H – Industrie</w:t>
                            </w:r>
                          </w:p>
                          <w:p w14:paraId="7CAC3E5B" w14:textId="5CE810C0" w:rsidR="00A72224" w:rsidRPr="00036493" w:rsidRDefault="00846231"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H</w:t>
                            </w:r>
                            <w:r w:rsidR="005875F7">
                              <w:rPr>
                                <w:rFonts w:ascii="Arial" w:hAnsi="Arial" w:cs="Arial"/>
                                <w:b/>
                                <w:bCs/>
                                <w:color w:val="63A7DA"/>
                                <w:sz w:val="40"/>
                                <w:szCs w:val="40"/>
                              </w:rPr>
                              <w:t>2</w:t>
                            </w:r>
                            <w:r w:rsidR="00D97851">
                              <w:rPr>
                                <w:rFonts w:ascii="Arial" w:hAnsi="Arial" w:cs="Arial"/>
                                <w:b/>
                                <w:bCs/>
                                <w:color w:val="63A7DA"/>
                                <w:sz w:val="40"/>
                                <w:szCs w:val="40"/>
                              </w:rPr>
                              <w:t>902</w:t>
                            </w:r>
                            <w:r w:rsidR="00A30A86">
                              <w:rPr>
                                <w:rFonts w:ascii="Arial" w:hAnsi="Arial" w:cs="Arial"/>
                                <w:b/>
                                <w:bCs/>
                                <w:color w:val="63A7DA"/>
                                <w:sz w:val="40"/>
                                <w:szCs w:val="40"/>
                              </w:rPr>
                              <w:t xml:space="preserve"> – </w:t>
                            </w:r>
                            <w:r w:rsidR="000B3884">
                              <w:rPr>
                                <w:rFonts w:ascii="Arial" w:hAnsi="Arial" w:cs="Arial"/>
                                <w:b/>
                                <w:bCs/>
                                <w:color w:val="63A7DA"/>
                                <w:sz w:val="40"/>
                                <w:szCs w:val="40"/>
                              </w:rPr>
                              <w:t>Chaudronnier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36D2C" id="Zone de texte 60" o:spid="_x0000_s1033" type="#_x0000_t202" style="position:absolute;margin-left:318.7pt;margin-top:53pt;width:530.25pt;height:86.2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" filled="f" stroked="f" strokeweight=".5pt">
                <v:textbox>
                  <w:txbxContent>
                    <w:p w14:paraId="5A093936" w14:textId="77777777" w:rsidR="00846231" w:rsidRDefault="00846231" w:rsidP="00853652">
                      <w:pPr>
                        <w:pBdr>
                          <w:bottom w:val="dashed" w:sz="4" w:space="1" w:color="63A7DA"/>
                        </w:pBdr>
                        <w:jc w:val="center"/>
                        <w:rPr>
                          <w:rFonts w:ascii="Arial" w:hAnsi="Arial" w:cs="Arial"/>
                          <w:b/>
                          <w:bCs/>
                          <w:color w:val="DD026F"/>
                          <w:sz w:val="44"/>
                          <w:szCs w:val="44"/>
                          <w:lang w:val="fr-BE"/>
                        </w:rPr>
                      </w:pPr>
                      <w:r w:rsidRPr="00846231">
                        <w:rPr>
                          <w:rFonts w:ascii="Arial" w:hAnsi="Arial" w:cs="Arial"/>
                          <w:b/>
                          <w:bCs/>
                          <w:color w:val="DD026F"/>
                          <w:sz w:val="44"/>
                          <w:szCs w:val="44"/>
                          <w:lang w:val="fr-BE"/>
                        </w:rPr>
                        <w:t>H – Industrie</w:t>
                      </w:r>
                    </w:p>
                    <w:p w14:paraId="7CAC3E5B" w14:textId="5CE810C0" w:rsidR="00A72224" w:rsidRPr="00036493" w:rsidRDefault="00846231"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H</w:t>
                      </w:r>
                      <w:r w:rsidR="005875F7">
                        <w:rPr>
                          <w:rFonts w:ascii="Arial" w:hAnsi="Arial" w:cs="Arial"/>
                          <w:b/>
                          <w:bCs/>
                          <w:color w:val="63A7DA"/>
                          <w:sz w:val="40"/>
                          <w:szCs w:val="40"/>
                        </w:rPr>
                        <w:t>2</w:t>
                      </w:r>
                      <w:r w:rsidR="00D97851">
                        <w:rPr>
                          <w:rFonts w:ascii="Arial" w:hAnsi="Arial" w:cs="Arial"/>
                          <w:b/>
                          <w:bCs/>
                          <w:color w:val="63A7DA"/>
                          <w:sz w:val="40"/>
                          <w:szCs w:val="40"/>
                        </w:rPr>
                        <w:t>902</w:t>
                      </w:r>
                      <w:r w:rsidR="00A30A86">
                        <w:rPr>
                          <w:rFonts w:ascii="Arial" w:hAnsi="Arial" w:cs="Arial"/>
                          <w:b/>
                          <w:bCs/>
                          <w:color w:val="63A7DA"/>
                          <w:sz w:val="40"/>
                          <w:szCs w:val="40"/>
                        </w:rPr>
                        <w:t xml:space="preserve"> – </w:t>
                      </w:r>
                      <w:r w:rsidR="000B3884">
                        <w:rPr>
                          <w:rFonts w:ascii="Arial" w:hAnsi="Arial" w:cs="Arial"/>
                          <w:b/>
                          <w:bCs/>
                          <w:color w:val="63A7DA"/>
                          <w:sz w:val="40"/>
                          <w:szCs w:val="40"/>
                        </w:rPr>
                        <w:t>Chaudronnier</w:t>
                      </w:r>
                    </w:p>
                  </w:txbxContent>
                </v:textbox>
                <w10:wrap anchorx="margin"/>
              </v:shape>
            </w:pict>
          </mc:Fallback>
        </mc:AlternateContent>
      </w:r>
      <w:r w:rsidR="00856D5A">
        <w:rPr>
          <w:noProof/>
          <w:lang w:bidi="fr-FR"/>
        </w:rPr>
        <mc:AlternateContent>
          <mc:Choice Requires="wps">
            <w:drawing>
              <wp:anchor distT="0" distB="0" distL="114300" distR="114300" simplePos="0" relativeHeight="251636736" behindDoc="0" locked="0" layoutInCell="1" allowOverlap="1" wp14:anchorId="6CB6C4B8" wp14:editId="767ABAA5">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56BF3302" w:rsidR="004D161A" w:rsidRPr="00B55B0E" w:rsidRDefault="000B3884">
                            <w:pPr>
                              <w:rPr>
                                <w:rFonts w:asciiTheme="minorHAnsi" w:hAnsiTheme="minorHAnsi" w:cstheme="minorHAnsi"/>
                                <w:color w:val="63A7DA" w:themeColor="accent6"/>
                                <w:sz w:val="22"/>
                                <w:szCs w:val="22"/>
                              </w:rPr>
                            </w:pPr>
                            <w:r w:rsidRPr="000B3884">
                              <w:rPr>
                                <w:rFonts w:asciiTheme="minorHAnsi" w:hAnsiTheme="minorHAnsi" w:cstheme="minorHAnsi"/>
                                <w:color w:val="63A7DA" w:themeColor="accent6"/>
                                <w:sz w:val="22"/>
                                <w:szCs w:val="22"/>
                              </w:rPr>
                              <w:t>Le métier est à nouveau présent dans la liste 2021 des métiers en pénurie. La pyramide des âges dans l’industrie fait que ce sont des compétences qui « sortent » des entreprises et sont donc à nouveau recherchées. Les employeurs insistent notamment sur la capacité à développer des pièces par calcul ou par dessin.  Pour l’enseignement de plein exercice, l’IBEFE constate que les nouvelles sections soutenues sur le Bassin se sont bien implantées et que l’offre pourrait donc encore être renforcée.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34" type="#_x0000_t202" style="position:absolute;margin-left:109.5pt;margin-top:262.25pt;width:443.3pt;height:126.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" fillcolor="white [3201]" stroked="f" strokeweight=".5pt">
                <v:textbox>
                  <w:txbxContent>
                    <w:p w14:paraId="03031E02" w14:textId="56BF3302" w:rsidR="004D161A" w:rsidRPr="00B55B0E" w:rsidRDefault="000B3884">
                      <w:pPr>
                        <w:rPr>
                          <w:rFonts w:asciiTheme="minorHAnsi" w:hAnsiTheme="minorHAnsi" w:cstheme="minorHAnsi"/>
                          <w:color w:val="63A7DA" w:themeColor="accent6"/>
                          <w:sz w:val="22"/>
                          <w:szCs w:val="22"/>
                        </w:rPr>
                      </w:pPr>
                      <w:r w:rsidRPr="000B3884">
                        <w:rPr>
                          <w:rFonts w:asciiTheme="minorHAnsi" w:hAnsiTheme="minorHAnsi" w:cstheme="minorHAnsi"/>
                          <w:color w:val="63A7DA" w:themeColor="accent6"/>
                          <w:sz w:val="22"/>
                          <w:szCs w:val="22"/>
                        </w:rPr>
                        <w:t>Le métier est à nouveau présent dans la liste 2021 des métiers en pénurie. La pyramide des âges dans l’industrie fait que ce sont des compétences qui « sortent » des entreprises et sont donc à nouveau recherchées. Les employeurs insistent notamment sur la capacité à développer des pièces par calcul ou par dessin.  Pour l’enseignement de plein exercice, l’IBEFE constate que les nouvelles sections soutenues sur le Bassin se sont bien implantées et que l’offre pourrait donc encore être renforcée.</w:t>
                      </w:r>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21376" behindDoc="0" locked="0" layoutInCell="1" allowOverlap="1" wp14:anchorId="3F1E436D" wp14:editId="5D574446">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5" type="#_x0000_t202" style="position:absolute;margin-left:691.85pt;margin-top:647.8pt;width:404.7pt;height:21.8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73618A">
        <w:rPr>
          <w:noProof/>
          <w:sz w:val="16"/>
          <w:szCs w:val="16"/>
        </w:rPr>
        <mc:AlternateContent>
          <mc:Choice Requires="wps">
            <w:drawing>
              <wp:anchor distT="0" distB="0" distL="114300" distR="114300" simplePos="0" relativeHeight="251655168" behindDoc="0" locked="0" layoutInCell="1" allowOverlap="1" wp14:anchorId="5E64AFE9" wp14:editId="5433ABDA">
                <wp:simplePos x="0" y="0"/>
                <wp:positionH relativeFrom="column">
                  <wp:posOffset>8166100</wp:posOffset>
                </wp:positionH>
                <wp:positionV relativeFrom="paragraph">
                  <wp:posOffset>7188200</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784EFCBB" w14:textId="60FD471A" w:rsidR="007F77C0" w:rsidRPr="0073618A" w:rsidRDefault="005453C1"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3</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secondaire </w:t>
                            </w:r>
                            <w:r>
                              <w:rPr>
                                <w:rFonts w:asciiTheme="minorHAnsi" w:hAnsiTheme="minorHAnsi" w:cstheme="minorHAnsi"/>
                                <w:sz w:val="16"/>
                                <w:szCs w:val="16"/>
                              </w:rPr>
                              <w:t>en alternance</w:t>
                            </w:r>
                          </w:p>
                          <w:p w14:paraId="58212F27" w14:textId="4D31D077" w:rsidR="007F77C0" w:rsidRPr="0073618A" w:rsidRDefault="001B7AF0"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0504B7">
                              <w:rPr>
                                <w:rFonts w:asciiTheme="minorHAnsi" w:hAnsiTheme="minorHAnsi" w:cstheme="minorHAnsi"/>
                                <w:sz w:val="16"/>
                                <w:szCs w:val="16"/>
                              </w:rPr>
                              <w:t>C</w:t>
                            </w:r>
                            <w:r>
                              <w:rPr>
                                <w:rFonts w:asciiTheme="minorHAnsi" w:hAnsiTheme="minorHAnsi" w:cstheme="minorHAnsi"/>
                                <w:sz w:val="16"/>
                                <w:szCs w:val="16"/>
                              </w:rPr>
                              <w:t>entre de compétence</w:t>
                            </w:r>
                          </w:p>
                          <w:p w14:paraId="0C1AD2B9" w14:textId="51FBD557" w:rsidR="007F77C0" w:rsidRPr="0073618A" w:rsidRDefault="005453C1"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3</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de promotion</w:t>
                            </w:r>
                            <w:r w:rsidR="000504B7">
                              <w:rPr>
                                <w:rFonts w:asciiTheme="minorHAnsi" w:hAnsiTheme="minorHAnsi" w:cstheme="minorHAnsi"/>
                                <w:sz w:val="16"/>
                                <w:szCs w:val="16"/>
                              </w:rPr>
                              <w:t xml:space="preserve"> sociale</w:t>
                            </w:r>
                          </w:p>
                          <w:p w14:paraId="18A2102A" w14:textId="77777777" w:rsidR="007F77C0" w:rsidRDefault="007F7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AFE9" id="Zone de texte 1523" o:spid="_x0000_s1036" type="#_x0000_t202" style="position:absolute;margin-left:643pt;margin-top:566pt;width:312.5pt;height:7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" fillcolor="white [3201]" stroked="f" strokeweight=".5pt">
                <v:textbox>
                  <w:txbxContent>
                    <w:p w14:paraId="784EFCBB" w14:textId="60FD471A" w:rsidR="007F77C0" w:rsidRPr="0073618A" w:rsidRDefault="005453C1"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3</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secondaire </w:t>
                      </w:r>
                      <w:r>
                        <w:rPr>
                          <w:rFonts w:asciiTheme="minorHAnsi" w:hAnsiTheme="minorHAnsi" w:cstheme="minorHAnsi"/>
                          <w:sz w:val="16"/>
                          <w:szCs w:val="16"/>
                        </w:rPr>
                        <w:t>en alternance</w:t>
                      </w:r>
                    </w:p>
                    <w:p w14:paraId="58212F27" w14:textId="4D31D077" w:rsidR="007F77C0" w:rsidRPr="0073618A" w:rsidRDefault="001B7AF0"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0504B7">
                        <w:rPr>
                          <w:rFonts w:asciiTheme="minorHAnsi" w:hAnsiTheme="minorHAnsi" w:cstheme="minorHAnsi"/>
                          <w:sz w:val="16"/>
                          <w:szCs w:val="16"/>
                        </w:rPr>
                        <w:t>C</w:t>
                      </w:r>
                      <w:r>
                        <w:rPr>
                          <w:rFonts w:asciiTheme="minorHAnsi" w:hAnsiTheme="minorHAnsi" w:cstheme="minorHAnsi"/>
                          <w:sz w:val="16"/>
                          <w:szCs w:val="16"/>
                        </w:rPr>
                        <w:t>entre de compétence</w:t>
                      </w:r>
                    </w:p>
                    <w:p w14:paraId="0C1AD2B9" w14:textId="51FBD557" w:rsidR="007F77C0" w:rsidRPr="0073618A" w:rsidRDefault="005453C1"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3</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de promotion</w:t>
                      </w:r>
                      <w:r w:rsidR="000504B7">
                        <w:rPr>
                          <w:rFonts w:asciiTheme="minorHAnsi" w:hAnsiTheme="minorHAnsi" w:cstheme="minorHAnsi"/>
                          <w:sz w:val="16"/>
                          <w:szCs w:val="16"/>
                        </w:rPr>
                        <w:t xml:space="preserve"> sociale</w:t>
                      </w:r>
                    </w:p>
                    <w:p w14:paraId="18A2102A" w14:textId="77777777" w:rsidR="007F77C0" w:rsidRDefault="007F77C0"/>
                  </w:txbxContent>
                </v:textbox>
              </v:shape>
            </w:pict>
          </mc:Fallback>
        </mc:AlternateContent>
      </w:r>
      <w:r w:rsidR="00B44396" w:rsidRPr="00196301">
        <w:rPr>
          <w:noProof/>
          <w:lang w:bidi="fr-FR"/>
        </w:rPr>
        <mc:AlternateContent>
          <mc:Choice Requires="wps">
            <w:drawing>
              <wp:anchor distT="0" distB="0" distL="114300" distR="114300" simplePos="0" relativeHeight="251618304" behindDoc="0" locked="0" layoutInCell="1" allowOverlap="1" wp14:anchorId="759E37EC" wp14:editId="5D1D8EF6">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37" type="#_x0000_t202" style="position:absolute;margin-left:747.2pt;margin-top:521.8pt;width:264.4pt;height:34.7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28544" behindDoc="0" locked="0" layoutInCell="1" allowOverlap="1" wp14:anchorId="0A455BD4" wp14:editId="5202664E">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8" style="position:absolute;margin-left:374.15pt;margin-top:402.95pt;width:42.85pt;height:50.6pt;flip:x;z-index:251628544;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">
                <v:oval id="Ellipse 143" o:spid="_x0000_s1039"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40"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25472" behindDoc="0" locked="0" layoutInCell="1" allowOverlap="1" wp14:anchorId="71AA49BE" wp14:editId="411BB09A">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41" style="position:absolute;margin-left:255.5pt;margin-top:421.5pt;width:44.95pt;height:34pt;z-index:251625472;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">
                <v:oval id="Ellipse 140" o:spid="_x0000_s1042"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43"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83840" behindDoc="0" locked="0" layoutInCell="1" allowOverlap="1" wp14:anchorId="27A47926" wp14:editId="5E52DDDC">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44" type="#_x0000_t202" style="position:absolute;margin-left:175.35pt;margin-top:212.45pt;width:404.45pt;height:57.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49024" behindDoc="0" locked="0" layoutInCell="1" allowOverlap="1" wp14:anchorId="1932ED54" wp14:editId="2C161990">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23">
                              <a:extLst>
                                <a:ext uri="{96DAC541-7B7A-43D3-8B79-37D633B846F1}">
                                  <asvg:svgBlip xmlns:asvg="http://schemas.microsoft.com/office/drawing/2016/SVG/main" r:embed="rId24"/>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5" style="position:absolute;margin-left:611.2pt;margin-top:158.45pt;width:467.7pt;height:80.3pt;z-index:251649024;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Ago9w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">
                <v:group id="Groupe 145" o:spid="_x0000_s1046"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7"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8"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9"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50"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" stroked="f" strokeweight="1pt">
                  <v:fill r:id="rId25" o:title="" recolor="t" rotate="t" type="frame"/>
                </v:rect>
              </v:group>
            </w:pict>
          </mc:Fallback>
        </mc:AlternateContent>
      </w:r>
      <w:r w:rsidR="00E8470E">
        <w:rPr>
          <w:noProof/>
          <w:lang w:bidi="fr-FR"/>
        </w:rPr>
        <mc:AlternateContent>
          <mc:Choice Requires="wps">
            <w:drawing>
              <wp:anchor distT="0" distB="0" distL="114300" distR="114300" simplePos="0" relativeHeight="251680768" behindDoc="0" locked="0" layoutInCell="1" allowOverlap="1" wp14:anchorId="015156C8" wp14:editId="66DF7E94">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51" type="#_x0000_t202" style="position:absolute;margin-left:92.85pt;margin-top:163.7pt;width:103.8pt;height:50.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39808" behindDoc="0" locked="0" layoutInCell="1" allowOverlap="1" wp14:anchorId="03F92E38" wp14:editId="2707E8BB">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09523C14"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DA29F4">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52" style="position:absolute;margin-left:96.25pt;margin-top:161.85pt;width:467.7pt;height:79.4pt;z-index:251639808;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">
                <v:rect id="Rectangle 1535" o:spid="_x0000_s1053"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09523C14"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DA29F4">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 id="Triangle rectangle 128" o:spid="_x0000_s1054"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77696" behindDoc="0" locked="0" layoutInCell="1" allowOverlap="1" wp14:anchorId="2A4402D7" wp14:editId="75781629">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5" type="#_x0000_t202" style="position:absolute;margin-left:128.95pt;margin-top:656.5pt;width:51pt;height:5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71552" behindDoc="0" locked="0" layoutInCell="1" allowOverlap="1" wp14:anchorId="470B2FA0" wp14:editId="1AF726FF">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6" style="position:absolute;margin-left:186pt;margin-top:657.5pt;width:28.35pt;height:28.35pt;z-index:251671552;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">
                <v:oval id="Ellipse 17" o:spid="_x0000_s1057"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8"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74624" behindDoc="0" locked="0" layoutInCell="1" allowOverlap="1" wp14:anchorId="45917FCE" wp14:editId="169FC11B">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9" style="position:absolute;margin-left:185pt;margin-top:676.5pt;width:20.85pt;height:48.2pt;flip:x;z-index:251674624;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">
                <v:oval id="Ellipse 29" o:spid="_x0000_s1060"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61"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68480" behindDoc="0" locked="0" layoutInCell="1" allowOverlap="1" wp14:anchorId="615BCBE5" wp14:editId="09BFF2B1">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0B6B2F98"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D527A0">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62" type="#_x0000_t202" style="position:absolute;margin-left:244pt;margin-top:656.5pt;width:325pt;height:87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" filled="f" stroked="f" strokeweight=".5pt">
                <v:textbox>
                  <w:txbxContent>
                    <w:p w14:paraId="5F502D03" w14:textId="0B6B2F98"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D527A0">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80D05">
        <w:rPr>
          <w:noProof/>
          <w:lang w:bidi="fr-FR"/>
        </w:rPr>
        <mc:AlternateContent>
          <mc:Choice Requires="wps">
            <w:drawing>
              <wp:anchor distT="0" distB="0" distL="114300" distR="114300" simplePos="0" relativeHeight="251645952" behindDoc="0" locked="0" layoutInCell="1" allowOverlap="1" wp14:anchorId="5C753A8E" wp14:editId="23CE2786">
                <wp:simplePos x="0" y="0"/>
                <wp:positionH relativeFrom="leftMargin">
                  <wp:posOffset>1480820</wp:posOffset>
                </wp:positionH>
                <wp:positionV relativeFrom="paragraph">
                  <wp:posOffset>6371273</wp:posOffset>
                </wp:positionV>
                <wp:extent cx="2323465" cy="598098"/>
                <wp:effectExtent l="5715" t="0" r="6350" b="6350"/>
                <wp:wrapNone/>
                <wp:docPr id="1124" name="Rectangle 1124"/>
                <wp:cNvGraphicFramePr/>
                <a:graphic xmlns:a="http://schemas.openxmlformats.org/drawingml/2006/main">
                  <a:graphicData uri="http://schemas.microsoft.com/office/word/2010/wordprocessingShape">
                    <wps:wsp>
                      <wps:cNvSpPr/>
                      <wps:spPr>
                        <a:xfrm rot="16200000">
                          <a:off x="0" y="0"/>
                          <a:ext cx="2323465" cy="598098"/>
                        </a:xfrm>
                        <a:prstGeom prst="rect">
                          <a:avLst/>
                        </a:prstGeom>
                        <a:solidFill>
                          <a:srgbClr val="63A7DA"/>
                        </a:solidFill>
                        <a:ln w="12700" cap="flat" cmpd="sng" algn="ctr">
                          <a:noFill/>
                          <a:prstDash val="solid"/>
                          <a:miter lim="800000"/>
                        </a:ln>
                        <a:effectLst/>
                      </wps:spPr>
                      <wps:txbx>
                        <w:txbxContent>
                          <w:p w14:paraId="06F157E7" w14:textId="02E9D726" w:rsidR="00A72224" w:rsidRPr="00D527A0" w:rsidRDefault="00D527A0" w:rsidP="00D80D05">
                            <w:pPr>
                              <w:jc w:val="center"/>
                              <w:rPr>
                                <w:rFonts w:ascii="Calibri" w:hAnsi="Calibri" w:cs="Calibri"/>
                                <w:color w:val="FFFFFF"/>
                                <w:sz w:val="96"/>
                                <w:szCs w:val="96"/>
                                <w:lang w:val="fr-BE"/>
                              </w:rPr>
                            </w:pPr>
                            <w:r>
                              <w:rPr>
                                <w:rFonts w:ascii="Calibri" w:hAnsi="Calibri" w:cs="Calibri"/>
                                <w:color w:val="FFFFFF"/>
                                <w:sz w:val="44"/>
                                <w:szCs w:val="44"/>
                                <w:lang w:val="fr-BE"/>
                              </w:rPr>
                              <w:t>Chaudronnier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63" style="position:absolute;margin-left:116.6pt;margin-top:501.7pt;width:182.95pt;height:47.1pt;rotation:-90;z-index:2516459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" fillcolor="#63a7da" stroked="f" strokeweight="1pt">
                <v:textbox>
                  <w:txbxContent>
                    <w:p w14:paraId="06F157E7" w14:textId="02E9D726" w:rsidR="00A72224" w:rsidRPr="00D527A0" w:rsidRDefault="00D527A0" w:rsidP="00D80D05">
                      <w:pPr>
                        <w:jc w:val="center"/>
                        <w:rPr>
                          <w:rFonts w:ascii="Calibri" w:hAnsi="Calibri" w:cs="Calibri"/>
                          <w:color w:val="FFFFFF"/>
                          <w:sz w:val="96"/>
                          <w:szCs w:val="96"/>
                          <w:lang w:val="fr-BE"/>
                        </w:rPr>
                      </w:pPr>
                      <w:r>
                        <w:rPr>
                          <w:rFonts w:ascii="Calibri" w:hAnsi="Calibri" w:cs="Calibri"/>
                          <w:color w:val="FFFFFF"/>
                          <w:sz w:val="44"/>
                          <w:szCs w:val="44"/>
                          <w:lang w:val="fr-BE"/>
                        </w:rPr>
                        <w:t>Chaudronnier</w:t>
                      </w:r>
                    </w:p>
                  </w:txbxContent>
                </v:textbox>
                <w10:wrap anchorx="margin"/>
              </v:rect>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42880" behindDoc="0" locked="0" layoutInCell="1" allowOverlap="1" wp14:anchorId="0F8AEA63" wp14:editId="36CF1480">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000273E4">
                                  <wp:extent cx="3263265" cy="2071194"/>
                                  <wp:effectExtent l="0" t="38100" r="0" b="24765"/>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64" type="#_x0000_t118" style="position:absolute;margin-left:98.85pt;margin-top:278.3pt;width:467.15pt;height:374.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000273E4">
                            <wp:extent cx="3263265" cy="2071194"/>
                            <wp:effectExtent l="0" t="38100" r="0" b="24765"/>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1" r:qs="rId32" r:cs="rId33"/>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65408" behindDoc="0" locked="0" layoutInCell="1" allowOverlap="1" wp14:anchorId="6395DC2B" wp14:editId="41523DA7">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1996C7" id="Connecteur droit 5207" o:spid="_x0000_s1026"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457A4FF4"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256BE13C">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03476" cy="403476"/>
                          </a:xfrm>
                          <a:prstGeom prst="rect">
                            <a:avLst/>
                          </a:prstGeom>
                        </pic:spPr>
                      </pic:pic>
                    </a:graphicData>
                  </a:graphic>
                </wp:inline>
              </w:drawing>
            </w:r>
            <w:r w:rsidR="00F314AF">
              <w:rPr>
                <w:b/>
                <w:color w:val="63A7DA"/>
                <w:kern w:val="0"/>
                <w:szCs w:val="24"/>
              </w:rPr>
              <w:t>4</w:t>
            </w:r>
            <w:r w:rsidR="00A54B96">
              <w:rPr>
                <w:b/>
                <w:color w:val="63A7DA"/>
                <w:kern w:val="0"/>
                <w:szCs w:val="24"/>
              </w:rPr>
              <w:t>8</w:t>
            </w:r>
            <w:r w:rsidRPr="002D374E">
              <w:rPr>
                <w:b/>
                <w:color w:val="63A7DA"/>
                <w:kern w:val="0"/>
                <w:szCs w:val="24"/>
              </w:rPr>
              <w:t xml:space="preserve"> DEI</w:t>
            </w:r>
            <w:r w:rsidRPr="002D374E">
              <w:rPr>
                <w:b/>
                <w:color w:val="63A7DA"/>
                <w:kern w:val="0"/>
                <w:szCs w:val="24"/>
                <w:vertAlign w:val="superscript"/>
              </w:rPr>
              <w:footnoteRef/>
            </w:r>
          </w:p>
          <w:p w14:paraId="4EB1CB03" w14:textId="3C976143"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sur le métier de</w:t>
            </w:r>
            <w:r w:rsidR="00A54B96">
              <w:rPr>
                <w:color w:val="63A7DA"/>
                <w:kern w:val="0"/>
                <w:szCs w:val="24"/>
              </w:rPr>
              <w:t xml:space="preserve"> chaudronnier</w:t>
            </w:r>
            <w:r w:rsidR="00F36F13">
              <w:t xml:space="preserve"> </w:t>
            </w:r>
          </w:p>
        </w:tc>
      </w:tr>
      <w:tr w:rsidR="002D374E" w:rsidRPr="002D374E" w14:paraId="10653164" w14:textId="77777777" w:rsidTr="00A41966">
        <w:tc>
          <w:tcPr>
            <w:tcW w:w="4335" w:type="dxa"/>
            <w:vAlign w:val="center"/>
          </w:tcPr>
          <w:p w14:paraId="67292E82" w14:textId="414AABB2"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36AC82F4">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332784" cy="332784"/>
                          </a:xfrm>
                          <a:prstGeom prst="rect">
                            <a:avLst/>
                          </a:prstGeom>
                        </pic:spPr>
                      </pic:pic>
                    </a:graphicData>
                  </a:graphic>
                </wp:inline>
              </w:drawing>
            </w:r>
            <w:r w:rsidR="00714368">
              <w:rPr>
                <w:b/>
                <w:color w:val="63A7DA"/>
                <w:kern w:val="0"/>
                <w:szCs w:val="24"/>
              </w:rPr>
              <w:t>10</w:t>
            </w:r>
            <w:r w:rsidRPr="002D374E">
              <w:rPr>
                <w:b/>
                <w:color w:val="63A7DA"/>
                <w:kern w:val="0"/>
                <w:szCs w:val="24"/>
              </w:rPr>
              <w:t xml:space="preserve"> DEI sur 10 </w:t>
            </w:r>
          </w:p>
          <w:p w14:paraId="31EA2AFC" w14:textId="77777777"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sont des hommes</w:t>
            </w:r>
          </w:p>
        </w:tc>
      </w:tr>
      <w:tr w:rsidR="002D374E" w:rsidRPr="002D374E" w14:paraId="3A49D6A8" w14:textId="77777777" w:rsidTr="00A41966">
        <w:tc>
          <w:tcPr>
            <w:tcW w:w="4335" w:type="dxa"/>
            <w:vAlign w:val="center"/>
          </w:tcPr>
          <w:p w14:paraId="152471A4" w14:textId="4D6ABD07" w:rsidR="004E11B5" w:rsidRPr="005F39EA" w:rsidRDefault="005F39EA" w:rsidP="005F39EA">
            <w:pPr>
              <w:pStyle w:val="Paragraphedeliste"/>
              <w:spacing w:after="160" w:line="259" w:lineRule="auto"/>
              <w:ind w:left="360"/>
              <w:rPr>
                <w:b/>
                <w:noProof/>
                <w:color w:val="63A7DA"/>
                <w:kern w:val="0"/>
                <w:szCs w:val="24"/>
              </w:rPr>
            </w:pPr>
            <w:r>
              <w:rPr>
                <w:noProof/>
              </w:rPr>
              <w:t xml:space="preserve">                                      </w:t>
            </w:r>
            <w:r w:rsidR="004E11B5" w:rsidRPr="002D374E">
              <w:rPr>
                <w:noProof/>
              </w:rPr>
              <w:drawing>
                <wp:inline distT="0" distB="0" distL="0" distR="0" wp14:anchorId="367F376A" wp14:editId="1328A169">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76432AC3" wp14:editId="18C4F9A9">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1578C40" wp14:editId="57AA8AEE">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108000" cy="108000"/>
                          </a:xfrm>
                          <a:prstGeom prst="rect">
                            <a:avLst/>
                          </a:prstGeom>
                        </pic:spPr>
                      </pic:pic>
                    </a:graphicData>
                  </a:graphic>
                </wp:inline>
              </w:drawing>
            </w:r>
            <w:r w:rsidR="00BB5C3B" w:rsidRPr="005F39EA">
              <w:rPr>
                <w:noProof/>
              </w:rPr>
              <w:t xml:space="preserve"> </w:t>
            </w:r>
            <w:r w:rsidR="004E11B5" w:rsidRPr="002D374E">
              <w:rPr>
                <w:noProof/>
              </w:rPr>
              <w:drawing>
                <wp:inline distT="0" distB="0" distL="0" distR="0" wp14:anchorId="0B023ACE" wp14:editId="44A0B1B0">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0A068F2" wp14:editId="63CD95FC">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423A72C" wp14:editId="60FFD7B6">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0022426" wp14:editId="520341EC">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6541BD8A" wp14:editId="6204EEA6">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2D374E">
              <w:rPr>
                <w:noProof/>
              </w:rPr>
              <w:drawing>
                <wp:inline distT="0" distB="0" distL="0" distR="0" wp14:anchorId="404155B3" wp14:editId="72443011">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527E4F70" wp14:editId="3CF4ED3E">
                  <wp:extent cx="108000" cy="108000"/>
                  <wp:effectExtent l="0" t="0" r="6350" b="6350"/>
                  <wp:docPr id="9" name="Graphique 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Pr>
                <w:noProof/>
              </w:rPr>
              <w:t xml:space="preserve"> </w:t>
            </w:r>
          </w:p>
          <w:p w14:paraId="32286FC7" w14:textId="50478BA3"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00714368">
              <w:rPr>
                <w:b/>
                <w:noProof/>
                <w:color w:val="63A7DA"/>
                <w:kern w:val="0"/>
                <w:szCs w:val="24"/>
              </w:rPr>
              <w:t>5</w:t>
            </w:r>
            <w:r w:rsidRPr="002D374E">
              <w:rPr>
                <w:b/>
                <w:noProof/>
                <w:color w:val="63A7DA"/>
                <w:kern w:val="0"/>
                <w:szCs w:val="24"/>
              </w:rPr>
              <w:t xml:space="preserve"> DEI sur 10 </w:t>
            </w:r>
          </w:p>
          <w:p w14:paraId="5454FEE8" w14:textId="72EF700F"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o</w:t>
            </w:r>
            <w:r w:rsidRPr="002D374E">
              <w:rPr>
                <w:noProof/>
                <w:color w:val="63A7DA"/>
                <w:kern w:val="0"/>
                <w:szCs w:val="24"/>
              </w:rPr>
              <w:t xml:space="preserve">nt </w:t>
            </w:r>
            <w:r w:rsidR="00EC678A">
              <w:rPr>
                <w:noProof/>
                <w:color w:val="63A7DA"/>
                <w:kern w:val="0"/>
                <w:szCs w:val="24"/>
              </w:rPr>
              <w:t>entre</w:t>
            </w:r>
            <w:r w:rsidR="003B1EC6">
              <w:rPr>
                <w:noProof/>
                <w:color w:val="63A7DA"/>
                <w:kern w:val="0"/>
                <w:szCs w:val="24"/>
              </w:rPr>
              <w:t xml:space="preserve"> 25</w:t>
            </w:r>
            <w:r w:rsidR="00EC678A">
              <w:rPr>
                <w:noProof/>
                <w:color w:val="63A7DA"/>
                <w:kern w:val="0"/>
                <w:szCs w:val="24"/>
              </w:rPr>
              <w:t xml:space="preserve"> et 50</w:t>
            </w:r>
            <w:r w:rsidR="003B1EC6">
              <w:rPr>
                <w:noProof/>
                <w:color w:val="63A7DA"/>
                <w:kern w:val="0"/>
                <w:szCs w:val="24"/>
              </w:rPr>
              <w:t xml:space="preserve"> ans</w:t>
            </w:r>
          </w:p>
        </w:tc>
      </w:tr>
    </w:tbl>
    <w:p w14:paraId="7A5E464D" w14:textId="6F90076D" w:rsidR="003A2DA2" w:rsidRPr="00B2027D" w:rsidRDefault="00B876A8" w:rsidP="00092369">
      <w:pPr>
        <w:ind w:left="720" w:hanging="720"/>
        <w:rPr>
          <w:lang w:bidi="fr-FR"/>
        </w:rPr>
      </w:pPr>
      <w:r w:rsidRPr="00792F8E">
        <w:rPr>
          <w:noProof/>
          <w:lang w:bidi="fr-FR"/>
        </w:rPr>
        <mc:AlternateContent>
          <mc:Choice Requires="wps">
            <w:drawing>
              <wp:anchor distT="0" distB="0" distL="114300" distR="114300" simplePos="0" relativeHeight="251668992" behindDoc="0" locked="0" layoutInCell="1" allowOverlap="1" wp14:anchorId="6137442D" wp14:editId="0379CE4C">
                <wp:simplePos x="0" y="0"/>
                <wp:positionH relativeFrom="margin">
                  <wp:align>right</wp:align>
                </wp:positionH>
                <wp:positionV relativeFrom="paragraph">
                  <wp:posOffset>7483033</wp:posOffset>
                </wp:positionV>
                <wp:extent cx="439838"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39838" cy="398145"/>
                        </a:xfrm>
                        <a:prstGeom prst="rect">
                          <a:avLst/>
                        </a:prstGeom>
                        <a:blipFill>
                          <a:blip r:embed="rId48">
                            <a:extLst>
                              <a:ext uri="{96DAC541-7B7A-43D3-8B79-37D633B846F1}">
                                <asvg:svgBlip xmlns:asvg="http://schemas.microsoft.com/office/drawing/2016/SVG/main" r:embed="rId49"/>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065" style="position:absolute;left:0;text-align:left;margin-left:-16.55pt;margin-top:589.2pt;width:34.65pt;height:31.35pt;z-index:251668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" stroked="f" strokeweight="1pt">
                <v:fill r:id="rId50"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r w:rsidRPr="00EC4912">
        <w:rPr>
          <w:noProof/>
          <w:lang w:bidi="fr-FR"/>
        </w:rPr>
        <mc:AlternateContent>
          <mc:Choice Requires="wpg">
            <w:drawing>
              <wp:anchor distT="0" distB="0" distL="114300" distR="114300" simplePos="0" relativeHeight="251621888" behindDoc="0" locked="0" layoutInCell="1" allowOverlap="1" wp14:anchorId="50595FB6" wp14:editId="04D907F5">
                <wp:simplePos x="0" y="0"/>
                <wp:positionH relativeFrom="column">
                  <wp:posOffset>7563485</wp:posOffset>
                </wp:positionH>
                <wp:positionV relativeFrom="paragraph">
                  <wp:posOffset>8113395</wp:posOffset>
                </wp:positionV>
                <wp:extent cx="5468620" cy="1504315"/>
                <wp:effectExtent l="0" t="0" r="0" b="635"/>
                <wp:wrapNone/>
                <wp:docPr id="184" name="Groupe 184"/>
                <wp:cNvGraphicFramePr/>
                <a:graphic xmlns:a="http://schemas.openxmlformats.org/drawingml/2006/main">
                  <a:graphicData uri="http://schemas.microsoft.com/office/word/2010/wordprocessingGroup">
                    <wpg:wgp>
                      <wpg:cNvGrpSpPr/>
                      <wpg:grpSpPr>
                        <a:xfrm>
                          <a:off x="0" y="0"/>
                          <a:ext cx="5468620" cy="1504315"/>
                          <a:chOff x="0" y="0"/>
                          <a:chExt cx="3378200" cy="2380419"/>
                        </a:xfrm>
                      </wpg:grpSpPr>
                      <wps:wsp>
                        <wps:cNvPr id="186" name="Ellipse 186"/>
                        <wps:cNvSpPr/>
                        <wps:spPr>
                          <a:xfrm>
                            <a:off x="506818" y="1024649"/>
                            <a:ext cx="529283" cy="798115"/>
                          </a:xfrm>
                          <a:prstGeom prst="ellipse">
                            <a:avLst/>
                          </a:prstGeom>
                          <a:solidFill>
                            <a:srgbClr val="63A7DA"/>
                          </a:solidFill>
                          <a:ln w="12700" cap="flat" cmpd="sng" algn="ctr">
                            <a:solidFill>
                              <a:srgbClr val="63A7DA"/>
                            </a:solidFill>
                            <a:prstDash val="solid"/>
                            <a:miter lim="800000"/>
                          </a:ln>
                          <a:effectLst/>
                        </wps:spPr>
                        <wps:txbx>
                          <w:txbxContent>
                            <w:p w14:paraId="33D23AB7" w14:textId="0FF75AAC" w:rsidR="00EC4912" w:rsidRPr="00E8742B" w:rsidRDefault="008307EB" w:rsidP="00EC4912">
                              <w:pPr>
                                <w:jc w:val="center"/>
                                <w:rPr>
                                  <w:rFonts w:ascii="Calibri" w:hAnsi="Calibri" w:cs="Calibri"/>
                                  <w:color w:val="FFFFFF"/>
                                  <w:sz w:val="18"/>
                                  <w:szCs w:val="18"/>
                                </w:rPr>
                              </w:pPr>
                              <w:r>
                                <w:rPr>
                                  <w:rFonts w:ascii="Calibri" w:hAnsi="Calibri" w:cs="Calibri"/>
                                  <w:color w:val="FFFFFF"/>
                                  <w:sz w:val="18"/>
                                  <w:szCs w:val="18"/>
                                </w:rPr>
                                <w:t>9</w:t>
                              </w:r>
                              <w:r w:rsidR="00986B9C">
                                <w:rPr>
                                  <w:rFonts w:ascii="Calibri" w:hAnsi="Calibri" w:cs="Calibri"/>
                                  <w:color w:val="FFFFFF"/>
                                  <w:sz w:val="18"/>
                                  <w:szCs w:val="18"/>
                                </w:rPr>
                                <w:t>2</w:t>
                              </w:r>
                              <w:r w:rsidR="0007309D">
                                <w:rPr>
                                  <w:rFonts w:ascii="Calibri" w:hAnsi="Calibri" w:cs="Calibri"/>
                                  <w:color w:val="FFFFFF"/>
                                  <w:sz w:val="18"/>
                                  <w:szCs w:val="18"/>
                                </w:rPr>
                                <w:t xml:space="preserve"> </w:t>
                              </w:r>
                              <w:r w:rsidR="00EC4912"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Zone de texte 190"/>
                        <wps:cNvSpPr txBox="1"/>
                        <wps:spPr>
                          <a:xfrm>
                            <a:off x="1252433" y="1821620"/>
                            <a:ext cx="553041" cy="558799"/>
                          </a:xfrm>
                          <a:prstGeom prst="rect">
                            <a:avLst/>
                          </a:prstGeom>
                          <a:noFill/>
                          <a:ln w="6350">
                            <a:noFill/>
                          </a:ln>
                        </wps:spPr>
                        <wps:txbx>
                          <w:txbxContent>
                            <w:p w14:paraId="3812267A" w14:textId="1512F87B" w:rsidR="00EC4912" w:rsidRPr="00E8205F" w:rsidRDefault="00E8205F"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Centre de compétence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39" name="Groupe 1539"/>
                        <wpg:cNvGrpSpPr/>
                        <wpg:grpSpPr>
                          <a:xfrm>
                            <a:off x="0" y="0"/>
                            <a:ext cx="3378200" cy="952228"/>
                            <a:chOff x="0" y="0"/>
                            <a:chExt cx="3378200" cy="952228"/>
                          </a:xfrm>
                        </wpg:grpSpPr>
                        <wps:wsp>
                          <wps:cNvPr id="1542" name="Parenthèse ouvrante 1542"/>
                          <wps:cNvSpPr/>
                          <wps:spPr>
                            <a:xfrm rot="5400000">
                              <a:off x="1409688" y="106036"/>
                              <a:ext cx="227058" cy="1465325"/>
                            </a:xfrm>
                            <a:prstGeom prst="leftBracket">
                              <a:avLst/>
                            </a:prstGeom>
                            <a:noFill/>
                            <a:ln w="9525" cap="flat" cmpd="sng" algn="ctr">
                              <a:solidFill>
                                <a:srgbClr val="63A7DA"/>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 name="Zone de texte 1544"/>
                          <wps:cNvSpPr txBox="1"/>
                          <wps:spPr>
                            <a:xfrm>
                              <a:off x="0" y="0"/>
                              <a:ext cx="3378200" cy="431800"/>
                            </a:xfrm>
                            <a:prstGeom prst="rect">
                              <a:avLst/>
                            </a:prstGeom>
                            <a:noFill/>
                            <a:ln w="6350">
                              <a:noFill/>
                            </a:ln>
                          </wps:spPr>
                          <wps:txb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595FB6" id="Groupe 184" o:spid="_x0000_s1066" style="position:absolute;left:0;text-align:left;margin-left:595.55pt;margin-top:638.85pt;width:430.6pt;height:118.45pt;z-index:251621888;mso-width-relative:margin;mso-height-relative:margin" coordsize="33782,23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">
                <v:oval id="Ellipse 186" o:spid="_x0000_s1067" style="position:absolute;left:5068;top:10246;width:5293;height:7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" fillcolor="#63a7da" strokecolor="#63a7da" strokeweight="1pt">
                  <v:stroke joinstyle="miter"/>
                  <v:textbox>
                    <w:txbxContent>
                      <w:p w14:paraId="33D23AB7" w14:textId="0FF75AAC" w:rsidR="00EC4912" w:rsidRPr="00E8742B" w:rsidRDefault="008307EB" w:rsidP="00EC4912">
                        <w:pPr>
                          <w:jc w:val="center"/>
                          <w:rPr>
                            <w:rFonts w:ascii="Calibri" w:hAnsi="Calibri" w:cs="Calibri"/>
                            <w:color w:val="FFFFFF"/>
                            <w:sz w:val="18"/>
                            <w:szCs w:val="18"/>
                          </w:rPr>
                        </w:pPr>
                        <w:r>
                          <w:rPr>
                            <w:rFonts w:ascii="Calibri" w:hAnsi="Calibri" w:cs="Calibri"/>
                            <w:color w:val="FFFFFF"/>
                            <w:sz w:val="18"/>
                            <w:szCs w:val="18"/>
                          </w:rPr>
                          <w:t>9</w:t>
                        </w:r>
                        <w:r w:rsidR="00986B9C">
                          <w:rPr>
                            <w:rFonts w:ascii="Calibri" w:hAnsi="Calibri" w:cs="Calibri"/>
                            <w:color w:val="FFFFFF"/>
                            <w:sz w:val="18"/>
                            <w:szCs w:val="18"/>
                          </w:rPr>
                          <w:t>2</w:t>
                        </w:r>
                        <w:r w:rsidR="0007309D">
                          <w:rPr>
                            <w:rFonts w:ascii="Calibri" w:hAnsi="Calibri" w:cs="Calibri"/>
                            <w:color w:val="FFFFFF"/>
                            <w:sz w:val="18"/>
                            <w:szCs w:val="18"/>
                          </w:rPr>
                          <w:t xml:space="preserve"> </w:t>
                        </w:r>
                        <w:r w:rsidR="00EC4912" w:rsidRPr="00E8742B">
                          <w:rPr>
                            <w:rFonts w:ascii="Calibri" w:hAnsi="Calibri" w:cs="Calibri"/>
                            <w:color w:val="FFFFFF"/>
                            <w:sz w:val="18"/>
                            <w:szCs w:val="18"/>
                          </w:rPr>
                          <w:t>inscrits</w:t>
                        </w:r>
                      </w:p>
                    </w:txbxContent>
                  </v:textbox>
                </v:oval>
                <v:shape id="Zone de texte 190" o:spid="_x0000_s1068" type="#_x0000_t202" style="position:absolute;left:12524;top:18216;width:5530;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3812267A" w14:textId="1512F87B" w:rsidR="00EC4912" w:rsidRPr="00E8205F" w:rsidRDefault="00E8205F"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Centre de compétence</w:t>
                        </w:r>
                      </w:p>
                    </w:txbxContent>
                  </v:textbox>
                </v:shape>
                <v:group id="Groupe 1539" o:spid="_x0000_s1069" style="position:absolute;width:33782;height:9522" coordsize="33782,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1542" o:spid="_x0000_s1070" type="#_x0000_t85" style="position:absolute;left:14096;top:1060;width:2271;height:146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" adj="279" strokecolor="#63a7da">
                    <v:stroke dashstyle="dash"/>
                  </v:shape>
                  <v:shape id="Zone de texte 1544" o:spid="_x0000_s1071" type="#_x0000_t202" style="position:absolute;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v:textbox>
                  </v:shape>
                </v:group>
              </v:group>
            </w:pict>
          </mc:Fallback>
        </mc:AlternateContent>
      </w:r>
      <w:r>
        <w:rPr>
          <w:noProof/>
        </w:rPr>
        <mc:AlternateContent>
          <mc:Choice Requires="wps">
            <w:drawing>
              <wp:anchor distT="0" distB="0" distL="114300" distR="114300" simplePos="0" relativeHeight="251716608" behindDoc="0" locked="0" layoutInCell="1" allowOverlap="1" wp14:anchorId="5ECA5823" wp14:editId="132151D3">
                <wp:simplePos x="0" y="0"/>
                <wp:positionH relativeFrom="column">
                  <wp:posOffset>10064043</wp:posOffset>
                </wp:positionH>
                <wp:positionV relativeFrom="paragraph">
                  <wp:posOffset>8333772</wp:posOffset>
                </wp:positionV>
                <wp:extent cx="0" cy="238446"/>
                <wp:effectExtent l="0" t="0" r="38100" b="28575"/>
                <wp:wrapNone/>
                <wp:docPr id="1543" name="Connecteur droit 1543"/>
                <wp:cNvGraphicFramePr/>
                <a:graphic xmlns:a="http://schemas.openxmlformats.org/drawingml/2006/main">
                  <a:graphicData uri="http://schemas.microsoft.com/office/word/2010/wordprocessingShape">
                    <wps:wsp>
                      <wps:cNvCnPr/>
                      <wps:spPr>
                        <a:xfrm flipH="1">
                          <a:off x="0" y="0"/>
                          <a:ext cx="0" cy="238446"/>
                        </a:xfrm>
                        <a:prstGeom prst="line">
                          <a:avLst/>
                        </a:prstGeom>
                        <a:noFill/>
                        <a:ln w="9525" cap="flat" cmpd="sng" algn="ctr">
                          <a:solidFill>
                            <a:srgbClr val="63A7DA"/>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099D8A86" id="Connecteur droit 1543"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2.45pt,656.2pt" to="792.4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" strokecolor="#63a7da">
                <v:stroke dashstyle="dash"/>
              </v:line>
            </w:pict>
          </mc:Fallback>
        </mc:AlternateContent>
      </w:r>
      <w:r w:rsidR="000504B7">
        <w:rPr>
          <w:noProof/>
        </w:rPr>
        <mc:AlternateContent>
          <mc:Choice Requires="wps">
            <w:drawing>
              <wp:anchor distT="0" distB="0" distL="114300" distR="114300" simplePos="0" relativeHeight="251654656" behindDoc="0" locked="0" layoutInCell="1" allowOverlap="1" wp14:anchorId="39874CE3" wp14:editId="05DAF75C">
                <wp:simplePos x="0" y="0"/>
                <wp:positionH relativeFrom="column">
                  <wp:posOffset>7873341</wp:posOffset>
                </wp:positionH>
                <wp:positionV relativeFrom="paragraph">
                  <wp:posOffset>9325048</wp:posOffset>
                </wp:positionV>
                <wp:extent cx="1768190" cy="353244"/>
                <wp:effectExtent l="0" t="0" r="0" b="0"/>
                <wp:wrapNone/>
                <wp:docPr id="230" name="Zone de texte 230"/>
                <wp:cNvGraphicFramePr/>
                <a:graphic xmlns:a="http://schemas.openxmlformats.org/drawingml/2006/main">
                  <a:graphicData uri="http://schemas.microsoft.com/office/word/2010/wordprocessingShape">
                    <wps:wsp>
                      <wps:cNvSpPr txBox="1"/>
                      <wps:spPr>
                        <a:xfrm>
                          <a:off x="0" y="0"/>
                          <a:ext cx="1768190" cy="353244"/>
                        </a:xfrm>
                        <a:prstGeom prst="rect">
                          <a:avLst/>
                        </a:prstGeom>
                        <a:noFill/>
                        <a:ln w="6350">
                          <a:noFill/>
                        </a:ln>
                      </wps:spPr>
                      <wps:txbx>
                        <w:txbxContent>
                          <w:p w14:paraId="092208E5" w14:textId="4503131F"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Promotion sociale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874CE3" id="Zone de texte 230" o:spid="_x0000_s1072" type="#_x0000_t202" style="position:absolute;left:0;text-align:left;margin-left:619.95pt;margin-top:734.25pt;width:139.25pt;height:27.8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" filled="f" stroked="f" strokeweight=".5pt">
                <v:textbox>
                  <w:txbxContent>
                    <w:p w14:paraId="092208E5" w14:textId="4503131F"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Promotion sociale</w:t>
                      </w:r>
                    </w:p>
                  </w:txbxContent>
                </v:textbox>
              </v:shape>
            </w:pict>
          </mc:Fallback>
        </mc:AlternateContent>
      </w:r>
      <w:r w:rsidR="000504B7">
        <w:rPr>
          <w:noProof/>
        </w:rPr>
        <mc:AlternateContent>
          <mc:Choice Requires="wps">
            <w:drawing>
              <wp:anchor distT="0" distB="0" distL="114300" distR="114300" simplePos="0" relativeHeight="251649536" behindDoc="0" locked="0" layoutInCell="1" allowOverlap="1" wp14:anchorId="1EF9B2C0" wp14:editId="3C78E2AB">
                <wp:simplePos x="0" y="0"/>
                <wp:positionH relativeFrom="column">
                  <wp:posOffset>10430590</wp:posOffset>
                </wp:positionH>
                <wp:positionV relativeFrom="paragraph">
                  <wp:posOffset>9236710</wp:posOffset>
                </wp:positionV>
                <wp:extent cx="1768190" cy="353244"/>
                <wp:effectExtent l="0" t="0" r="0" b="0"/>
                <wp:wrapNone/>
                <wp:docPr id="229" name="Zone de texte 229"/>
                <wp:cNvGraphicFramePr/>
                <a:graphic xmlns:a="http://schemas.openxmlformats.org/drawingml/2006/main">
                  <a:graphicData uri="http://schemas.microsoft.com/office/word/2010/wordprocessingShape">
                    <wps:wsp>
                      <wps:cNvSpPr txBox="1"/>
                      <wps:spPr>
                        <a:xfrm>
                          <a:off x="0" y="0"/>
                          <a:ext cx="1768190" cy="353244"/>
                        </a:xfrm>
                        <a:prstGeom prst="rect">
                          <a:avLst/>
                        </a:prstGeom>
                        <a:noFill/>
                        <a:ln w="6350">
                          <a:noFill/>
                        </a:ln>
                      </wps:spPr>
                      <wps:txbx>
                        <w:txbxContent>
                          <w:p w14:paraId="3AEE9B9C" w14:textId="77777777" w:rsid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p w14:paraId="22E51A26" w14:textId="1747DCCE"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Alternance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F9B2C0" id="Zone de texte 229" o:spid="_x0000_s1073" type="#_x0000_t202" style="position:absolute;left:0;text-align:left;margin-left:821.3pt;margin-top:727.3pt;width:139.25pt;height:27.8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" filled="f" stroked="f" strokeweight=".5pt">
                <v:textbox>
                  <w:txbxContent>
                    <w:p w14:paraId="3AEE9B9C" w14:textId="77777777" w:rsid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p w14:paraId="22E51A26" w14:textId="1747DCCE"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Alternance</w:t>
                      </w:r>
                    </w:p>
                  </w:txbxContent>
                </v:textbox>
              </v:shape>
            </w:pict>
          </mc:Fallback>
        </mc:AlternateContent>
      </w:r>
      <w:r w:rsidR="000504B7">
        <w:rPr>
          <w:noProof/>
        </w:rPr>
        <mc:AlternateContent>
          <mc:Choice Requires="wps">
            <w:drawing>
              <wp:anchor distT="0" distB="0" distL="114300" distR="114300" simplePos="0" relativeHeight="251629056" behindDoc="0" locked="0" layoutInCell="1" allowOverlap="1" wp14:anchorId="644DEEB1" wp14:editId="5EC60B14">
                <wp:simplePos x="0" y="0"/>
                <wp:positionH relativeFrom="column">
                  <wp:posOffset>10821244</wp:posOffset>
                </wp:positionH>
                <wp:positionV relativeFrom="paragraph">
                  <wp:posOffset>8752840</wp:posOffset>
                </wp:positionV>
                <wp:extent cx="856615" cy="504825"/>
                <wp:effectExtent l="0" t="0" r="19685" b="28575"/>
                <wp:wrapNone/>
                <wp:docPr id="212" name="Ellipse 212"/>
                <wp:cNvGraphicFramePr/>
                <a:graphic xmlns:a="http://schemas.openxmlformats.org/drawingml/2006/main">
                  <a:graphicData uri="http://schemas.microsoft.com/office/word/2010/wordprocessingShape">
                    <wps:wsp>
                      <wps:cNvSpPr/>
                      <wps:spPr>
                        <a:xfrm>
                          <a:off x="0" y="0"/>
                          <a:ext cx="856615" cy="504825"/>
                        </a:xfrm>
                        <a:prstGeom prst="ellipse">
                          <a:avLst/>
                        </a:prstGeom>
                        <a:solidFill>
                          <a:srgbClr val="63A7DA"/>
                        </a:solidFill>
                        <a:ln w="12700" cap="flat" cmpd="sng" algn="ctr">
                          <a:solidFill>
                            <a:srgbClr val="63A7DA"/>
                          </a:solidFill>
                          <a:prstDash val="solid"/>
                          <a:miter lim="800000"/>
                        </a:ln>
                        <a:effectLst/>
                      </wps:spPr>
                      <wps:txbx>
                        <w:txbxContent>
                          <w:p w14:paraId="10607B4C" w14:textId="02792A23" w:rsidR="00DD3AC6" w:rsidRPr="00E8742B" w:rsidRDefault="008307EB" w:rsidP="00DD3AC6">
                            <w:pPr>
                              <w:jc w:val="center"/>
                              <w:rPr>
                                <w:rFonts w:ascii="Calibri" w:hAnsi="Calibri" w:cs="Calibri"/>
                                <w:color w:val="FFFFFF"/>
                                <w:sz w:val="18"/>
                                <w:szCs w:val="18"/>
                              </w:rPr>
                            </w:pPr>
                            <w:r>
                              <w:rPr>
                                <w:rFonts w:ascii="Calibri" w:hAnsi="Calibri" w:cs="Calibri"/>
                                <w:color w:val="FFFFFF"/>
                                <w:sz w:val="18"/>
                                <w:szCs w:val="18"/>
                              </w:rPr>
                              <w:t>18</w:t>
                            </w:r>
                            <w:r w:rsidR="00BA5C77">
                              <w:rPr>
                                <w:rFonts w:ascii="Calibri" w:hAnsi="Calibri" w:cs="Calibri"/>
                                <w:color w:val="FFFFFF"/>
                                <w:sz w:val="18"/>
                                <w:szCs w:val="18"/>
                              </w:rPr>
                              <w:t xml:space="preserve"> </w:t>
                            </w:r>
                            <w:r w:rsidR="00DD3AC6" w:rsidRPr="00E8742B">
                              <w:rPr>
                                <w:rFonts w:ascii="Calibri" w:hAnsi="Calibri" w:cs="Calibri"/>
                                <w:color w:val="FFFFFF"/>
                                <w:sz w:val="18"/>
                                <w:szCs w:val="18"/>
                              </w:rPr>
                              <w:t xml:space="preserve">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44DEEB1" id="Ellipse 212" o:spid="_x0000_s1074" style="position:absolute;left:0;text-align:left;margin-left:852.05pt;margin-top:689.2pt;width:67.45pt;height:39.75pt;z-index:25162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" fillcolor="#63a7da" strokecolor="#63a7da" strokeweight="1pt">
                <v:stroke joinstyle="miter"/>
                <v:textbox>
                  <w:txbxContent>
                    <w:p w14:paraId="10607B4C" w14:textId="02792A23" w:rsidR="00DD3AC6" w:rsidRPr="00E8742B" w:rsidRDefault="008307EB" w:rsidP="00DD3AC6">
                      <w:pPr>
                        <w:jc w:val="center"/>
                        <w:rPr>
                          <w:rFonts w:ascii="Calibri" w:hAnsi="Calibri" w:cs="Calibri"/>
                          <w:color w:val="FFFFFF"/>
                          <w:sz w:val="18"/>
                          <w:szCs w:val="18"/>
                        </w:rPr>
                      </w:pPr>
                      <w:r>
                        <w:rPr>
                          <w:rFonts w:ascii="Calibri" w:hAnsi="Calibri" w:cs="Calibri"/>
                          <w:color w:val="FFFFFF"/>
                          <w:sz w:val="18"/>
                          <w:szCs w:val="18"/>
                        </w:rPr>
                        <w:t>18</w:t>
                      </w:r>
                      <w:r w:rsidR="00BA5C77">
                        <w:rPr>
                          <w:rFonts w:ascii="Calibri" w:hAnsi="Calibri" w:cs="Calibri"/>
                          <w:color w:val="FFFFFF"/>
                          <w:sz w:val="18"/>
                          <w:szCs w:val="18"/>
                        </w:rPr>
                        <w:t xml:space="preserve"> </w:t>
                      </w:r>
                      <w:r w:rsidR="00DD3AC6" w:rsidRPr="00E8742B">
                        <w:rPr>
                          <w:rFonts w:ascii="Calibri" w:hAnsi="Calibri" w:cs="Calibri"/>
                          <w:color w:val="FFFFFF"/>
                          <w:sz w:val="18"/>
                          <w:szCs w:val="18"/>
                        </w:rPr>
                        <w:t xml:space="preserve"> inscrits</w:t>
                      </w:r>
                    </w:p>
                  </w:txbxContent>
                </v:textbox>
              </v:oval>
            </w:pict>
          </mc:Fallback>
        </mc:AlternateContent>
      </w:r>
      <w:r w:rsidR="00A54B96" w:rsidRPr="00432A63">
        <w:rPr>
          <w:noProof/>
          <w:lang w:bidi="fr-FR"/>
        </w:rPr>
        <mc:AlternateContent>
          <mc:Choice Requires="wpg">
            <w:drawing>
              <wp:anchor distT="0" distB="0" distL="114300" distR="114300" simplePos="0" relativeHeight="251689472" behindDoc="0" locked="0" layoutInCell="1" allowOverlap="1" wp14:anchorId="52A4B622" wp14:editId="0C388082">
                <wp:simplePos x="0" y="0"/>
                <wp:positionH relativeFrom="column">
                  <wp:posOffset>3495675</wp:posOffset>
                </wp:positionH>
                <wp:positionV relativeFrom="paragraph">
                  <wp:posOffset>8334375</wp:posOffset>
                </wp:positionV>
                <wp:extent cx="885696" cy="941619"/>
                <wp:effectExtent l="0" t="0" r="0" b="0"/>
                <wp:wrapNone/>
                <wp:docPr id="84" name="Groupe 84"/>
                <wp:cNvGraphicFramePr/>
                <a:graphic xmlns:a="http://schemas.openxmlformats.org/drawingml/2006/main">
                  <a:graphicData uri="http://schemas.microsoft.com/office/word/2010/wordprocessingGroup">
                    <wpg:wgp>
                      <wpg:cNvGrpSpPr/>
                      <wpg:grpSpPr>
                        <a:xfrm>
                          <a:off x="0" y="0"/>
                          <a:ext cx="885696" cy="941619"/>
                          <a:chOff x="1768584" y="-47767"/>
                          <a:chExt cx="885825" cy="942382"/>
                        </a:xfrm>
                      </wpg:grpSpPr>
                      <wpg:grpSp>
                        <wpg:cNvPr id="75" name="Groupe 75"/>
                        <wpg:cNvGrpSpPr/>
                        <wpg:grpSpPr>
                          <a:xfrm>
                            <a:off x="1768584" y="220245"/>
                            <a:ext cx="885825" cy="674370"/>
                            <a:chOff x="485805" y="779332"/>
                            <a:chExt cx="956310" cy="784802"/>
                          </a:xfrm>
                        </wpg:grpSpPr>
                        <pic:pic xmlns:pic="http://schemas.openxmlformats.org/drawingml/2006/picture">
                          <pic:nvPicPr>
                            <pic:cNvPr id="76" name="Graphique 76"/>
                            <pic:cNvPicPr>
                              <a:picLocks noChangeAspect="1"/>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692463" y="779332"/>
                              <a:ext cx="521726" cy="521727"/>
                            </a:xfrm>
                            <a:prstGeom prst="rect">
                              <a:avLst/>
                            </a:prstGeom>
                          </pic:spPr>
                        </pic:pic>
                        <wps:wsp>
                          <wps:cNvPr id="77" name="Zone de texte 77"/>
                          <wps:cNvSpPr txBox="1"/>
                          <wps:spPr>
                            <a:xfrm>
                              <a:off x="485805" y="1275208"/>
                              <a:ext cx="956310" cy="288926"/>
                            </a:xfrm>
                            <a:prstGeom prst="rect">
                              <a:avLst/>
                            </a:prstGeom>
                            <a:noFill/>
                            <a:ln w="6350">
                              <a:noFill/>
                            </a:ln>
                          </wps:spPr>
                          <wps:txbx>
                            <w:txbxContent>
                              <w:p w14:paraId="7EE5930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INDUSTRIE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3" name="Zone de texte 83"/>
                        <wps:cNvSpPr txBox="1"/>
                        <wps:spPr>
                          <a:xfrm>
                            <a:off x="1926238" y="-47767"/>
                            <a:ext cx="610870" cy="330200"/>
                          </a:xfrm>
                          <a:prstGeom prst="rect">
                            <a:avLst/>
                          </a:prstGeom>
                          <a:noFill/>
                          <a:ln w="6350">
                            <a:noFill/>
                          </a:ln>
                        </wps:spPr>
                        <wps:txbx>
                          <w:txbxContent>
                            <w:p w14:paraId="3BC257DE" w14:textId="38FDF390" w:rsidR="00432A63" w:rsidRPr="00F13403" w:rsidRDefault="00A54B96" w:rsidP="00432A63">
                              <w:pPr>
                                <w:rPr>
                                  <w:rFonts w:ascii="Calibri" w:hAnsi="Calibri" w:cs="Calibri"/>
                                  <w:b/>
                                  <w:bCs/>
                                  <w:color w:val="63A7DA"/>
                                  <w:sz w:val="22"/>
                                  <w:szCs w:val="22"/>
                                </w:rPr>
                              </w:pPr>
                              <w:r>
                                <w:rPr>
                                  <w:rFonts w:ascii="Calibri" w:hAnsi="Calibri" w:cs="Calibri"/>
                                  <w:b/>
                                  <w:bCs/>
                                  <w:color w:val="63A7DA"/>
                                  <w:sz w:val="22"/>
                                  <w:szCs w:val="22"/>
                                </w:rPr>
                                <w:t>20</w:t>
                              </w:r>
                              <w:r w:rsidR="00432A63" w:rsidRPr="00F13403">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A4B622" id="Groupe 84" o:spid="_x0000_s1075" style="position:absolute;left:0;text-align:left;margin-left:275.25pt;margin-top:656.25pt;width:69.75pt;height:74.15pt;z-index:251689472;mso-width-relative:margin;mso-height-relative:margin" coordorigin="17685,-477" coordsize="8858,9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">
                <v:group id="Groupe 75" o:spid="_x0000_s1076" style="position:absolute;left:17685;top:2202;width:8859;height:6744" coordorigin="4858,7793" coordsize="9563,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Graphique 76" o:spid="_x0000_s1077" type="#_x0000_t75" style="position:absolute;left:6924;top:7793;width:5217;height:5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">
                    <v:imagedata r:id="rId53" o:title=""/>
                  </v:shape>
                  <v:shape id="Zone de texte 77" o:spid="_x0000_s1078" type="#_x0000_t202" style="position:absolute;left:4858;top:12752;width:9563;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7EE5930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INDUSTRIE</w:t>
                          </w:r>
                        </w:p>
                      </w:txbxContent>
                    </v:textbox>
                  </v:shape>
                </v:group>
                <v:shape id="Zone de texte 83" o:spid="_x0000_s1079" type="#_x0000_t202" style="position:absolute;left:19262;top:-477;width:6109;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3BC257DE" w14:textId="38FDF390" w:rsidR="00432A63" w:rsidRPr="00F13403" w:rsidRDefault="00A54B96" w:rsidP="00432A63">
                        <w:pPr>
                          <w:rPr>
                            <w:rFonts w:ascii="Calibri" w:hAnsi="Calibri" w:cs="Calibri"/>
                            <w:b/>
                            <w:bCs/>
                            <w:color w:val="63A7DA"/>
                            <w:sz w:val="22"/>
                            <w:szCs w:val="22"/>
                          </w:rPr>
                        </w:pPr>
                        <w:r>
                          <w:rPr>
                            <w:rFonts w:ascii="Calibri" w:hAnsi="Calibri" w:cs="Calibri"/>
                            <w:b/>
                            <w:bCs/>
                            <w:color w:val="63A7DA"/>
                            <w:sz w:val="22"/>
                            <w:szCs w:val="22"/>
                          </w:rPr>
                          <w:t>20</w:t>
                        </w:r>
                        <w:r w:rsidR="00432A63" w:rsidRPr="00F13403">
                          <w:rPr>
                            <w:rFonts w:ascii="Calibri" w:hAnsi="Calibri" w:cs="Calibri"/>
                            <w:b/>
                            <w:bCs/>
                            <w:color w:val="63A7DA"/>
                            <w:sz w:val="22"/>
                            <w:szCs w:val="22"/>
                          </w:rPr>
                          <w:t xml:space="preserve"> OE</w:t>
                        </w:r>
                      </w:p>
                    </w:txbxContent>
                  </v:textbox>
                </v:shape>
              </v:group>
            </w:pict>
          </mc:Fallback>
        </mc:AlternateContent>
      </w:r>
      <w:r w:rsidR="00C94146">
        <w:rPr>
          <w:noProof/>
          <w:lang w:bidi="fr-FR"/>
        </w:rPr>
        <mc:AlternateContent>
          <mc:Choice Requires="wpg">
            <w:drawing>
              <wp:anchor distT="0" distB="0" distL="114300" distR="114300" simplePos="0" relativeHeight="251652096" behindDoc="0" locked="0" layoutInCell="1" allowOverlap="1" wp14:anchorId="0B4524A4" wp14:editId="1F735D83">
                <wp:simplePos x="0" y="0"/>
                <wp:positionH relativeFrom="column">
                  <wp:posOffset>8029575</wp:posOffset>
                </wp:positionH>
                <wp:positionV relativeFrom="paragraph">
                  <wp:posOffset>1562100</wp:posOffset>
                </wp:positionV>
                <wp:extent cx="3143250" cy="1873250"/>
                <wp:effectExtent l="0" t="0" r="0" b="0"/>
                <wp:wrapNone/>
                <wp:docPr id="70" name="Groupe 70"/>
                <wp:cNvGraphicFramePr/>
                <a:graphic xmlns:a="http://schemas.openxmlformats.org/drawingml/2006/main">
                  <a:graphicData uri="http://schemas.microsoft.com/office/word/2010/wordprocessingGroup">
                    <wpg:wgp>
                      <wpg:cNvGrpSpPr/>
                      <wpg:grpSpPr>
                        <a:xfrm>
                          <a:off x="0" y="0"/>
                          <a:ext cx="3143250" cy="1873250"/>
                          <a:chOff x="-351316" y="186684"/>
                          <a:chExt cx="3145129" cy="1874895"/>
                        </a:xfrm>
                      </wpg:grpSpPr>
                      <wps:wsp>
                        <wps:cNvPr id="225" name="Zone de texte 225"/>
                        <wps:cNvSpPr txBox="1"/>
                        <wps:spPr>
                          <a:xfrm>
                            <a:off x="-351316" y="304203"/>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783CDA13" w:rsidR="00094BDC" w:rsidRPr="00311F79" w:rsidRDefault="00E800C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13.396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postes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en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40" name="Graphique 4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2106710" y="186684"/>
                            <a:ext cx="687103" cy="1874895"/>
                            <a:chOff x="93789" y="143939"/>
                            <a:chExt cx="616735" cy="1536032"/>
                          </a:xfrm>
                        </wpg:grpSpPr>
                        <wps:wsp>
                          <wps:cNvPr id="233" name="Zone de texte 233"/>
                          <wps:cNvSpPr txBox="1"/>
                          <wps:spPr>
                            <a:xfrm>
                              <a:off x="108015" y="1399901"/>
                              <a:ext cx="602509" cy="280070"/>
                            </a:xfrm>
                            <a:prstGeom prst="rect">
                              <a:avLst/>
                            </a:prstGeom>
                            <a:noFill/>
                            <a:ln w="6350">
                              <a:noFill/>
                            </a:ln>
                          </wps:spPr>
                          <wps:txbx>
                            <w:txbxContent>
                              <w:p w14:paraId="2015A58E" w14:textId="7B0440B2" w:rsidR="00094BDC" w:rsidRPr="003E2D6C" w:rsidRDefault="00F732AA" w:rsidP="00094BDC">
                                <w:pPr>
                                  <w:rPr>
                                    <w:rFonts w:asciiTheme="minorHAnsi" w:hAnsiTheme="minorHAnsi" w:cstheme="minorHAnsi"/>
                                    <w:color w:val="FFFFFF"/>
                                    <w:sz w:val="22"/>
                                    <w:szCs w:val="22"/>
                                  </w:rPr>
                                </w:pPr>
                                <w:r>
                                  <w:rPr>
                                    <w:rFonts w:asciiTheme="minorHAnsi" w:hAnsiTheme="minorHAnsi" w:cstheme="minorHAnsi"/>
                                    <w:color w:val="FFFFFF"/>
                                    <w:sz w:val="22"/>
                                    <w:szCs w:val="22"/>
                                  </w:rPr>
                                  <w:t>11,3</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93789" y="143939"/>
                              <a:ext cx="546100" cy="288000"/>
                            </a:xfrm>
                            <a:prstGeom prst="rect">
                              <a:avLst/>
                            </a:prstGeom>
                            <a:noFill/>
                            <a:ln w="6350">
                              <a:noFill/>
                            </a:ln>
                          </wps:spPr>
                          <wps:txbx>
                            <w:txbxContent>
                              <w:p w14:paraId="488D1294" w14:textId="50042A1A" w:rsidR="00094BDC" w:rsidRPr="003E2D6C" w:rsidRDefault="000857DB" w:rsidP="00094BDC">
                                <w:pPr>
                                  <w:rPr>
                                    <w:rFonts w:asciiTheme="minorHAnsi" w:hAnsiTheme="minorHAnsi" w:cstheme="minorHAnsi"/>
                                    <w:color w:val="FFFFFF"/>
                                    <w:sz w:val="22"/>
                                    <w:szCs w:val="22"/>
                                  </w:rPr>
                                </w:pPr>
                                <w:r>
                                  <w:rPr>
                                    <w:rFonts w:asciiTheme="minorHAnsi" w:hAnsiTheme="minorHAnsi" w:cstheme="minorHAnsi"/>
                                    <w:color w:val="FFFFFF"/>
                                    <w:sz w:val="22"/>
                                    <w:szCs w:val="22"/>
                                  </w:rPr>
                                  <w:t>18</w:t>
                                </w:r>
                                <w:r w:rsidR="00C94146">
                                  <w:rPr>
                                    <w:rFonts w:asciiTheme="minorHAnsi" w:hAnsiTheme="minorHAnsi" w:cstheme="minorHAnsi"/>
                                    <w:color w:val="FFFFFF"/>
                                    <w:sz w:val="22"/>
                                    <w:szCs w:val="22"/>
                                  </w:rPr>
                                  <w:t>,</w:t>
                                </w:r>
                                <w:r>
                                  <w:rPr>
                                    <w:rFonts w:asciiTheme="minorHAnsi" w:hAnsiTheme="minorHAnsi" w:cstheme="minorHAnsi"/>
                                    <w:color w:val="FFFFFF"/>
                                    <w:sz w:val="22"/>
                                    <w:szCs w:val="22"/>
                                  </w:rPr>
                                  <w:t>8</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80" style="position:absolute;left:0;text-align:left;margin-left:632.25pt;margin-top:123pt;width:247.5pt;height:147.5pt;z-index:251652096;mso-width-relative:margin;mso-height-relative:margin" coordorigin="-3513,1866" coordsize="31451,18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">
                <v:shape id="Zone de texte 225" o:spid="_x0000_s1081" type="#_x0000_t202" style="position:absolute;left:-3513;top:3042;width:11779;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783CDA13" w:rsidR="00094BDC" w:rsidRPr="00311F79" w:rsidRDefault="00E800C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13.396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postes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en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40" name="Graphique 4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03476" cy="403476"/>
                                      </a:xfrm>
                                      <a:prstGeom prst="rect">
                                        <a:avLst/>
                                      </a:prstGeom>
                                    </pic:spPr>
                                  </pic:pic>
                                </a:graphicData>
                              </a:graphic>
                            </wp:inline>
                          </w:drawing>
                        </w:r>
                      </w:p>
                    </w:txbxContent>
                  </v:textbox>
                </v:shape>
                <v:group id="Groupe 750" o:spid="_x0000_s1082" style="position:absolute;left:21067;top:1866;width:6871;height:18749" coordorigin="937,1439" coordsize="6167,1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83" type="#_x0000_t202" style="position:absolute;left:1080;top:13999;width:6025;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7B0440B2" w:rsidR="00094BDC" w:rsidRPr="003E2D6C" w:rsidRDefault="00F732AA" w:rsidP="00094BDC">
                          <w:pPr>
                            <w:rPr>
                              <w:rFonts w:asciiTheme="minorHAnsi" w:hAnsiTheme="minorHAnsi" w:cstheme="minorHAnsi"/>
                              <w:color w:val="FFFFFF"/>
                              <w:sz w:val="22"/>
                              <w:szCs w:val="22"/>
                            </w:rPr>
                          </w:pPr>
                          <w:r>
                            <w:rPr>
                              <w:rFonts w:asciiTheme="minorHAnsi" w:hAnsiTheme="minorHAnsi" w:cstheme="minorHAnsi"/>
                              <w:color w:val="FFFFFF"/>
                              <w:sz w:val="22"/>
                              <w:szCs w:val="22"/>
                            </w:rPr>
                            <w:t>11,3</w:t>
                          </w:r>
                          <w:r w:rsidR="00094BDC" w:rsidRPr="003E2D6C">
                            <w:rPr>
                              <w:rFonts w:asciiTheme="minorHAnsi" w:hAnsiTheme="minorHAnsi" w:cstheme="minorHAnsi"/>
                              <w:color w:val="FFFFFF"/>
                              <w:sz w:val="22"/>
                              <w:szCs w:val="22"/>
                            </w:rPr>
                            <w:t>%</w:t>
                          </w:r>
                        </w:p>
                      </w:txbxContent>
                    </v:textbox>
                  </v:shape>
                  <v:shape id="Zone de texte 235" o:spid="_x0000_s1084" type="#_x0000_t202" style="position:absolute;left:937;top:1439;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50042A1A" w:rsidR="00094BDC" w:rsidRPr="003E2D6C" w:rsidRDefault="000857DB" w:rsidP="00094BDC">
                          <w:pPr>
                            <w:rPr>
                              <w:rFonts w:asciiTheme="minorHAnsi" w:hAnsiTheme="minorHAnsi" w:cstheme="minorHAnsi"/>
                              <w:color w:val="FFFFFF"/>
                              <w:sz w:val="22"/>
                              <w:szCs w:val="22"/>
                            </w:rPr>
                          </w:pPr>
                          <w:r>
                            <w:rPr>
                              <w:rFonts w:asciiTheme="minorHAnsi" w:hAnsiTheme="minorHAnsi" w:cstheme="minorHAnsi"/>
                              <w:color w:val="FFFFFF"/>
                              <w:sz w:val="22"/>
                              <w:szCs w:val="22"/>
                            </w:rPr>
                            <w:t>18</w:t>
                          </w:r>
                          <w:r w:rsidR="00C94146">
                            <w:rPr>
                              <w:rFonts w:asciiTheme="minorHAnsi" w:hAnsiTheme="minorHAnsi" w:cstheme="minorHAnsi"/>
                              <w:color w:val="FFFFFF"/>
                              <w:sz w:val="22"/>
                              <w:szCs w:val="22"/>
                            </w:rPr>
                            <w:t>,</w:t>
                          </w:r>
                          <w:r>
                            <w:rPr>
                              <w:rFonts w:asciiTheme="minorHAnsi" w:hAnsiTheme="minorHAnsi" w:cstheme="minorHAnsi"/>
                              <w:color w:val="FFFFFF"/>
                              <w:sz w:val="22"/>
                              <w:szCs w:val="22"/>
                            </w:rPr>
                            <w:t>8</w:t>
                          </w:r>
                          <w:r w:rsidR="00094BDC" w:rsidRPr="003E2D6C">
                            <w:rPr>
                              <w:rFonts w:asciiTheme="minorHAnsi" w:hAnsiTheme="minorHAnsi" w:cstheme="minorHAnsi"/>
                              <w:color w:val="FFFFFF"/>
                              <w:sz w:val="22"/>
                              <w:szCs w:val="22"/>
                            </w:rPr>
                            <w:t>%</w:t>
                          </w:r>
                        </w:p>
                      </w:txbxContent>
                    </v:textbox>
                  </v:shape>
                </v:group>
              </v:group>
            </w:pict>
          </mc:Fallback>
        </mc:AlternateContent>
      </w:r>
      <w:r w:rsidR="00C94146">
        <w:rPr>
          <w:noProof/>
        </w:rPr>
        <mc:AlternateContent>
          <mc:Choice Requires="wps">
            <w:drawing>
              <wp:anchor distT="0" distB="0" distL="114300" distR="114300" simplePos="0" relativeHeight="251686912" behindDoc="0" locked="0" layoutInCell="1" allowOverlap="1" wp14:anchorId="182A45B8" wp14:editId="7D2018A9">
                <wp:simplePos x="0" y="0"/>
                <wp:positionH relativeFrom="column">
                  <wp:posOffset>10182225</wp:posOffset>
                </wp:positionH>
                <wp:positionV relativeFrom="paragraph">
                  <wp:posOffset>2385060</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0DAAA567" w:rsidR="007344EA" w:rsidRPr="003E2D6C" w:rsidRDefault="00C94146" w:rsidP="007344EA">
                            <w:pPr>
                              <w:rPr>
                                <w:rFonts w:asciiTheme="minorHAnsi" w:hAnsiTheme="minorHAnsi" w:cstheme="minorHAnsi"/>
                                <w:color w:val="FFFFFF"/>
                                <w:sz w:val="22"/>
                                <w:szCs w:val="22"/>
                              </w:rPr>
                            </w:pPr>
                            <w:r>
                              <w:rPr>
                                <w:rFonts w:asciiTheme="minorHAnsi" w:hAnsiTheme="minorHAnsi" w:cstheme="minorHAnsi"/>
                                <w:color w:val="FFFFFF"/>
                                <w:sz w:val="22"/>
                                <w:szCs w:val="22"/>
                              </w:rPr>
                              <w:t>14,1</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85" type="#_x0000_t202" style="position:absolute;left:0;text-align:left;margin-left:801.75pt;margin-top:187.8pt;width:47.9pt;height:25.6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" filled="f" stroked="f" strokeweight=".5pt">
                <v:textbox>
                  <w:txbxContent>
                    <w:p w14:paraId="31070F26" w14:textId="0DAAA567" w:rsidR="007344EA" w:rsidRPr="003E2D6C" w:rsidRDefault="00C94146" w:rsidP="007344EA">
                      <w:pPr>
                        <w:rPr>
                          <w:rFonts w:asciiTheme="minorHAnsi" w:hAnsiTheme="minorHAnsi" w:cstheme="minorHAnsi"/>
                          <w:color w:val="FFFFFF"/>
                          <w:sz w:val="22"/>
                          <w:szCs w:val="22"/>
                        </w:rPr>
                      </w:pPr>
                      <w:r>
                        <w:rPr>
                          <w:rFonts w:asciiTheme="minorHAnsi" w:hAnsiTheme="minorHAnsi" w:cstheme="minorHAnsi"/>
                          <w:color w:val="FFFFFF"/>
                          <w:sz w:val="22"/>
                          <w:szCs w:val="22"/>
                        </w:rPr>
                        <w:t>14,1</w:t>
                      </w:r>
                      <w:r w:rsidR="007344EA" w:rsidRPr="003E2D6C">
                        <w:rPr>
                          <w:rFonts w:asciiTheme="minorHAnsi" w:hAnsiTheme="minorHAnsi" w:cstheme="minorHAnsi"/>
                          <w:color w:val="FFFFFF"/>
                          <w:sz w:val="22"/>
                          <w:szCs w:val="22"/>
                        </w:rPr>
                        <w:t>%</w:t>
                      </w:r>
                    </w:p>
                  </w:txbxContent>
                </v:textbox>
              </v:shape>
            </w:pict>
          </mc:Fallback>
        </mc:AlternateContent>
      </w:r>
      <w:r w:rsidR="00432A63" w:rsidRPr="00432A63">
        <w:rPr>
          <w:noProof/>
          <w:lang w:bidi="fr-FR"/>
        </w:rPr>
        <mc:AlternateContent>
          <mc:Choice Requires="wps">
            <w:drawing>
              <wp:anchor distT="0" distB="0" distL="114300" distR="114300" simplePos="0" relativeHeight="251688448" behindDoc="0" locked="0" layoutInCell="1" allowOverlap="1" wp14:anchorId="46D86921" wp14:editId="7CF9CAB8">
                <wp:simplePos x="0" y="0"/>
                <wp:positionH relativeFrom="column">
                  <wp:posOffset>1590675</wp:posOffset>
                </wp:positionH>
                <wp:positionV relativeFrom="paragraph">
                  <wp:posOffset>7813040</wp:posOffset>
                </wp:positionV>
                <wp:extent cx="4861711" cy="377228"/>
                <wp:effectExtent l="0" t="0" r="15240" b="22860"/>
                <wp:wrapNone/>
                <wp:docPr id="81" name="Zone de texte 81"/>
                <wp:cNvGraphicFramePr/>
                <a:graphic xmlns:a="http://schemas.openxmlformats.org/drawingml/2006/main">
                  <a:graphicData uri="http://schemas.microsoft.com/office/word/2010/wordprocessingShape">
                    <wps:wsp>
                      <wps:cNvSpPr txBox="1"/>
                      <wps:spPr>
                        <a:xfrm>
                          <a:off x="0" y="0"/>
                          <a:ext cx="4861711" cy="377228"/>
                        </a:xfrm>
                        <a:prstGeom prst="rect">
                          <a:avLst/>
                        </a:prstGeom>
                        <a:solidFill>
                          <a:srgbClr val="63A7DA"/>
                        </a:solidFill>
                        <a:ln w="6350">
                          <a:solidFill>
                            <a:srgbClr val="63A7DA"/>
                          </a:solidFill>
                        </a:ln>
                      </wps:spPr>
                      <wps:txb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6921" id="Zone de texte 81" o:spid="_x0000_s1086" type="#_x0000_t202" style="position:absolute;left:0;text-align:left;margin-left:125.25pt;margin-top:615.2pt;width:382.8pt;height:29.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" fillcolor="#63a7da" strokecolor="#63a7da" strokeweight=".5pt">
                <v:textbo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v:textbox>
              </v:shape>
            </w:pict>
          </mc:Fallback>
        </mc:AlternateContent>
      </w:r>
      <w:r w:rsidR="005E4DFD">
        <w:rPr>
          <w:noProof/>
        </w:rPr>
        <mc:AlternateContent>
          <mc:Choice Requires="wps">
            <w:drawing>
              <wp:anchor distT="0" distB="0" distL="114300" distR="114300" simplePos="0" relativeHeight="251643392" behindDoc="0" locked="0" layoutInCell="1" allowOverlap="1" wp14:anchorId="79498E79" wp14:editId="350CBD9F">
                <wp:simplePos x="0" y="0"/>
                <wp:positionH relativeFrom="column">
                  <wp:posOffset>9629775</wp:posOffset>
                </wp:positionH>
                <wp:positionV relativeFrom="paragraph">
                  <wp:posOffset>8766175</wp:posOffset>
                </wp:positionV>
                <wp:extent cx="856615" cy="514350"/>
                <wp:effectExtent l="0" t="0" r="19685" b="19050"/>
                <wp:wrapNone/>
                <wp:docPr id="213" name="Ellipse 213"/>
                <wp:cNvGraphicFramePr/>
                <a:graphic xmlns:a="http://schemas.openxmlformats.org/drawingml/2006/main">
                  <a:graphicData uri="http://schemas.microsoft.com/office/word/2010/wordprocessingShape">
                    <wps:wsp>
                      <wps:cNvSpPr/>
                      <wps:spPr>
                        <a:xfrm>
                          <a:off x="0" y="0"/>
                          <a:ext cx="856615" cy="514350"/>
                        </a:xfrm>
                        <a:prstGeom prst="ellipse">
                          <a:avLst/>
                        </a:prstGeom>
                        <a:solidFill>
                          <a:srgbClr val="63A7DA"/>
                        </a:solidFill>
                        <a:ln w="12700" cap="flat" cmpd="sng" algn="ctr">
                          <a:solidFill>
                            <a:srgbClr val="63A7DA"/>
                          </a:solidFill>
                          <a:prstDash val="solid"/>
                          <a:miter lim="800000"/>
                        </a:ln>
                        <a:effectLst/>
                      </wps:spPr>
                      <wps:txbx>
                        <w:txbxContent>
                          <w:p w14:paraId="1FB229A2" w14:textId="7182E14F" w:rsidR="00DD3AC6" w:rsidRPr="00E8742B" w:rsidRDefault="008307EB" w:rsidP="00DD3AC6">
                            <w:pPr>
                              <w:jc w:val="center"/>
                              <w:rPr>
                                <w:rFonts w:ascii="Calibri" w:hAnsi="Calibri" w:cs="Calibri"/>
                                <w:color w:val="FFFFFF"/>
                                <w:sz w:val="18"/>
                                <w:szCs w:val="18"/>
                              </w:rPr>
                            </w:pPr>
                            <w:r>
                              <w:rPr>
                                <w:rFonts w:ascii="Calibri" w:hAnsi="Calibri" w:cs="Calibri"/>
                                <w:color w:val="FFFFFF"/>
                                <w:sz w:val="18"/>
                                <w:szCs w:val="18"/>
                              </w:rPr>
                              <w:t xml:space="preserve">19 </w:t>
                            </w:r>
                            <w:r w:rsidR="00DD3AC6"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9498E79" id="Ellipse 213" o:spid="_x0000_s1087" style="position:absolute;left:0;text-align:left;margin-left:758.25pt;margin-top:690.25pt;width:67.45pt;height:40.5pt;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" fillcolor="#63a7da" strokecolor="#63a7da" strokeweight="1pt">
                <v:stroke joinstyle="miter"/>
                <v:textbox>
                  <w:txbxContent>
                    <w:p w14:paraId="1FB229A2" w14:textId="7182E14F" w:rsidR="00DD3AC6" w:rsidRPr="00E8742B" w:rsidRDefault="008307EB" w:rsidP="00DD3AC6">
                      <w:pPr>
                        <w:jc w:val="center"/>
                        <w:rPr>
                          <w:rFonts w:ascii="Calibri" w:hAnsi="Calibri" w:cs="Calibri"/>
                          <w:color w:val="FFFFFF"/>
                          <w:sz w:val="18"/>
                          <w:szCs w:val="18"/>
                        </w:rPr>
                      </w:pPr>
                      <w:r>
                        <w:rPr>
                          <w:rFonts w:ascii="Calibri" w:hAnsi="Calibri" w:cs="Calibri"/>
                          <w:color w:val="FFFFFF"/>
                          <w:sz w:val="18"/>
                          <w:szCs w:val="18"/>
                        </w:rPr>
                        <w:t xml:space="preserve">19 </w:t>
                      </w:r>
                      <w:r w:rsidR="00DD3AC6" w:rsidRPr="00E8742B">
                        <w:rPr>
                          <w:rFonts w:ascii="Calibri" w:hAnsi="Calibri" w:cs="Calibri"/>
                          <w:color w:val="FFFFFF"/>
                          <w:sz w:val="18"/>
                          <w:szCs w:val="18"/>
                        </w:rPr>
                        <w:t>inscrits</w:t>
                      </w:r>
                    </w:p>
                  </w:txbxContent>
                </v:textbox>
              </v:oval>
            </w:pict>
          </mc:Fallback>
        </mc:AlternateContent>
      </w:r>
      <w:r w:rsidR="00D5542A">
        <w:rPr>
          <w:noProof/>
          <w:color w:val="auto"/>
          <w:kern w:val="0"/>
          <w:sz w:val="24"/>
          <w:szCs w:val="24"/>
          <w:lang w:bidi="fr-FR"/>
        </w:rPr>
        <mc:AlternateContent>
          <mc:Choice Requires="wpg">
            <w:drawing>
              <wp:anchor distT="0" distB="0" distL="114300" distR="114300" simplePos="0" relativeHeight="251650560" behindDoc="0" locked="0" layoutInCell="1" allowOverlap="1" wp14:anchorId="741A3B35" wp14:editId="5199C40C">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88" style="position:absolute;left:0;text-align:left;margin-left:606.95pt;margin-top:349.1pt;width:467.7pt;height:75.8pt;z-index:251650560;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">
                <v:group id="Groupe 179" o:spid="_x0000_s1089"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90"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91"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92"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57728" behindDoc="0" locked="0" layoutInCell="1" allowOverlap="1" wp14:anchorId="3C05BDC8" wp14:editId="1302D794">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93" style="position:absolute;left:0;text-align:left;margin-left:127.25pt;margin-top:345.75pt;width:464.1pt;height:81.35pt;z-index:251657728;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">
                <v:group id="Groupe 87" o:spid="_x0000_s1094"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95"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96"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97"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80256" behindDoc="0" locked="0" layoutInCell="1" allowOverlap="1" wp14:anchorId="1EF3F0B3" wp14:editId="6F150CB9">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47" name="Graphique 47"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52" name="Graphique 52"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98" type="#_x0000_t202" style="position:absolute;left:0;text-align:left;margin-left:189.6pt;margin-top:347.35pt;width:68.05pt;height:62.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47" name="Graphique 47"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52" name="Graphique 52"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79232" behindDoc="0" locked="0" layoutInCell="1" allowOverlap="1" wp14:anchorId="24534709" wp14:editId="15960BBF">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53" name="Graphique 53"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99" type="#_x0000_t202" style="position:absolute;left:0;text-align:left;margin-left:616.95pt;margin-top:338.2pt;width:79.35pt;height:5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53" name="Graphique 53"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37248" behindDoc="0" locked="0" layoutInCell="1" allowOverlap="1" wp14:anchorId="70C2B691" wp14:editId="384D5FA6">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513D1088" id="Groupe 51" o:spid="_x0000_s1026" style="position:absolute;margin-left:13.55pt;margin-top:-23.7pt;width:118.95pt;height:756pt;z-index:251637248"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35200" behindDoc="0" locked="0" layoutInCell="1" allowOverlap="1" wp14:anchorId="2A383BE6" wp14:editId="0B5B452A">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F34A0" id="Forme libre 33" o:spid="_x0000_s1026" style="position:absolute;margin-left:-29.1pt;margin-top:19.8pt;width:147.55pt;height:7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38272" behindDoc="0" locked="0" layoutInCell="1" allowOverlap="1" wp14:anchorId="0F85DA7E" wp14:editId="47791846">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29016D3" id="Groupe 102" o:spid="_x0000_s1026" style="position:absolute;margin-left:1062.05pt;margin-top:-16pt;width:120.8pt;height:749.3pt;z-index:251638272;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24960" behindDoc="0" locked="0" layoutInCell="1" allowOverlap="1" wp14:anchorId="08AD7774" wp14:editId="0BA5223B">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27F2B114">
                                  <wp:extent cx="5972810" cy="2133600"/>
                                  <wp:effectExtent l="1905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100" type="#_x0000_t202" style="position:absolute;left:0;text-align:left;margin-left:581.5pt;margin-top:104.6pt;width:513.3pt;height:203.55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27F2B114">
                            <wp:extent cx="5972810" cy="2133600"/>
                            <wp:effectExtent l="1905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3" r:qs="rId64" r:cs="rId65"/>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51584" behindDoc="0" locked="0" layoutInCell="1" allowOverlap="1" wp14:anchorId="2A6E3250" wp14:editId="591EDB05">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101" type="#_x0000_t118" style="position:absolute;left:0;text-align:left;margin-left:289.4pt;margin-top:23.15pt;width:820.5pt;height:1in;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53632" behindDoc="0" locked="0" layoutInCell="1" allowOverlap="1" wp14:anchorId="4BDC7816" wp14:editId="2445B78C">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20A72D4F" w:rsidR="00094BDC" w:rsidRPr="005546BC" w:rsidRDefault="00EA107C" w:rsidP="00094BDC">
                            <w:pPr>
                              <w:jc w:val="center"/>
                              <w:rPr>
                                <w:rFonts w:ascii="Calibri" w:hAnsi="Calibri" w:cs="Calibri"/>
                                <w:color w:val="FFFFFF"/>
                                <w:sz w:val="28"/>
                                <w:szCs w:val="28"/>
                              </w:rPr>
                            </w:pPr>
                            <w:r>
                              <w:rPr>
                                <w:rFonts w:ascii="Calibri" w:hAnsi="Calibri" w:cs="Calibri"/>
                                <w:color w:val="FFFFFF"/>
                                <w:sz w:val="28"/>
                                <w:szCs w:val="28"/>
                              </w:rPr>
                              <w:t>B</w:t>
                            </w:r>
                            <w:r w:rsidR="00EC793E">
                              <w:rPr>
                                <w:rFonts w:ascii="Calibri" w:hAnsi="Calibri" w:cs="Calibri"/>
                                <w:color w:val="FFFFFF"/>
                                <w:sz w:val="28"/>
                                <w:szCs w:val="28"/>
                              </w:rPr>
                              <w:t>&amp;C – Industrie extractive et manufacturière</w:t>
                            </w:r>
                          </w:p>
                          <w:p w14:paraId="1AF7F388" w14:textId="77777777" w:rsidR="005077B9" w:rsidRDefault="005077B9" w:rsidP="00094BDC">
                            <w:pPr>
                              <w:jc w:val="center"/>
                              <w:rPr>
                                <w:noProof/>
                              </w:rPr>
                            </w:pPr>
                          </w:p>
                          <w:p w14:paraId="5C842C62" w14:textId="57FE9B85" w:rsidR="005077B9" w:rsidRDefault="009272B8" w:rsidP="00094BDC">
                            <w:pPr>
                              <w:jc w:val="center"/>
                              <w:rPr>
                                <w:rFonts w:ascii="Calibri" w:hAnsi="Calibri" w:cs="Calibri"/>
                                <w:color w:val="FFFFFF"/>
                                <w:sz w:val="28"/>
                                <w:szCs w:val="28"/>
                              </w:rPr>
                            </w:pPr>
                            <w:r>
                              <w:rPr>
                                <w:rFonts w:ascii="Calibri" w:hAnsi="Calibri" w:cs="Calibri"/>
                                <w:noProof/>
                                <w:color w:val="FFFFFF"/>
                                <w:sz w:val="28"/>
                                <w:szCs w:val="28"/>
                              </w:rPr>
                              <w:drawing>
                                <wp:inline distT="0" distB="0" distL="0" distR="0" wp14:anchorId="5DA13520" wp14:editId="6A525FE2">
                                  <wp:extent cx="742950" cy="742950"/>
                                  <wp:effectExtent l="0" t="0" r="0" b="0"/>
                                  <wp:docPr id="95" name="Graphique 95" descr="Main de robo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que 95" descr="Main de robot contour"/>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743184" cy="743184"/>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p w14:paraId="406C5BF7" w14:textId="722B07B6" w:rsidR="005077B9" w:rsidRDefault="00E800C8" w:rsidP="00094BDC">
                            <w:pPr>
                              <w:jc w:val="center"/>
                              <w:rPr>
                                <w:rFonts w:ascii="Calibri" w:hAnsi="Calibri" w:cs="Calibri"/>
                                <w:color w:val="FFFFFF"/>
                                <w:sz w:val="28"/>
                                <w:szCs w:val="28"/>
                              </w:rPr>
                            </w:pPr>
                            <w:r>
                              <w:rPr>
                                <w:rFonts w:ascii="Calibri" w:hAnsi="Calibri" w:cs="Calibri"/>
                                <w:color w:val="FFFFFF"/>
                                <w:sz w:val="28"/>
                                <w:szCs w:val="28"/>
                              </w:rPr>
                              <w:t>569</w:t>
                            </w:r>
                            <w:r w:rsidR="00447495">
                              <w:rPr>
                                <w:rFonts w:ascii="Calibri" w:hAnsi="Calibri" w:cs="Calibri"/>
                                <w:color w:val="FFFFFF"/>
                                <w:sz w:val="28"/>
                                <w:szCs w:val="28"/>
                              </w:rPr>
                              <w:t xml:space="preserve"> </w:t>
                            </w:r>
                          </w:p>
                          <w:p w14:paraId="09D9B6E4" w14:textId="67ABAF2E" w:rsidR="00094BDC" w:rsidRPr="005546BC" w:rsidRDefault="00094BDC" w:rsidP="00094BDC">
                            <w:pPr>
                              <w:jc w:val="center"/>
                              <w:rPr>
                                <w:rFonts w:ascii="Calibri" w:hAnsi="Calibri" w:cs="Calibri"/>
                                <w:color w:val="FFFFFF"/>
                                <w:sz w:val="28"/>
                                <w:szCs w:val="28"/>
                              </w:rPr>
                            </w:pPr>
                            <w:r w:rsidRPr="005546BC">
                              <w:rPr>
                                <w:rFonts w:ascii="Calibri" w:hAnsi="Calibri" w:cs="Calibri"/>
                                <w:color w:val="FFFFFF"/>
                                <w:sz w:val="28"/>
                                <w:szCs w:val="28"/>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102" style="position:absolute;left:0;text-align:left;margin-left:257.8pt;margin-top:111.6pt;width:114.9pt;height:202.1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" fillcolor="#63a7da" strokecolor="#63a7da" strokeweight=".5pt">
                <v:textbox>
                  <w:txbxContent>
                    <w:p w14:paraId="7C8B5F73" w14:textId="20A72D4F" w:rsidR="00094BDC" w:rsidRPr="005546BC" w:rsidRDefault="00EA107C" w:rsidP="00094BDC">
                      <w:pPr>
                        <w:jc w:val="center"/>
                        <w:rPr>
                          <w:rFonts w:ascii="Calibri" w:hAnsi="Calibri" w:cs="Calibri"/>
                          <w:color w:val="FFFFFF"/>
                          <w:sz w:val="28"/>
                          <w:szCs w:val="28"/>
                        </w:rPr>
                      </w:pPr>
                      <w:r>
                        <w:rPr>
                          <w:rFonts w:ascii="Calibri" w:hAnsi="Calibri" w:cs="Calibri"/>
                          <w:color w:val="FFFFFF"/>
                          <w:sz w:val="28"/>
                          <w:szCs w:val="28"/>
                        </w:rPr>
                        <w:t>B</w:t>
                      </w:r>
                      <w:r w:rsidR="00EC793E">
                        <w:rPr>
                          <w:rFonts w:ascii="Calibri" w:hAnsi="Calibri" w:cs="Calibri"/>
                          <w:color w:val="FFFFFF"/>
                          <w:sz w:val="28"/>
                          <w:szCs w:val="28"/>
                        </w:rPr>
                        <w:t>&amp;C – Industrie extractive et manufacturière</w:t>
                      </w:r>
                    </w:p>
                    <w:p w14:paraId="1AF7F388" w14:textId="77777777" w:rsidR="005077B9" w:rsidRDefault="005077B9" w:rsidP="00094BDC">
                      <w:pPr>
                        <w:jc w:val="center"/>
                        <w:rPr>
                          <w:noProof/>
                        </w:rPr>
                      </w:pPr>
                    </w:p>
                    <w:p w14:paraId="5C842C62" w14:textId="57FE9B85" w:rsidR="005077B9" w:rsidRDefault="009272B8" w:rsidP="00094BDC">
                      <w:pPr>
                        <w:jc w:val="center"/>
                        <w:rPr>
                          <w:rFonts w:ascii="Calibri" w:hAnsi="Calibri" w:cs="Calibri"/>
                          <w:color w:val="FFFFFF"/>
                          <w:sz w:val="28"/>
                          <w:szCs w:val="28"/>
                        </w:rPr>
                      </w:pPr>
                      <w:r>
                        <w:rPr>
                          <w:rFonts w:ascii="Calibri" w:hAnsi="Calibri" w:cs="Calibri"/>
                          <w:noProof/>
                          <w:color w:val="FFFFFF"/>
                          <w:sz w:val="28"/>
                          <w:szCs w:val="28"/>
                        </w:rPr>
                        <w:drawing>
                          <wp:inline distT="0" distB="0" distL="0" distR="0" wp14:anchorId="5DA13520" wp14:editId="6A525FE2">
                            <wp:extent cx="742950" cy="742950"/>
                            <wp:effectExtent l="0" t="0" r="0" b="0"/>
                            <wp:docPr id="95" name="Graphique 95" descr="Main de robo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que 95" descr="Main de robot contour"/>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743184" cy="743184"/>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p w14:paraId="406C5BF7" w14:textId="722B07B6" w:rsidR="005077B9" w:rsidRDefault="00E800C8" w:rsidP="00094BDC">
                      <w:pPr>
                        <w:jc w:val="center"/>
                        <w:rPr>
                          <w:rFonts w:ascii="Calibri" w:hAnsi="Calibri" w:cs="Calibri"/>
                          <w:color w:val="FFFFFF"/>
                          <w:sz w:val="28"/>
                          <w:szCs w:val="28"/>
                        </w:rPr>
                      </w:pPr>
                      <w:r>
                        <w:rPr>
                          <w:rFonts w:ascii="Calibri" w:hAnsi="Calibri" w:cs="Calibri"/>
                          <w:color w:val="FFFFFF"/>
                          <w:sz w:val="28"/>
                          <w:szCs w:val="28"/>
                        </w:rPr>
                        <w:t>569</w:t>
                      </w:r>
                      <w:r w:rsidR="00447495">
                        <w:rPr>
                          <w:rFonts w:ascii="Calibri" w:hAnsi="Calibri" w:cs="Calibri"/>
                          <w:color w:val="FFFFFF"/>
                          <w:sz w:val="28"/>
                          <w:szCs w:val="28"/>
                        </w:rPr>
                        <w:t xml:space="preserve"> </w:t>
                      </w:r>
                    </w:p>
                    <w:p w14:paraId="09D9B6E4" w14:textId="67ABAF2E" w:rsidR="00094BDC" w:rsidRPr="005546BC" w:rsidRDefault="00094BDC" w:rsidP="00094BDC">
                      <w:pPr>
                        <w:jc w:val="center"/>
                        <w:rPr>
                          <w:rFonts w:ascii="Calibri" w:hAnsi="Calibri" w:cs="Calibri"/>
                          <w:color w:val="FFFFFF"/>
                          <w:sz w:val="28"/>
                          <w:szCs w:val="28"/>
                        </w:rPr>
                      </w:pPr>
                      <w:r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2064" behindDoc="0" locked="0" layoutInCell="1" allowOverlap="1" wp14:anchorId="080656D6" wp14:editId="189EB340">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70"/>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ED298" id="Rectangle 5268" o:spid="_x0000_s1026" style="position:absolute;margin-left:-854.85pt;margin-top:188.55pt;width:198.4pt;height:47.5pt;rotation:90;z-index:2516720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72"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1040" behindDoc="0" locked="0" layoutInCell="1" allowOverlap="1" wp14:anchorId="650D4DCF" wp14:editId="1B4F6163">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70"/>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A873B" id="Rectangle 46" o:spid="_x0000_s1026" style="position:absolute;margin-left:-1017.75pt;margin-top:186.7pt;width:198.4pt;height:48.65pt;rotation:-90;z-index:2516710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72"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74112" behindDoc="0" locked="0" layoutInCell="1" allowOverlap="1" wp14:anchorId="7C52EB52" wp14:editId="4F57E336">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43CF06" id="Graphique 85" o:spid="_x0000_s1026" alt="Croissance commerciale" style="position:absolute;margin-left:647.7pt;margin-top:303.55pt;width:36.85pt;height:31.2pt;z-index:251674112;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73088" behindDoc="0" locked="0" layoutInCell="1" allowOverlap="1" wp14:anchorId="0EC1A0DA" wp14:editId="79B47D0F">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11D13C0" w:rsidR="003F1FDB" w:rsidRPr="00D02F28" w:rsidRDefault="007F61F1" w:rsidP="003F1FDB">
                                  <w:pPr>
                                    <w:jc w:val="center"/>
                                    <w:rPr>
                                      <w:rFonts w:cs="Calibri"/>
                                      <w:b/>
                                      <w:noProof/>
                                      <w:color w:val="000000"/>
                                      <w:sz w:val="20"/>
                                      <w:szCs w:val="24"/>
                                    </w:rPr>
                                  </w:pPr>
                                  <w:r>
                                    <w:rPr>
                                      <w:rFonts w:cs="Calibri"/>
                                      <w:b/>
                                      <w:noProof/>
                                      <w:color w:val="000000"/>
                                      <w:sz w:val="20"/>
                                      <w:szCs w:val="24"/>
                                    </w:rPr>
                                    <w:t>+</w:t>
                                  </w:r>
                                  <w:r w:rsidR="001E41A5">
                                    <w:rPr>
                                      <w:rFonts w:cs="Calibri"/>
                                      <w:b/>
                                      <w:noProof/>
                                      <w:color w:val="000000"/>
                                      <w:sz w:val="20"/>
                                      <w:szCs w:val="24"/>
                                    </w:rPr>
                                    <w:t>0,3</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D9CF5C3" w:rsidR="003F1FDB" w:rsidRPr="00D02F28" w:rsidRDefault="001E41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r w:rsidRPr="00D02F28">
                                    <w:rPr>
                                      <w:rFonts w:eastAsia="+mn-ea" w:cs="Calibri"/>
                                      <w:color w:val="000000"/>
                                      <w:sz w:val="20"/>
                                      <w:szCs w:val="24"/>
                                      <w:lang w:eastAsia="fr-BE"/>
                                    </w:rPr>
                                    <w:t>de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r w:rsidRPr="00D02F28">
                                    <w:rPr>
                                      <w:rFonts w:eastAsia="+mn-ea" w:cs="Calibri"/>
                                      <w:color w:val="000000"/>
                                      <w:sz w:val="20"/>
                                      <w:szCs w:val="24"/>
                                      <w:lang w:eastAsia="fr-BE"/>
                                    </w:rPr>
                                    <w:t>salarié</w:t>
                                  </w:r>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par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103" type="#_x0000_t202" style="position:absolute;left:0;text-align:left;margin-left:664.1pt;margin-top:291.7pt;width:340.15pt;height:55.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11D13C0" w:rsidR="003F1FDB" w:rsidRPr="00D02F28" w:rsidRDefault="007F61F1" w:rsidP="003F1FDB">
                            <w:pPr>
                              <w:jc w:val="center"/>
                              <w:rPr>
                                <w:rFonts w:cs="Calibri"/>
                                <w:b/>
                                <w:noProof/>
                                <w:color w:val="000000"/>
                                <w:sz w:val="20"/>
                                <w:szCs w:val="24"/>
                              </w:rPr>
                            </w:pPr>
                            <w:r>
                              <w:rPr>
                                <w:rFonts w:cs="Calibri"/>
                                <w:b/>
                                <w:noProof/>
                                <w:color w:val="000000"/>
                                <w:sz w:val="20"/>
                                <w:szCs w:val="24"/>
                              </w:rPr>
                              <w:t>+</w:t>
                            </w:r>
                            <w:r w:rsidR="001E41A5">
                              <w:rPr>
                                <w:rFonts w:cs="Calibri"/>
                                <w:b/>
                                <w:noProof/>
                                <w:color w:val="000000"/>
                                <w:sz w:val="20"/>
                                <w:szCs w:val="24"/>
                              </w:rPr>
                              <w:t>0,3</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D9CF5C3" w:rsidR="003F1FDB" w:rsidRPr="00D02F28" w:rsidRDefault="001E41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r w:rsidRPr="00D02F28">
                              <w:rPr>
                                <w:rFonts w:eastAsia="+mn-ea" w:cs="Calibri"/>
                                <w:color w:val="000000"/>
                                <w:sz w:val="20"/>
                                <w:szCs w:val="24"/>
                                <w:lang w:eastAsia="fr-BE"/>
                              </w:rPr>
                              <w:t>de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r w:rsidRPr="00D02F28">
                              <w:rPr>
                                <w:rFonts w:eastAsia="+mn-ea" w:cs="Calibri"/>
                                <w:color w:val="000000"/>
                                <w:sz w:val="20"/>
                                <w:szCs w:val="24"/>
                                <w:lang w:eastAsia="fr-BE"/>
                              </w:rPr>
                              <w:t>salarié</w:t>
                            </w:r>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par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63872" behindDoc="0" locked="0" layoutInCell="1" allowOverlap="1" wp14:anchorId="427656C9" wp14:editId="1C2E9E9D">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1579136B">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104" type="#_x0000_t202" style="position:absolute;left:0;text-align:left;margin-left:164.8pt;margin-top:402.65pt;width:289.25pt;height:212.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1579136B">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4" r:qs="rId75" r:cs="rId76"/>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67968" behindDoc="0" locked="0" layoutInCell="1" allowOverlap="1" wp14:anchorId="6B0CC94D" wp14:editId="4387B1BF">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79D4D7DA" id="Connecteur droit 5253" o:spid="_x0000_s1026" style="position:absolute;flip:x y;z-index:25166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66944" behindDoc="0" locked="0" layoutInCell="1" allowOverlap="1" wp14:anchorId="5AA01BEE" wp14:editId="47BAB584">
                <wp:simplePos x="0" y="0"/>
                <wp:positionH relativeFrom="column">
                  <wp:posOffset>7743825</wp:posOffset>
                </wp:positionH>
                <wp:positionV relativeFrom="paragraph">
                  <wp:posOffset>7686675</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105" type="#_x0000_t202" style="position:absolute;left:0;text-align:left;margin-left:609.75pt;margin-top:605.25pt;width:281.15pt;height:26.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" filled="f" stroked="f" strokeweight=".5pt">
                <v:textbo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r w:rsidR="00F576BD">
        <w:rPr>
          <w:noProof/>
          <w:lang w:bidi="fr-FR"/>
        </w:rPr>
        <mc:AlternateContent>
          <mc:Choice Requires="wps">
            <w:drawing>
              <wp:anchor distT="0" distB="0" distL="114300" distR="114300" simplePos="0" relativeHeight="251665920" behindDoc="0" locked="0" layoutInCell="1" allowOverlap="1" wp14:anchorId="566B79DE" wp14:editId="5BBD5245">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106" type="#_x0000_t202" style="position:absolute;left:0;text-align:left;margin-left:602.65pt;margin-top:424.35pt;width:304.75pt;height:21.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670016" behindDoc="0" locked="0" layoutInCell="1" allowOverlap="1" wp14:anchorId="1B3BAA04" wp14:editId="62048D84">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435604" w:rsidP="00792F8E">
                            <w:pPr>
                              <w:jc w:val="center"/>
                              <w:rPr>
                                <w:b/>
                                <w:bCs/>
                                <w:color w:val="FFFFFF" w:themeColor="background1"/>
                                <w:sz w:val="24"/>
                                <w:szCs w:val="24"/>
                                <w:u w:val="single"/>
                              </w:rPr>
                            </w:pPr>
                            <w:hyperlink r:id="rId79" w:history="1">
                              <w:r w:rsidR="00792F8E" w:rsidRPr="00B876A8">
                                <w:rPr>
                                  <w:b/>
                                  <w:bCs/>
                                  <w:color w:val="FFFFFF" w:themeColor="background1"/>
                                  <w:sz w:val="24"/>
                                  <w:szCs w:val="24"/>
                                  <w:u w:val="single"/>
                                </w:rPr>
                                <w:t>cliquez ici</w:t>
                              </w:r>
                              <w:r w:rsidR="00792F8E" w:rsidRPr="00F576BD">
                                <w:rPr>
                                  <w:b/>
                                  <w:bCs/>
                                  <w:color w:val="FFFFFF" w:themeColor="background1"/>
                                  <w:sz w:val="24"/>
                                  <w:szCs w:val="24"/>
                                </w:rPr>
                                <w:t>!</w:t>
                              </w:r>
                            </w:hyperlink>
                          </w:p>
                          <w:p w14:paraId="6F18017F" w14:textId="24EDFFF2" w:rsidR="000F02D4" w:rsidRPr="00F576BD" w:rsidRDefault="00792F8E" w:rsidP="00DE430A">
                            <w:pPr>
                              <w:jc w:val="center"/>
                              <w:rPr>
                                <w:b/>
                                <w:bCs/>
                                <w:color w:val="FFFFFF" w:themeColor="background1"/>
                                <w:sz w:val="18"/>
                                <w:szCs w:val="18"/>
                              </w:rPr>
                            </w:pPr>
                            <w:r w:rsidRPr="00F576BD">
                              <w:rPr>
                                <w:b/>
                                <w:bCs/>
                                <w:color w:val="FFFFFF" w:themeColor="background1"/>
                                <w:sz w:val="22"/>
                                <w:szCs w:val="22"/>
                              </w:rPr>
                              <w:t>ou scanne</w:t>
                            </w:r>
                            <w:r w:rsidR="00B876A8">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107" type="#_x0000_t202" style="position:absolute;left:0;text-align:left;margin-left:1044pt;margin-top:621.7pt;width:172.45pt;height:118.9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435604" w:rsidP="00792F8E">
                      <w:pPr>
                        <w:jc w:val="center"/>
                        <w:rPr>
                          <w:b/>
                          <w:bCs/>
                          <w:color w:val="FFFFFF" w:themeColor="background1"/>
                          <w:sz w:val="24"/>
                          <w:szCs w:val="24"/>
                          <w:u w:val="single"/>
                        </w:rPr>
                      </w:pPr>
                      <w:hyperlink r:id="rId81" w:history="1">
                        <w:r w:rsidR="00792F8E" w:rsidRPr="00B876A8">
                          <w:rPr>
                            <w:b/>
                            <w:bCs/>
                            <w:color w:val="FFFFFF" w:themeColor="background1"/>
                            <w:sz w:val="24"/>
                            <w:szCs w:val="24"/>
                            <w:u w:val="single"/>
                          </w:rPr>
                          <w:t>cliquez ici</w:t>
                        </w:r>
                        <w:r w:rsidR="00792F8E" w:rsidRPr="00F576BD">
                          <w:rPr>
                            <w:b/>
                            <w:bCs/>
                            <w:color w:val="FFFFFF" w:themeColor="background1"/>
                            <w:sz w:val="24"/>
                            <w:szCs w:val="24"/>
                          </w:rPr>
                          <w:t>!</w:t>
                        </w:r>
                      </w:hyperlink>
                    </w:p>
                    <w:p w14:paraId="6F18017F" w14:textId="24EDFFF2" w:rsidR="000F02D4" w:rsidRPr="00F576BD" w:rsidRDefault="00792F8E" w:rsidP="00DE430A">
                      <w:pPr>
                        <w:jc w:val="center"/>
                        <w:rPr>
                          <w:b/>
                          <w:bCs/>
                          <w:color w:val="FFFFFF" w:themeColor="background1"/>
                          <w:sz w:val="18"/>
                          <w:szCs w:val="18"/>
                        </w:rPr>
                      </w:pPr>
                      <w:r w:rsidRPr="00F576BD">
                        <w:rPr>
                          <w:b/>
                          <w:bCs/>
                          <w:color w:val="FFFFFF" w:themeColor="background1"/>
                          <w:sz w:val="22"/>
                          <w:szCs w:val="22"/>
                        </w:rPr>
                        <w:t>ou scanne</w:t>
                      </w:r>
                      <w:r w:rsidR="00B876A8">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36224" behindDoc="0" locked="0" layoutInCell="1" allowOverlap="1" wp14:anchorId="12BFACE2" wp14:editId="63B5DEC3">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04E56" id="Forme libre 25" o:spid="_x0000_s1026" style="position:absolute;margin-left:86.05pt;margin-top:18pt;width:137.25pt;height:756pt;z-index:25163622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52608" behindDoc="0" locked="0" layoutInCell="1" allowOverlap="1" wp14:anchorId="1456645E" wp14:editId="532FC890">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108" style="position:absolute;left:0;text-align:left;margin-left:130.6pt;margin-top:-10.9pt;width:963.35pt;height:88.85pt;z-index:251652608;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">
                <v:rect id="Rectangle 193" o:spid="_x0000_s1109"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110"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39296" behindDoc="0" locked="0" layoutInCell="1" allowOverlap="1" wp14:anchorId="24F489E7" wp14:editId="6B2E2177">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82">
                            <a:extLst>
                              <a:ext uri="{96DAC541-7B7A-43D3-8B79-37D633B846F1}">
                                <asvg:svgBlip xmlns:asvg="http://schemas.microsoft.com/office/drawing/2016/SVG/main" r:embed="rId83"/>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111" type="#_x0000_t202" style="position:absolute;left:0;text-align:left;margin-left:887pt;margin-top:666.15pt;width:22.7pt;height:22.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" stroked="f" strokeweight=".5pt">
                <v:fill r:id="rId84"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41344" behindDoc="0" locked="0" layoutInCell="1" allowOverlap="1" wp14:anchorId="6F486F7D" wp14:editId="63C6B44F">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112" type="#_x0000_t202" style="position:absolute;left:0;text-align:left;margin-left:439pt;margin-top:6.05pt;width:22pt;height:30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sectPr w:rsidR="003A2DA2" w:rsidRPr="00B2027D"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C32033" w14:textId="77777777" w:rsidR="00435604" w:rsidRDefault="00435604" w:rsidP="0063464B">
      <w:r>
        <w:separator/>
      </w:r>
    </w:p>
  </w:endnote>
  <w:endnote w:type="continuationSeparator" w:id="0">
    <w:p w14:paraId="47802E19" w14:textId="77777777" w:rsidR="00435604" w:rsidRDefault="00435604" w:rsidP="0063464B">
      <w:r>
        <w:continuationSeparator/>
      </w:r>
    </w:p>
  </w:endnote>
  <w:endnote w:type="continuationNotice" w:id="1">
    <w:p w14:paraId="7E3F06F4" w14:textId="77777777" w:rsidR="00435604" w:rsidRDefault="004356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F3F14D" w14:textId="77777777" w:rsidR="00435604" w:rsidRDefault="00435604" w:rsidP="0063464B">
      <w:r>
        <w:separator/>
      </w:r>
    </w:p>
  </w:footnote>
  <w:footnote w:type="continuationSeparator" w:id="0">
    <w:p w14:paraId="580FE5AD" w14:textId="77777777" w:rsidR="00435604" w:rsidRDefault="00435604" w:rsidP="0063464B">
      <w:r>
        <w:continuationSeparator/>
      </w:r>
    </w:p>
  </w:footnote>
  <w:footnote w:type="continuationNotice" w:id="1">
    <w:p w14:paraId="76D93956" w14:textId="77777777" w:rsidR="00435604" w:rsidRDefault="0043560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01EEE82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alt="Homme" style="width:5.45pt;height:9.1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" o:bullet="t">
        <v:imagedata r:id="rId1"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62A400C9"/>
    <w:multiLevelType w:val="hybridMultilevel"/>
    <w:tmpl w:val="9CF03262"/>
    <w:lvl w:ilvl="0" w:tplc="596E4A12">
      <w:start w:val="1"/>
      <w:numFmt w:val="bullet"/>
      <w:lvlText w:val=""/>
      <w:lvlPicBulletId w:val="0"/>
      <w:lvlJc w:val="left"/>
      <w:pPr>
        <w:tabs>
          <w:tab w:val="num" w:pos="720"/>
        </w:tabs>
        <w:ind w:left="720" w:hanging="360"/>
      </w:pPr>
      <w:rPr>
        <w:rFonts w:ascii="Symbol" w:hAnsi="Symbol" w:hint="default"/>
      </w:rPr>
    </w:lvl>
    <w:lvl w:ilvl="1" w:tplc="1854980E" w:tentative="1">
      <w:start w:val="1"/>
      <w:numFmt w:val="bullet"/>
      <w:lvlText w:val=""/>
      <w:lvlJc w:val="left"/>
      <w:pPr>
        <w:tabs>
          <w:tab w:val="num" w:pos="1440"/>
        </w:tabs>
        <w:ind w:left="1440" w:hanging="360"/>
      </w:pPr>
      <w:rPr>
        <w:rFonts w:ascii="Symbol" w:hAnsi="Symbol" w:hint="default"/>
      </w:rPr>
    </w:lvl>
    <w:lvl w:ilvl="2" w:tplc="C0F62302" w:tentative="1">
      <w:start w:val="1"/>
      <w:numFmt w:val="bullet"/>
      <w:lvlText w:val=""/>
      <w:lvlJc w:val="left"/>
      <w:pPr>
        <w:tabs>
          <w:tab w:val="num" w:pos="2160"/>
        </w:tabs>
        <w:ind w:left="2160" w:hanging="360"/>
      </w:pPr>
      <w:rPr>
        <w:rFonts w:ascii="Symbol" w:hAnsi="Symbol" w:hint="default"/>
      </w:rPr>
    </w:lvl>
    <w:lvl w:ilvl="3" w:tplc="708ACF96" w:tentative="1">
      <w:start w:val="1"/>
      <w:numFmt w:val="bullet"/>
      <w:lvlText w:val=""/>
      <w:lvlJc w:val="left"/>
      <w:pPr>
        <w:tabs>
          <w:tab w:val="num" w:pos="2880"/>
        </w:tabs>
        <w:ind w:left="2880" w:hanging="360"/>
      </w:pPr>
      <w:rPr>
        <w:rFonts w:ascii="Symbol" w:hAnsi="Symbol" w:hint="default"/>
      </w:rPr>
    </w:lvl>
    <w:lvl w:ilvl="4" w:tplc="573C2534" w:tentative="1">
      <w:start w:val="1"/>
      <w:numFmt w:val="bullet"/>
      <w:lvlText w:val=""/>
      <w:lvlJc w:val="left"/>
      <w:pPr>
        <w:tabs>
          <w:tab w:val="num" w:pos="3600"/>
        </w:tabs>
        <w:ind w:left="3600" w:hanging="360"/>
      </w:pPr>
      <w:rPr>
        <w:rFonts w:ascii="Symbol" w:hAnsi="Symbol" w:hint="default"/>
      </w:rPr>
    </w:lvl>
    <w:lvl w:ilvl="5" w:tplc="A1129DE8" w:tentative="1">
      <w:start w:val="1"/>
      <w:numFmt w:val="bullet"/>
      <w:lvlText w:val=""/>
      <w:lvlJc w:val="left"/>
      <w:pPr>
        <w:tabs>
          <w:tab w:val="num" w:pos="4320"/>
        </w:tabs>
        <w:ind w:left="4320" w:hanging="360"/>
      </w:pPr>
      <w:rPr>
        <w:rFonts w:ascii="Symbol" w:hAnsi="Symbol" w:hint="default"/>
      </w:rPr>
    </w:lvl>
    <w:lvl w:ilvl="6" w:tplc="6CD0CD72" w:tentative="1">
      <w:start w:val="1"/>
      <w:numFmt w:val="bullet"/>
      <w:lvlText w:val=""/>
      <w:lvlJc w:val="left"/>
      <w:pPr>
        <w:tabs>
          <w:tab w:val="num" w:pos="5040"/>
        </w:tabs>
        <w:ind w:left="5040" w:hanging="360"/>
      </w:pPr>
      <w:rPr>
        <w:rFonts w:ascii="Symbol" w:hAnsi="Symbol" w:hint="default"/>
      </w:rPr>
    </w:lvl>
    <w:lvl w:ilvl="7" w:tplc="063217D0" w:tentative="1">
      <w:start w:val="1"/>
      <w:numFmt w:val="bullet"/>
      <w:lvlText w:val=""/>
      <w:lvlJc w:val="left"/>
      <w:pPr>
        <w:tabs>
          <w:tab w:val="num" w:pos="5760"/>
        </w:tabs>
        <w:ind w:left="5760" w:hanging="360"/>
      </w:pPr>
      <w:rPr>
        <w:rFonts w:ascii="Symbol" w:hAnsi="Symbol" w:hint="default"/>
      </w:rPr>
    </w:lvl>
    <w:lvl w:ilvl="8" w:tplc="D6CAB0A2"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1D47"/>
    <w:rsid w:val="00002943"/>
    <w:rsid w:val="0000295E"/>
    <w:rsid w:val="00012244"/>
    <w:rsid w:val="000167B3"/>
    <w:rsid w:val="000247A1"/>
    <w:rsid w:val="00026609"/>
    <w:rsid w:val="000304DA"/>
    <w:rsid w:val="00032CFB"/>
    <w:rsid w:val="00033400"/>
    <w:rsid w:val="00033ECD"/>
    <w:rsid w:val="00036493"/>
    <w:rsid w:val="00044C2E"/>
    <w:rsid w:val="00047A65"/>
    <w:rsid w:val="00050168"/>
    <w:rsid w:val="000504B7"/>
    <w:rsid w:val="00052218"/>
    <w:rsid w:val="00057346"/>
    <w:rsid w:val="000620AD"/>
    <w:rsid w:val="0006221C"/>
    <w:rsid w:val="000628E3"/>
    <w:rsid w:val="00064ED3"/>
    <w:rsid w:val="00065B64"/>
    <w:rsid w:val="00071BA5"/>
    <w:rsid w:val="00072DC7"/>
    <w:rsid w:val="00072E3C"/>
    <w:rsid w:val="0007309D"/>
    <w:rsid w:val="00082E88"/>
    <w:rsid w:val="000857DB"/>
    <w:rsid w:val="00091517"/>
    <w:rsid w:val="00092369"/>
    <w:rsid w:val="000949EC"/>
    <w:rsid w:val="00094BDC"/>
    <w:rsid w:val="0009587E"/>
    <w:rsid w:val="000A008C"/>
    <w:rsid w:val="000A0257"/>
    <w:rsid w:val="000A4AE8"/>
    <w:rsid w:val="000A5C39"/>
    <w:rsid w:val="000A6051"/>
    <w:rsid w:val="000A6CD0"/>
    <w:rsid w:val="000A6DB7"/>
    <w:rsid w:val="000B3884"/>
    <w:rsid w:val="000B5008"/>
    <w:rsid w:val="000B5B22"/>
    <w:rsid w:val="000C252B"/>
    <w:rsid w:val="000C2773"/>
    <w:rsid w:val="000C38B1"/>
    <w:rsid w:val="000C5F0A"/>
    <w:rsid w:val="000C6D3A"/>
    <w:rsid w:val="000D247E"/>
    <w:rsid w:val="000D77F3"/>
    <w:rsid w:val="000E2CBD"/>
    <w:rsid w:val="000F02D4"/>
    <w:rsid w:val="000F1ABD"/>
    <w:rsid w:val="000F1E9B"/>
    <w:rsid w:val="000F3640"/>
    <w:rsid w:val="000F588A"/>
    <w:rsid w:val="00102671"/>
    <w:rsid w:val="0010286F"/>
    <w:rsid w:val="001036F6"/>
    <w:rsid w:val="001070B6"/>
    <w:rsid w:val="001101FB"/>
    <w:rsid w:val="00111B20"/>
    <w:rsid w:val="001126A9"/>
    <w:rsid w:val="00113366"/>
    <w:rsid w:val="00115138"/>
    <w:rsid w:val="00115154"/>
    <w:rsid w:val="00116347"/>
    <w:rsid w:val="001165B6"/>
    <w:rsid w:val="00120B73"/>
    <w:rsid w:val="00121489"/>
    <w:rsid w:val="00122551"/>
    <w:rsid w:val="00127674"/>
    <w:rsid w:val="00130D0E"/>
    <w:rsid w:val="001328F8"/>
    <w:rsid w:val="00132DA7"/>
    <w:rsid w:val="00133920"/>
    <w:rsid w:val="0013592C"/>
    <w:rsid w:val="0013752E"/>
    <w:rsid w:val="00140EEE"/>
    <w:rsid w:val="00141457"/>
    <w:rsid w:val="00141D56"/>
    <w:rsid w:val="00143974"/>
    <w:rsid w:val="00147CE6"/>
    <w:rsid w:val="00154BC8"/>
    <w:rsid w:val="001554D7"/>
    <w:rsid w:val="001574CA"/>
    <w:rsid w:val="00165B27"/>
    <w:rsid w:val="00171086"/>
    <w:rsid w:val="00174FEC"/>
    <w:rsid w:val="00177086"/>
    <w:rsid w:val="00192B91"/>
    <w:rsid w:val="0019347B"/>
    <w:rsid w:val="00194B1B"/>
    <w:rsid w:val="00194D82"/>
    <w:rsid w:val="00195ED9"/>
    <w:rsid w:val="00196301"/>
    <w:rsid w:val="001A072E"/>
    <w:rsid w:val="001A7B0E"/>
    <w:rsid w:val="001B0F5D"/>
    <w:rsid w:val="001B3164"/>
    <w:rsid w:val="001B326D"/>
    <w:rsid w:val="001B413D"/>
    <w:rsid w:val="001B4DF0"/>
    <w:rsid w:val="001B7AF0"/>
    <w:rsid w:val="001C0218"/>
    <w:rsid w:val="001C18E5"/>
    <w:rsid w:val="001C37C1"/>
    <w:rsid w:val="001C5536"/>
    <w:rsid w:val="001C7AD8"/>
    <w:rsid w:val="001D13E6"/>
    <w:rsid w:val="001D1443"/>
    <w:rsid w:val="001D31A2"/>
    <w:rsid w:val="001D4A1A"/>
    <w:rsid w:val="001D4AD8"/>
    <w:rsid w:val="001D59F4"/>
    <w:rsid w:val="001D699C"/>
    <w:rsid w:val="001E264F"/>
    <w:rsid w:val="001E28B6"/>
    <w:rsid w:val="001E2F2C"/>
    <w:rsid w:val="001E41A5"/>
    <w:rsid w:val="001E455F"/>
    <w:rsid w:val="001E4F26"/>
    <w:rsid w:val="001E639B"/>
    <w:rsid w:val="001E68B0"/>
    <w:rsid w:val="001E6E27"/>
    <w:rsid w:val="001E74B3"/>
    <w:rsid w:val="001F0B29"/>
    <w:rsid w:val="001F2AC4"/>
    <w:rsid w:val="0020048F"/>
    <w:rsid w:val="00200E58"/>
    <w:rsid w:val="002126EB"/>
    <w:rsid w:val="00215A88"/>
    <w:rsid w:val="00216BBF"/>
    <w:rsid w:val="00222E6A"/>
    <w:rsid w:val="002279D5"/>
    <w:rsid w:val="0023490E"/>
    <w:rsid w:val="00235A20"/>
    <w:rsid w:val="00235ECC"/>
    <w:rsid w:val="00241356"/>
    <w:rsid w:val="0024196E"/>
    <w:rsid w:val="0024339E"/>
    <w:rsid w:val="00243CEE"/>
    <w:rsid w:val="00245829"/>
    <w:rsid w:val="002461C7"/>
    <w:rsid w:val="00246C9E"/>
    <w:rsid w:val="0024786E"/>
    <w:rsid w:val="002576B5"/>
    <w:rsid w:val="002601C0"/>
    <w:rsid w:val="002644B0"/>
    <w:rsid w:val="002664C0"/>
    <w:rsid w:val="0027425A"/>
    <w:rsid w:val="00274EA0"/>
    <w:rsid w:val="002850F3"/>
    <w:rsid w:val="0028699B"/>
    <w:rsid w:val="0029247F"/>
    <w:rsid w:val="002A22B3"/>
    <w:rsid w:val="002A4637"/>
    <w:rsid w:val="002A4E6F"/>
    <w:rsid w:val="002A7ED8"/>
    <w:rsid w:val="002B2738"/>
    <w:rsid w:val="002B3109"/>
    <w:rsid w:val="002B46F0"/>
    <w:rsid w:val="002B54E5"/>
    <w:rsid w:val="002B713E"/>
    <w:rsid w:val="002C4DB8"/>
    <w:rsid w:val="002D374E"/>
    <w:rsid w:val="002D537D"/>
    <w:rsid w:val="002D56CE"/>
    <w:rsid w:val="002D6E60"/>
    <w:rsid w:val="002D76FC"/>
    <w:rsid w:val="002D7AA5"/>
    <w:rsid w:val="002E058A"/>
    <w:rsid w:val="002E138A"/>
    <w:rsid w:val="002E22C5"/>
    <w:rsid w:val="002E2B8C"/>
    <w:rsid w:val="002E385B"/>
    <w:rsid w:val="002E45B6"/>
    <w:rsid w:val="002E6AA8"/>
    <w:rsid w:val="002F1DDF"/>
    <w:rsid w:val="002F3F00"/>
    <w:rsid w:val="002F7411"/>
    <w:rsid w:val="00301490"/>
    <w:rsid w:val="00305515"/>
    <w:rsid w:val="003076FC"/>
    <w:rsid w:val="00311F79"/>
    <w:rsid w:val="003126D9"/>
    <w:rsid w:val="003138F6"/>
    <w:rsid w:val="00314CF5"/>
    <w:rsid w:val="00314DE0"/>
    <w:rsid w:val="00316120"/>
    <w:rsid w:val="00316180"/>
    <w:rsid w:val="003161A3"/>
    <w:rsid w:val="0031728D"/>
    <w:rsid w:val="00322EEA"/>
    <w:rsid w:val="00323882"/>
    <w:rsid w:val="00323B64"/>
    <w:rsid w:val="003242F6"/>
    <w:rsid w:val="00324D48"/>
    <w:rsid w:val="003320AE"/>
    <w:rsid w:val="003322A1"/>
    <w:rsid w:val="00332705"/>
    <w:rsid w:val="00332983"/>
    <w:rsid w:val="00334266"/>
    <w:rsid w:val="003342F2"/>
    <w:rsid w:val="00334FBC"/>
    <w:rsid w:val="00342500"/>
    <w:rsid w:val="00350C48"/>
    <w:rsid w:val="0035228A"/>
    <w:rsid w:val="00352BD4"/>
    <w:rsid w:val="00354092"/>
    <w:rsid w:val="003578BD"/>
    <w:rsid w:val="003608ED"/>
    <w:rsid w:val="0036315E"/>
    <w:rsid w:val="003636D5"/>
    <w:rsid w:val="003653D6"/>
    <w:rsid w:val="00365F54"/>
    <w:rsid w:val="003679A8"/>
    <w:rsid w:val="00370731"/>
    <w:rsid w:val="003724F6"/>
    <w:rsid w:val="00373F97"/>
    <w:rsid w:val="00374B16"/>
    <w:rsid w:val="00377D51"/>
    <w:rsid w:val="003810E7"/>
    <w:rsid w:val="00384651"/>
    <w:rsid w:val="00384983"/>
    <w:rsid w:val="00384B54"/>
    <w:rsid w:val="00384E46"/>
    <w:rsid w:val="003851A3"/>
    <w:rsid w:val="00386DB3"/>
    <w:rsid w:val="00387DA2"/>
    <w:rsid w:val="0039076E"/>
    <w:rsid w:val="0039300F"/>
    <w:rsid w:val="00394239"/>
    <w:rsid w:val="00395139"/>
    <w:rsid w:val="00396044"/>
    <w:rsid w:val="0039635A"/>
    <w:rsid w:val="0039695D"/>
    <w:rsid w:val="003A02FC"/>
    <w:rsid w:val="003A1F5D"/>
    <w:rsid w:val="003A2C0C"/>
    <w:rsid w:val="003A2DA2"/>
    <w:rsid w:val="003A46C8"/>
    <w:rsid w:val="003B0D81"/>
    <w:rsid w:val="003B1EC6"/>
    <w:rsid w:val="003B633A"/>
    <w:rsid w:val="003B7DE5"/>
    <w:rsid w:val="003C4C9C"/>
    <w:rsid w:val="003D2738"/>
    <w:rsid w:val="003D348A"/>
    <w:rsid w:val="003D6CA1"/>
    <w:rsid w:val="003D7D32"/>
    <w:rsid w:val="003E0105"/>
    <w:rsid w:val="003E01B0"/>
    <w:rsid w:val="003E0A8A"/>
    <w:rsid w:val="003E23E8"/>
    <w:rsid w:val="003E2D6C"/>
    <w:rsid w:val="003E4B19"/>
    <w:rsid w:val="003E6DBE"/>
    <w:rsid w:val="003E7603"/>
    <w:rsid w:val="003F05C6"/>
    <w:rsid w:val="003F1FDB"/>
    <w:rsid w:val="00405BDD"/>
    <w:rsid w:val="00407244"/>
    <w:rsid w:val="00410A49"/>
    <w:rsid w:val="0041365E"/>
    <w:rsid w:val="004174C3"/>
    <w:rsid w:val="004177EF"/>
    <w:rsid w:val="00417A8B"/>
    <w:rsid w:val="00423BD3"/>
    <w:rsid w:val="00432A63"/>
    <w:rsid w:val="00435604"/>
    <w:rsid w:val="00437FB5"/>
    <w:rsid w:val="004415A9"/>
    <w:rsid w:val="00441A77"/>
    <w:rsid w:val="00442419"/>
    <w:rsid w:val="00444E8E"/>
    <w:rsid w:val="00445BFD"/>
    <w:rsid w:val="00447495"/>
    <w:rsid w:val="004504AE"/>
    <w:rsid w:val="00450824"/>
    <w:rsid w:val="00452638"/>
    <w:rsid w:val="00452727"/>
    <w:rsid w:val="00452C18"/>
    <w:rsid w:val="00454F2D"/>
    <w:rsid w:val="004561DF"/>
    <w:rsid w:val="004610DD"/>
    <w:rsid w:val="00461158"/>
    <w:rsid w:val="00462BA3"/>
    <w:rsid w:val="004653F9"/>
    <w:rsid w:val="00465DB0"/>
    <w:rsid w:val="004737ED"/>
    <w:rsid w:val="0047382B"/>
    <w:rsid w:val="004746A5"/>
    <w:rsid w:val="004804D2"/>
    <w:rsid w:val="00481D59"/>
    <w:rsid w:val="004854C3"/>
    <w:rsid w:val="00490B4D"/>
    <w:rsid w:val="00493ADE"/>
    <w:rsid w:val="00497F24"/>
    <w:rsid w:val="004A0CB3"/>
    <w:rsid w:val="004A3B7D"/>
    <w:rsid w:val="004A42EE"/>
    <w:rsid w:val="004A4E15"/>
    <w:rsid w:val="004B675A"/>
    <w:rsid w:val="004D161A"/>
    <w:rsid w:val="004D5151"/>
    <w:rsid w:val="004E0C92"/>
    <w:rsid w:val="004E11B5"/>
    <w:rsid w:val="004E3E99"/>
    <w:rsid w:val="004E69C1"/>
    <w:rsid w:val="004E6A84"/>
    <w:rsid w:val="004F1447"/>
    <w:rsid w:val="004F152F"/>
    <w:rsid w:val="004F1675"/>
    <w:rsid w:val="004F403E"/>
    <w:rsid w:val="004F5065"/>
    <w:rsid w:val="004F5248"/>
    <w:rsid w:val="004F614D"/>
    <w:rsid w:val="004F62FF"/>
    <w:rsid w:val="00500BAA"/>
    <w:rsid w:val="0050223A"/>
    <w:rsid w:val="00503E9D"/>
    <w:rsid w:val="00506892"/>
    <w:rsid w:val="00506CE3"/>
    <w:rsid w:val="005077B9"/>
    <w:rsid w:val="00512CE6"/>
    <w:rsid w:val="00514F23"/>
    <w:rsid w:val="005231F0"/>
    <w:rsid w:val="005238D3"/>
    <w:rsid w:val="005256F5"/>
    <w:rsid w:val="00527203"/>
    <w:rsid w:val="0053018B"/>
    <w:rsid w:val="005301CE"/>
    <w:rsid w:val="005311DC"/>
    <w:rsid w:val="0053124C"/>
    <w:rsid w:val="00535403"/>
    <w:rsid w:val="005453C1"/>
    <w:rsid w:val="00551607"/>
    <w:rsid w:val="005520C8"/>
    <w:rsid w:val="005546BC"/>
    <w:rsid w:val="005568C8"/>
    <w:rsid w:val="00556BFC"/>
    <w:rsid w:val="00566D1C"/>
    <w:rsid w:val="00571496"/>
    <w:rsid w:val="0057185C"/>
    <w:rsid w:val="00574E67"/>
    <w:rsid w:val="005841CB"/>
    <w:rsid w:val="00584A1C"/>
    <w:rsid w:val="00584D8F"/>
    <w:rsid w:val="005875F7"/>
    <w:rsid w:val="00590B70"/>
    <w:rsid w:val="005915B5"/>
    <w:rsid w:val="005915C8"/>
    <w:rsid w:val="005922D6"/>
    <w:rsid w:val="005923AD"/>
    <w:rsid w:val="00594FEB"/>
    <w:rsid w:val="00596140"/>
    <w:rsid w:val="00597C1E"/>
    <w:rsid w:val="005A048A"/>
    <w:rsid w:val="005A777D"/>
    <w:rsid w:val="005A7937"/>
    <w:rsid w:val="005B2D4C"/>
    <w:rsid w:val="005B34FA"/>
    <w:rsid w:val="005B57C1"/>
    <w:rsid w:val="005B621E"/>
    <w:rsid w:val="005C0B05"/>
    <w:rsid w:val="005C62FB"/>
    <w:rsid w:val="005C6EC4"/>
    <w:rsid w:val="005C75A4"/>
    <w:rsid w:val="005D0D96"/>
    <w:rsid w:val="005D15F3"/>
    <w:rsid w:val="005D1C72"/>
    <w:rsid w:val="005D274D"/>
    <w:rsid w:val="005D2FDD"/>
    <w:rsid w:val="005D3128"/>
    <w:rsid w:val="005D5A26"/>
    <w:rsid w:val="005D77B4"/>
    <w:rsid w:val="005E0917"/>
    <w:rsid w:val="005E1969"/>
    <w:rsid w:val="005E2F3B"/>
    <w:rsid w:val="005E4DFD"/>
    <w:rsid w:val="005E7396"/>
    <w:rsid w:val="005F39EA"/>
    <w:rsid w:val="005F70E4"/>
    <w:rsid w:val="006016CF"/>
    <w:rsid w:val="006029B2"/>
    <w:rsid w:val="00602C84"/>
    <w:rsid w:val="006045EB"/>
    <w:rsid w:val="006052F0"/>
    <w:rsid w:val="00606D3B"/>
    <w:rsid w:val="0060786F"/>
    <w:rsid w:val="00615051"/>
    <w:rsid w:val="00615C7C"/>
    <w:rsid w:val="006215E5"/>
    <w:rsid w:val="0062230C"/>
    <w:rsid w:val="00622EAD"/>
    <w:rsid w:val="006261B0"/>
    <w:rsid w:val="006271A1"/>
    <w:rsid w:val="00630397"/>
    <w:rsid w:val="0063083D"/>
    <w:rsid w:val="00631163"/>
    <w:rsid w:val="00631EC8"/>
    <w:rsid w:val="00632837"/>
    <w:rsid w:val="0063464B"/>
    <w:rsid w:val="00641B75"/>
    <w:rsid w:val="00646D5D"/>
    <w:rsid w:val="00647FDE"/>
    <w:rsid w:val="006531F4"/>
    <w:rsid w:val="00654AFE"/>
    <w:rsid w:val="0065665C"/>
    <w:rsid w:val="00656DC8"/>
    <w:rsid w:val="0066190D"/>
    <w:rsid w:val="00662971"/>
    <w:rsid w:val="00663434"/>
    <w:rsid w:val="00667054"/>
    <w:rsid w:val="00670BED"/>
    <w:rsid w:val="00671F7E"/>
    <w:rsid w:val="00674192"/>
    <w:rsid w:val="006742A5"/>
    <w:rsid w:val="00677297"/>
    <w:rsid w:val="00684228"/>
    <w:rsid w:val="0069702F"/>
    <w:rsid w:val="006977DF"/>
    <w:rsid w:val="00697EFD"/>
    <w:rsid w:val="006A0F41"/>
    <w:rsid w:val="006A2910"/>
    <w:rsid w:val="006A2B65"/>
    <w:rsid w:val="006A31B1"/>
    <w:rsid w:val="006A3589"/>
    <w:rsid w:val="006A54EE"/>
    <w:rsid w:val="006B3678"/>
    <w:rsid w:val="006B5C36"/>
    <w:rsid w:val="006B7134"/>
    <w:rsid w:val="006C2166"/>
    <w:rsid w:val="006C4A4C"/>
    <w:rsid w:val="006C5166"/>
    <w:rsid w:val="006C7DC8"/>
    <w:rsid w:val="006D6F61"/>
    <w:rsid w:val="006D7AC6"/>
    <w:rsid w:val="006E425C"/>
    <w:rsid w:val="006E6AB5"/>
    <w:rsid w:val="006F1741"/>
    <w:rsid w:val="006F4478"/>
    <w:rsid w:val="006F5D00"/>
    <w:rsid w:val="006F6B41"/>
    <w:rsid w:val="006F6EE0"/>
    <w:rsid w:val="006F6F9C"/>
    <w:rsid w:val="00700EAE"/>
    <w:rsid w:val="00703DA5"/>
    <w:rsid w:val="00706C1B"/>
    <w:rsid w:val="00710BF9"/>
    <w:rsid w:val="00711F80"/>
    <w:rsid w:val="00714368"/>
    <w:rsid w:val="00716056"/>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2557"/>
    <w:rsid w:val="00756079"/>
    <w:rsid w:val="00756C68"/>
    <w:rsid w:val="00760806"/>
    <w:rsid w:val="0076255B"/>
    <w:rsid w:val="007669DB"/>
    <w:rsid w:val="0077088D"/>
    <w:rsid w:val="00771136"/>
    <w:rsid w:val="00771BF8"/>
    <w:rsid w:val="007752F4"/>
    <w:rsid w:val="00775937"/>
    <w:rsid w:val="007835E7"/>
    <w:rsid w:val="00785D05"/>
    <w:rsid w:val="00787CC6"/>
    <w:rsid w:val="00792F8E"/>
    <w:rsid w:val="00792FB7"/>
    <w:rsid w:val="00793343"/>
    <w:rsid w:val="00797B93"/>
    <w:rsid w:val="007A46F8"/>
    <w:rsid w:val="007A5132"/>
    <w:rsid w:val="007A6739"/>
    <w:rsid w:val="007B5BD4"/>
    <w:rsid w:val="007B698F"/>
    <w:rsid w:val="007C076A"/>
    <w:rsid w:val="007C0F06"/>
    <w:rsid w:val="007C20A3"/>
    <w:rsid w:val="007C35FF"/>
    <w:rsid w:val="007C6D05"/>
    <w:rsid w:val="007C7DC3"/>
    <w:rsid w:val="007D132F"/>
    <w:rsid w:val="007D2077"/>
    <w:rsid w:val="007D6BC7"/>
    <w:rsid w:val="007E03B8"/>
    <w:rsid w:val="007E0DF3"/>
    <w:rsid w:val="007E1318"/>
    <w:rsid w:val="007E7A96"/>
    <w:rsid w:val="007F2445"/>
    <w:rsid w:val="007F423C"/>
    <w:rsid w:val="007F56F4"/>
    <w:rsid w:val="007F5817"/>
    <w:rsid w:val="007F61F1"/>
    <w:rsid w:val="007F77C0"/>
    <w:rsid w:val="007F7ABE"/>
    <w:rsid w:val="0080422D"/>
    <w:rsid w:val="00806FA2"/>
    <w:rsid w:val="00811778"/>
    <w:rsid w:val="00814DD2"/>
    <w:rsid w:val="00816199"/>
    <w:rsid w:val="0081659E"/>
    <w:rsid w:val="00820E9B"/>
    <w:rsid w:val="00826F73"/>
    <w:rsid w:val="008307EB"/>
    <w:rsid w:val="008322EC"/>
    <w:rsid w:val="00837020"/>
    <w:rsid w:val="00842677"/>
    <w:rsid w:val="008461F3"/>
    <w:rsid w:val="00846231"/>
    <w:rsid w:val="0084695B"/>
    <w:rsid w:val="008506DF"/>
    <w:rsid w:val="00853597"/>
    <w:rsid w:val="00853652"/>
    <w:rsid w:val="008558D0"/>
    <w:rsid w:val="0085606D"/>
    <w:rsid w:val="00856D5A"/>
    <w:rsid w:val="00857A87"/>
    <w:rsid w:val="00857DF7"/>
    <w:rsid w:val="00860E9C"/>
    <w:rsid w:val="008631B9"/>
    <w:rsid w:val="00866030"/>
    <w:rsid w:val="00870596"/>
    <w:rsid w:val="00871286"/>
    <w:rsid w:val="00871501"/>
    <w:rsid w:val="00871724"/>
    <w:rsid w:val="0087224E"/>
    <w:rsid w:val="00872983"/>
    <w:rsid w:val="008756AA"/>
    <w:rsid w:val="00876329"/>
    <w:rsid w:val="00883003"/>
    <w:rsid w:val="008876F7"/>
    <w:rsid w:val="00887B70"/>
    <w:rsid w:val="008931FB"/>
    <w:rsid w:val="008A1E15"/>
    <w:rsid w:val="008B6019"/>
    <w:rsid w:val="008B70F7"/>
    <w:rsid w:val="008C0468"/>
    <w:rsid w:val="008C0E89"/>
    <w:rsid w:val="008C2DB9"/>
    <w:rsid w:val="008C3482"/>
    <w:rsid w:val="008C38CE"/>
    <w:rsid w:val="008D0974"/>
    <w:rsid w:val="008D2FE4"/>
    <w:rsid w:val="008E5623"/>
    <w:rsid w:val="008E64BD"/>
    <w:rsid w:val="008F1019"/>
    <w:rsid w:val="008F1F4A"/>
    <w:rsid w:val="0090235F"/>
    <w:rsid w:val="009023A1"/>
    <w:rsid w:val="00902688"/>
    <w:rsid w:val="00904EDB"/>
    <w:rsid w:val="00904F19"/>
    <w:rsid w:val="009064A6"/>
    <w:rsid w:val="00906763"/>
    <w:rsid w:val="00912375"/>
    <w:rsid w:val="009203C5"/>
    <w:rsid w:val="0092046E"/>
    <w:rsid w:val="0092521E"/>
    <w:rsid w:val="009254E4"/>
    <w:rsid w:val="009254FC"/>
    <w:rsid w:val="00925847"/>
    <w:rsid w:val="009259F8"/>
    <w:rsid w:val="00927175"/>
    <w:rsid w:val="009272B8"/>
    <w:rsid w:val="009278BB"/>
    <w:rsid w:val="00940155"/>
    <w:rsid w:val="00940BA8"/>
    <w:rsid w:val="00943CC3"/>
    <w:rsid w:val="00945DB5"/>
    <w:rsid w:val="00947C07"/>
    <w:rsid w:val="00950502"/>
    <w:rsid w:val="009510E0"/>
    <w:rsid w:val="00952FC1"/>
    <w:rsid w:val="009562EC"/>
    <w:rsid w:val="0096393D"/>
    <w:rsid w:val="009650E3"/>
    <w:rsid w:val="0097017C"/>
    <w:rsid w:val="009733C6"/>
    <w:rsid w:val="009760E5"/>
    <w:rsid w:val="0097649C"/>
    <w:rsid w:val="009805E9"/>
    <w:rsid w:val="00980A4D"/>
    <w:rsid w:val="00983AC1"/>
    <w:rsid w:val="00986B9C"/>
    <w:rsid w:val="00990811"/>
    <w:rsid w:val="009A7468"/>
    <w:rsid w:val="009B16AA"/>
    <w:rsid w:val="009B28A7"/>
    <w:rsid w:val="009B6F84"/>
    <w:rsid w:val="009B7395"/>
    <w:rsid w:val="009B7F4D"/>
    <w:rsid w:val="009C4E80"/>
    <w:rsid w:val="009C6A60"/>
    <w:rsid w:val="009D3E65"/>
    <w:rsid w:val="009D684D"/>
    <w:rsid w:val="009E5386"/>
    <w:rsid w:val="009F3A5C"/>
    <w:rsid w:val="009F439D"/>
    <w:rsid w:val="009F7ED1"/>
    <w:rsid w:val="00A01A66"/>
    <w:rsid w:val="00A055D4"/>
    <w:rsid w:val="00A06C36"/>
    <w:rsid w:val="00A10082"/>
    <w:rsid w:val="00A161F0"/>
    <w:rsid w:val="00A16CC8"/>
    <w:rsid w:val="00A17589"/>
    <w:rsid w:val="00A24434"/>
    <w:rsid w:val="00A25BA2"/>
    <w:rsid w:val="00A25CE7"/>
    <w:rsid w:val="00A260A2"/>
    <w:rsid w:val="00A27385"/>
    <w:rsid w:val="00A27915"/>
    <w:rsid w:val="00A30A86"/>
    <w:rsid w:val="00A31D69"/>
    <w:rsid w:val="00A32133"/>
    <w:rsid w:val="00A322AA"/>
    <w:rsid w:val="00A34734"/>
    <w:rsid w:val="00A347B7"/>
    <w:rsid w:val="00A37F69"/>
    <w:rsid w:val="00A41966"/>
    <w:rsid w:val="00A42981"/>
    <w:rsid w:val="00A42A52"/>
    <w:rsid w:val="00A43511"/>
    <w:rsid w:val="00A46559"/>
    <w:rsid w:val="00A50EA7"/>
    <w:rsid w:val="00A54B96"/>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922BB"/>
    <w:rsid w:val="00A93BA7"/>
    <w:rsid w:val="00A96E0F"/>
    <w:rsid w:val="00AA37BA"/>
    <w:rsid w:val="00AA51EB"/>
    <w:rsid w:val="00AA7FC7"/>
    <w:rsid w:val="00AB16B0"/>
    <w:rsid w:val="00AB6D47"/>
    <w:rsid w:val="00AB7B3A"/>
    <w:rsid w:val="00AC3AB1"/>
    <w:rsid w:val="00AD203C"/>
    <w:rsid w:val="00AD2B29"/>
    <w:rsid w:val="00AE3DE9"/>
    <w:rsid w:val="00AE56B2"/>
    <w:rsid w:val="00AE5E81"/>
    <w:rsid w:val="00AF62CB"/>
    <w:rsid w:val="00B024DE"/>
    <w:rsid w:val="00B0259C"/>
    <w:rsid w:val="00B03DB6"/>
    <w:rsid w:val="00B06520"/>
    <w:rsid w:val="00B119F5"/>
    <w:rsid w:val="00B12E7A"/>
    <w:rsid w:val="00B16C0D"/>
    <w:rsid w:val="00B2027D"/>
    <w:rsid w:val="00B2036E"/>
    <w:rsid w:val="00B20F53"/>
    <w:rsid w:val="00B30861"/>
    <w:rsid w:val="00B33A88"/>
    <w:rsid w:val="00B33AEE"/>
    <w:rsid w:val="00B3761E"/>
    <w:rsid w:val="00B41645"/>
    <w:rsid w:val="00B4177E"/>
    <w:rsid w:val="00B43415"/>
    <w:rsid w:val="00B44396"/>
    <w:rsid w:val="00B44F85"/>
    <w:rsid w:val="00B452A4"/>
    <w:rsid w:val="00B519D7"/>
    <w:rsid w:val="00B55B0E"/>
    <w:rsid w:val="00B5672C"/>
    <w:rsid w:val="00B62942"/>
    <w:rsid w:val="00B64576"/>
    <w:rsid w:val="00B64C1C"/>
    <w:rsid w:val="00B6723D"/>
    <w:rsid w:val="00B836AA"/>
    <w:rsid w:val="00B8385C"/>
    <w:rsid w:val="00B857CF"/>
    <w:rsid w:val="00B872B9"/>
    <w:rsid w:val="00B876A8"/>
    <w:rsid w:val="00B914E3"/>
    <w:rsid w:val="00B944B3"/>
    <w:rsid w:val="00B977A2"/>
    <w:rsid w:val="00BA2EF7"/>
    <w:rsid w:val="00BA3FD1"/>
    <w:rsid w:val="00BA5C77"/>
    <w:rsid w:val="00BA75E9"/>
    <w:rsid w:val="00BB1E06"/>
    <w:rsid w:val="00BB5C3B"/>
    <w:rsid w:val="00BC044C"/>
    <w:rsid w:val="00BC3D21"/>
    <w:rsid w:val="00BC4174"/>
    <w:rsid w:val="00BC5A60"/>
    <w:rsid w:val="00BC5DEA"/>
    <w:rsid w:val="00BC6FC8"/>
    <w:rsid w:val="00BC779D"/>
    <w:rsid w:val="00BD0022"/>
    <w:rsid w:val="00BD1751"/>
    <w:rsid w:val="00BD17DA"/>
    <w:rsid w:val="00BD4C47"/>
    <w:rsid w:val="00BD4CDD"/>
    <w:rsid w:val="00BD6D14"/>
    <w:rsid w:val="00C0555A"/>
    <w:rsid w:val="00C1193B"/>
    <w:rsid w:val="00C12EAC"/>
    <w:rsid w:val="00C14AF6"/>
    <w:rsid w:val="00C17F7C"/>
    <w:rsid w:val="00C2116F"/>
    <w:rsid w:val="00C23867"/>
    <w:rsid w:val="00C26D21"/>
    <w:rsid w:val="00C33C1E"/>
    <w:rsid w:val="00C432CA"/>
    <w:rsid w:val="00C46879"/>
    <w:rsid w:val="00C50EFD"/>
    <w:rsid w:val="00C54908"/>
    <w:rsid w:val="00C57310"/>
    <w:rsid w:val="00C615A7"/>
    <w:rsid w:val="00C62C18"/>
    <w:rsid w:val="00C64C93"/>
    <w:rsid w:val="00C657C8"/>
    <w:rsid w:val="00C6598E"/>
    <w:rsid w:val="00C71C7C"/>
    <w:rsid w:val="00C71DBC"/>
    <w:rsid w:val="00C721DA"/>
    <w:rsid w:val="00C86195"/>
    <w:rsid w:val="00C869B3"/>
    <w:rsid w:val="00C87B26"/>
    <w:rsid w:val="00C90B7E"/>
    <w:rsid w:val="00C94146"/>
    <w:rsid w:val="00C95546"/>
    <w:rsid w:val="00CA0140"/>
    <w:rsid w:val="00CA43FB"/>
    <w:rsid w:val="00CA5C9C"/>
    <w:rsid w:val="00CA73ED"/>
    <w:rsid w:val="00CB45B3"/>
    <w:rsid w:val="00CB4B08"/>
    <w:rsid w:val="00CB4B94"/>
    <w:rsid w:val="00CB6F53"/>
    <w:rsid w:val="00CC0317"/>
    <w:rsid w:val="00CC0B50"/>
    <w:rsid w:val="00CC1EB7"/>
    <w:rsid w:val="00CD67E5"/>
    <w:rsid w:val="00CE05AF"/>
    <w:rsid w:val="00CE1245"/>
    <w:rsid w:val="00CE4909"/>
    <w:rsid w:val="00CE5EF5"/>
    <w:rsid w:val="00CF17D9"/>
    <w:rsid w:val="00CF37D4"/>
    <w:rsid w:val="00D000D6"/>
    <w:rsid w:val="00D02F28"/>
    <w:rsid w:val="00D033BE"/>
    <w:rsid w:val="00D06803"/>
    <w:rsid w:val="00D073C0"/>
    <w:rsid w:val="00D115E1"/>
    <w:rsid w:val="00D16D02"/>
    <w:rsid w:val="00D17B10"/>
    <w:rsid w:val="00D203A5"/>
    <w:rsid w:val="00D23D5E"/>
    <w:rsid w:val="00D252CE"/>
    <w:rsid w:val="00D26541"/>
    <w:rsid w:val="00D32938"/>
    <w:rsid w:val="00D33011"/>
    <w:rsid w:val="00D34992"/>
    <w:rsid w:val="00D35EAC"/>
    <w:rsid w:val="00D4489D"/>
    <w:rsid w:val="00D512A6"/>
    <w:rsid w:val="00D5259C"/>
    <w:rsid w:val="00D527A0"/>
    <w:rsid w:val="00D549AB"/>
    <w:rsid w:val="00D5542A"/>
    <w:rsid w:val="00D5557D"/>
    <w:rsid w:val="00D568DE"/>
    <w:rsid w:val="00D56D2F"/>
    <w:rsid w:val="00D57B3A"/>
    <w:rsid w:val="00D60708"/>
    <w:rsid w:val="00D62448"/>
    <w:rsid w:val="00D6301E"/>
    <w:rsid w:val="00D76D63"/>
    <w:rsid w:val="00D77581"/>
    <w:rsid w:val="00D80D05"/>
    <w:rsid w:val="00D81040"/>
    <w:rsid w:val="00D81713"/>
    <w:rsid w:val="00D81B39"/>
    <w:rsid w:val="00D85403"/>
    <w:rsid w:val="00D97851"/>
    <w:rsid w:val="00DA1676"/>
    <w:rsid w:val="00DA2104"/>
    <w:rsid w:val="00DA2706"/>
    <w:rsid w:val="00DA29F4"/>
    <w:rsid w:val="00DA3462"/>
    <w:rsid w:val="00DA5C39"/>
    <w:rsid w:val="00DB1FF7"/>
    <w:rsid w:val="00DB4E1C"/>
    <w:rsid w:val="00DB6720"/>
    <w:rsid w:val="00DC0AF7"/>
    <w:rsid w:val="00DC4C21"/>
    <w:rsid w:val="00DC6791"/>
    <w:rsid w:val="00DC6F62"/>
    <w:rsid w:val="00DC7B73"/>
    <w:rsid w:val="00DD0718"/>
    <w:rsid w:val="00DD1F05"/>
    <w:rsid w:val="00DD3AC6"/>
    <w:rsid w:val="00DD641D"/>
    <w:rsid w:val="00DE430A"/>
    <w:rsid w:val="00DE5990"/>
    <w:rsid w:val="00DF076A"/>
    <w:rsid w:val="00DF0E3B"/>
    <w:rsid w:val="00DF1A12"/>
    <w:rsid w:val="00DF1F40"/>
    <w:rsid w:val="00DF6B63"/>
    <w:rsid w:val="00E00DB8"/>
    <w:rsid w:val="00E014BF"/>
    <w:rsid w:val="00E024E5"/>
    <w:rsid w:val="00E06900"/>
    <w:rsid w:val="00E107F4"/>
    <w:rsid w:val="00E1452B"/>
    <w:rsid w:val="00E1656D"/>
    <w:rsid w:val="00E16AF0"/>
    <w:rsid w:val="00E21164"/>
    <w:rsid w:val="00E214DE"/>
    <w:rsid w:val="00E21858"/>
    <w:rsid w:val="00E24DAD"/>
    <w:rsid w:val="00E25604"/>
    <w:rsid w:val="00E256B7"/>
    <w:rsid w:val="00E36F96"/>
    <w:rsid w:val="00E41622"/>
    <w:rsid w:val="00E41890"/>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20BE"/>
    <w:rsid w:val="00E735A8"/>
    <w:rsid w:val="00E73D35"/>
    <w:rsid w:val="00E74680"/>
    <w:rsid w:val="00E76B80"/>
    <w:rsid w:val="00E77468"/>
    <w:rsid w:val="00E774D8"/>
    <w:rsid w:val="00E800C8"/>
    <w:rsid w:val="00E8205F"/>
    <w:rsid w:val="00E83209"/>
    <w:rsid w:val="00E83FF6"/>
    <w:rsid w:val="00E8470E"/>
    <w:rsid w:val="00E8742B"/>
    <w:rsid w:val="00E90774"/>
    <w:rsid w:val="00E90A77"/>
    <w:rsid w:val="00E9460C"/>
    <w:rsid w:val="00EA107C"/>
    <w:rsid w:val="00EA2E4A"/>
    <w:rsid w:val="00EA30ED"/>
    <w:rsid w:val="00EA5A05"/>
    <w:rsid w:val="00EA64C7"/>
    <w:rsid w:val="00EA7F36"/>
    <w:rsid w:val="00EB34E5"/>
    <w:rsid w:val="00EB3790"/>
    <w:rsid w:val="00EB5CD4"/>
    <w:rsid w:val="00EC00F6"/>
    <w:rsid w:val="00EC0249"/>
    <w:rsid w:val="00EC2B13"/>
    <w:rsid w:val="00EC3FE2"/>
    <w:rsid w:val="00EC4912"/>
    <w:rsid w:val="00EC542E"/>
    <w:rsid w:val="00EC678A"/>
    <w:rsid w:val="00EC793E"/>
    <w:rsid w:val="00ED0D56"/>
    <w:rsid w:val="00ED1178"/>
    <w:rsid w:val="00ED2D03"/>
    <w:rsid w:val="00ED416E"/>
    <w:rsid w:val="00ED61AF"/>
    <w:rsid w:val="00EE1949"/>
    <w:rsid w:val="00EE4563"/>
    <w:rsid w:val="00EE7954"/>
    <w:rsid w:val="00EF26FC"/>
    <w:rsid w:val="00EF2B57"/>
    <w:rsid w:val="00EF50CD"/>
    <w:rsid w:val="00F0208A"/>
    <w:rsid w:val="00F020CD"/>
    <w:rsid w:val="00F060C5"/>
    <w:rsid w:val="00F06C96"/>
    <w:rsid w:val="00F10BB1"/>
    <w:rsid w:val="00F13403"/>
    <w:rsid w:val="00F15461"/>
    <w:rsid w:val="00F156E5"/>
    <w:rsid w:val="00F162A4"/>
    <w:rsid w:val="00F17BCA"/>
    <w:rsid w:val="00F20711"/>
    <w:rsid w:val="00F24403"/>
    <w:rsid w:val="00F264C4"/>
    <w:rsid w:val="00F26AA0"/>
    <w:rsid w:val="00F311F5"/>
    <w:rsid w:val="00F314AF"/>
    <w:rsid w:val="00F35241"/>
    <w:rsid w:val="00F36F13"/>
    <w:rsid w:val="00F41B4B"/>
    <w:rsid w:val="00F429BA"/>
    <w:rsid w:val="00F42AF8"/>
    <w:rsid w:val="00F43E59"/>
    <w:rsid w:val="00F47F11"/>
    <w:rsid w:val="00F50EA2"/>
    <w:rsid w:val="00F5375D"/>
    <w:rsid w:val="00F53CBC"/>
    <w:rsid w:val="00F54324"/>
    <w:rsid w:val="00F57166"/>
    <w:rsid w:val="00F576BD"/>
    <w:rsid w:val="00F57F7F"/>
    <w:rsid w:val="00F62ECA"/>
    <w:rsid w:val="00F72355"/>
    <w:rsid w:val="00F732AA"/>
    <w:rsid w:val="00F76CD6"/>
    <w:rsid w:val="00F77FBA"/>
    <w:rsid w:val="00F812AA"/>
    <w:rsid w:val="00F87010"/>
    <w:rsid w:val="00F87F38"/>
    <w:rsid w:val="00F90233"/>
    <w:rsid w:val="00F9083B"/>
    <w:rsid w:val="00F91587"/>
    <w:rsid w:val="00F917F0"/>
    <w:rsid w:val="00F91BF1"/>
    <w:rsid w:val="00F94BE2"/>
    <w:rsid w:val="00F975B1"/>
    <w:rsid w:val="00FA5F70"/>
    <w:rsid w:val="00FB139B"/>
    <w:rsid w:val="00FB1848"/>
    <w:rsid w:val="00FB1F1B"/>
    <w:rsid w:val="00FB3149"/>
    <w:rsid w:val="00FB610E"/>
    <w:rsid w:val="00FC06D3"/>
    <w:rsid w:val="00FC3724"/>
    <w:rsid w:val="00FD0A94"/>
    <w:rsid w:val="00FD0A9D"/>
    <w:rsid w:val="00FD24EC"/>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eps-boussu-ath.be/Boussu.htm" TargetMode="External"/><Relationship Id="rId26" Type="http://schemas.openxmlformats.org/officeDocument/2006/relationships/image" Target="media/image10.png"/><Relationship Id="rId39" Type="http://schemas.openxmlformats.org/officeDocument/2006/relationships/image" Target="media/image17.svg"/><Relationship Id="rId21" Type="http://schemas.openxmlformats.org/officeDocument/2006/relationships/image" Target="media/image5.png"/><Relationship Id="rId34" Type="http://schemas.microsoft.com/office/2007/relationships/diagramDrawing" Target="diagrams/drawing1.xml"/><Relationship Id="rId42" Type="http://schemas.openxmlformats.org/officeDocument/2006/relationships/image" Target="media/image20.png"/><Relationship Id="rId47" Type="http://schemas.openxmlformats.org/officeDocument/2006/relationships/image" Target="media/image25.svg"/><Relationship Id="rId50" Type="http://schemas.openxmlformats.org/officeDocument/2006/relationships/image" Target="media/image28.png"/><Relationship Id="rId55" Type="http://schemas.openxmlformats.org/officeDocument/2006/relationships/image" Target="media/image33.svg"/><Relationship Id="rId63" Type="http://schemas.openxmlformats.org/officeDocument/2006/relationships/diagramLayout" Target="diagrams/layout2.xml"/><Relationship Id="rId68" Type="http://schemas.openxmlformats.org/officeDocument/2006/relationships/image" Target="media/image40.png"/><Relationship Id="rId76" Type="http://schemas.openxmlformats.org/officeDocument/2006/relationships/diagramColors" Target="diagrams/colors3.xml"/><Relationship Id="rId84" Type="http://schemas.openxmlformats.org/officeDocument/2006/relationships/image" Target="media/image5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saint-luc-mons.be/stluc/images/cefa-ver1.pdf" TargetMode="External"/><Relationship Id="rId29" Type="http://schemas.openxmlformats.org/officeDocument/2006/relationships/image" Target="media/image13.svg"/><Relationship Id="rId11" Type="http://schemas.openxmlformats.org/officeDocument/2006/relationships/image" Target="media/image2.png"/><Relationship Id="rId24" Type="http://schemas.openxmlformats.org/officeDocument/2006/relationships/image" Target="media/image8.svg"/><Relationship Id="rId32" Type="http://schemas.openxmlformats.org/officeDocument/2006/relationships/diagramQuickStyle" Target="diagrams/quickStyle1.xml"/><Relationship Id="rId37" Type="http://schemas.openxmlformats.org/officeDocument/2006/relationships/image" Target="media/image15.svg"/><Relationship Id="rId40" Type="http://schemas.openxmlformats.org/officeDocument/2006/relationships/image" Target="media/image18.png"/><Relationship Id="rId45" Type="http://schemas.openxmlformats.org/officeDocument/2006/relationships/image" Target="media/image23.svg"/><Relationship Id="rId53" Type="http://schemas.openxmlformats.org/officeDocument/2006/relationships/image" Target="media/image31.png"/><Relationship Id="rId58" Type="http://schemas.openxmlformats.org/officeDocument/2006/relationships/image" Target="media/image36.png"/><Relationship Id="rId66" Type="http://schemas.microsoft.com/office/2007/relationships/diagramDrawing" Target="diagrams/drawing2.xml"/><Relationship Id="rId74" Type="http://schemas.openxmlformats.org/officeDocument/2006/relationships/diagramLayout" Target="diagrams/layout3.xml"/><Relationship Id="rId79" Type="http://schemas.openxmlformats.org/officeDocument/2006/relationships/hyperlink" Target="http://www.bassinefe-hainautcentre.be/le-rapport-analytique-et-prospectif" TargetMode="External"/><Relationship Id="rId5" Type="http://schemas.openxmlformats.org/officeDocument/2006/relationships/numbering" Target="numbering.xml"/><Relationship Id="rId61" Type="http://schemas.openxmlformats.org/officeDocument/2006/relationships/image" Target="media/image39.svg"/><Relationship Id="rId82" Type="http://schemas.openxmlformats.org/officeDocument/2006/relationships/image" Target="media/image50.png"/><Relationship Id="rId19" Type="http://schemas.openxmlformats.org/officeDocument/2006/relationships/hyperlink" Target="http://www.iepscf-frameries.b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p.saint-gabriel.be/notre-cefa/" TargetMode="External"/><Relationship Id="rId22" Type="http://schemas.openxmlformats.org/officeDocument/2006/relationships/image" Target="media/image6.png"/><Relationship Id="rId27" Type="http://schemas.openxmlformats.org/officeDocument/2006/relationships/image" Target="media/image11.svg"/><Relationship Id="rId30" Type="http://schemas.openxmlformats.org/officeDocument/2006/relationships/diagramData" Target="diagrams/data1.xml"/><Relationship Id="rId35" Type="http://schemas.openxmlformats.org/officeDocument/2006/relationships/diagramData" Target="diagrams/data2.xml"/><Relationship Id="rId43" Type="http://schemas.openxmlformats.org/officeDocument/2006/relationships/image" Target="media/image21.sv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diagramQuickStyle" Target="diagrams/quickStyle2.xml"/><Relationship Id="rId69" Type="http://schemas.openxmlformats.org/officeDocument/2006/relationships/image" Target="media/image41.svg"/><Relationship Id="rId77" Type="http://schemas.microsoft.com/office/2007/relationships/diagramDrawing" Target="diagrams/drawing3.xml"/><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image" Target="media/image46.png"/><Relationship Id="rId80" Type="http://schemas.openxmlformats.org/officeDocument/2006/relationships/image" Target="media/image49.emf"/><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svg"/><Relationship Id="rId17" Type="http://schemas.openxmlformats.org/officeDocument/2006/relationships/hyperlink" Target="http://iepsjemappes.be/wordpress3/activites/" TargetMode="External"/><Relationship Id="rId25" Type="http://schemas.openxmlformats.org/officeDocument/2006/relationships/image" Target="media/image9.png"/><Relationship Id="rId33" Type="http://schemas.openxmlformats.org/officeDocument/2006/relationships/diagramColors" Target="diagrams/colors1.xml"/><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svg"/><Relationship Id="rId67" Type="http://schemas.openxmlformats.org/officeDocument/2006/relationships/diagramData" Target="diagrams/data4.xml"/><Relationship Id="rId20" Type="http://schemas.openxmlformats.org/officeDocument/2006/relationships/hyperlink" Target="http://www.technocampus.be/" TargetMode="External"/><Relationship Id="rId41" Type="http://schemas.openxmlformats.org/officeDocument/2006/relationships/image" Target="media/image19.svg"/><Relationship Id="rId54" Type="http://schemas.openxmlformats.org/officeDocument/2006/relationships/image" Target="media/image32.png"/><Relationship Id="rId62" Type="http://schemas.openxmlformats.org/officeDocument/2006/relationships/diagramData" Target="diagrams/data3.xml"/><Relationship Id="rId70" Type="http://schemas.openxmlformats.org/officeDocument/2006/relationships/image" Target="media/image42.png"/><Relationship Id="rId75" Type="http://schemas.openxmlformats.org/officeDocument/2006/relationships/diagramQuickStyle" Target="diagrams/quickStyle3.xml"/><Relationship Id="rId83" Type="http://schemas.openxmlformats.org/officeDocument/2006/relationships/image" Target="media/image51.sv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tudierenhainaut.be/centre-education-formation-alternance-mons.html"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4.png"/><Relationship Id="rId49" Type="http://schemas.openxmlformats.org/officeDocument/2006/relationships/image" Target="media/image27.svg"/><Relationship Id="rId57" Type="http://schemas.openxmlformats.org/officeDocument/2006/relationships/image" Target="media/image35.svg"/><Relationship Id="rId10" Type="http://schemas.openxmlformats.org/officeDocument/2006/relationships/endnotes" Target="endnotes.xml"/><Relationship Id="rId31" Type="http://schemas.openxmlformats.org/officeDocument/2006/relationships/diagramLayout" Target="diagrams/layout1.xml"/><Relationship Id="rId44" Type="http://schemas.openxmlformats.org/officeDocument/2006/relationships/image" Target="media/image22.png"/><Relationship Id="rId52" Type="http://schemas.openxmlformats.org/officeDocument/2006/relationships/image" Target="media/image30.svg"/><Relationship Id="rId60" Type="http://schemas.openxmlformats.org/officeDocument/2006/relationships/image" Target="media/image38.png"/><Relationship Id="rId65" Type="http://schemas.openxmlformats.org/officeDocument/2006/relationships/diagramColors" Target="diagrams/colors2.xml"/><Relationship Id="rId73" Type="http://schemas.openxmlformats.org/officeDocument/2006/relationships/diagramData" Target="diagrams/data5.xml"/><Relationship Id="rId78" Type="http://schemas.openxmlformats.org/officeDocument/2006/relationships/diagramData" Target="diagrams/data6.xml"/><Relationship Id="rId81" Type="http://schemas.openxmlformats.org/officeDocument/2006/relationships/hyperlink" Target="http://www.bassinefe-hainautcentre.be/le-rapport-analytique-et-prospectif" TargetMode="External"/><Relationship Id="rId86"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5.xml.rels><?xml version="1.0" encoding="UTF-8" standalone="yes"?>
<Relationships xmlns="http://schemas.openxmlformats.org/package/2006/relationships"><Relationship Id="rId3" Type="http://schemas.openxmlformats.org/officeDocument/2006/relationships/image" Target="../media/image45.png"/><Relationship Id="rId2" Type="http://schemas.openxmlformats.org/officeDocument/2006/relationships/image" Target="../media/image44.svg"/><Relationship Id="rId1" Type="http://schemas.openxmlformats.org/officeDocument/2006/relationships/image" Target="../media/image43.png"/><Relationship Id="rId6" Type="http://schemas.openxmlformats.org/officeDocument/2006/relationships/image" Target="../media/image48.svg"/><Relationship Id="rId5" Type="http://schemas.openxmlformats.org/officeDocument/2006/relationships/image" Target="../media/image47.png"/><Relationship Id="rId4" Type="http://schemas.openxmlformats.org/officeDocument/2006/relationships/image" Target="../media/image46.svg"/></Relationships>
</file>

<file path=word/diagrams/_rels/data6.xml.rels><?xml version="1.0" encoding="UTF-8" standalone="yes"?>
<Relationships xmlns="http://schemas.openxmlformats.org/package/2006/relationships"><Relationship Id="rId3" Type="http://schemas.openxmlformats.org/officeDocument/2006/relationships/image" Target="../media/image45.png"/><Relationship Id="rId2" Type="http://schemas.openxmlformats.org/officeDocument/2006/relationships/image" Target="../media/image44.svg"/><Relationship Id="rId1" Type="http://schemas.openxmlformats.org/officeDocument/2006/relationships/image" Target="../media/image43.png"/><Relationship Id="rId6" Type="http://schemas.openxmlformats.org/officeDocument/2006/relationships/image" Target="../media/image48.svg"/><Relationship Id="rId5" Type="http://schemas.openxmlformats.org/officeDocument/2006/relationships/image" Target="../media/image47.png"/><Relationship Id="rId4" Type="http://schemas.openxmlformats.org/officeDocument/2006/relationships/image" Target="../media/image46.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45.png"/><Relationship Id="rId2" Type="http://schemas.openxmlformats.org/officeDocument/2006/relationships/image" Target="../media/image44.svg"/><Relationship Id="rId1" Type="http://schemas.openxmlformats.org/officeDocument/2006/relationships/image" Target="../media/image43.png"/><Relationship Id="rId6" Type="http://schemas.openxmlformats.org/officeDocument/2006/relationships/image" Target="../media/image48.svg"/><Relationship Id="rId5" Type="http://schemas.openxmlformats.org/officeDocument/2006/relationships/image" Target="../media/image47.png"/><Relationship Id="rId4" Type="http://schemas.openxmlformats.org/officeDocument/2006/relationships/image" Target="../media/image46.sv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28ABA65F-C206-4F0C-AAC7-6B4FAFFBDBFC}">
      <dgm:prSet phldrT="[Texte]" custT="1"/>
      <dgm:spPr>
        <a:xfrm>
          <a:off x="1779419" y="1087"/>
          <a:ext cx="1182296" cy="591148"/>
        </a:xfrm>
      </dgm:spPr>
      <dgm:t>
        <a:bodyPr/>
        <a:lstStyle/>
        <a:p>
          <a:pPr>
            <a:buNone/>
          </a:pPr>
          <a:r>
            <a:rPr lang="fr-BE" sz="1200">
              <a:solidFill>
                <a:sysClr val="windowText" lastClr="000000"/>
              </a:solidFill>
              <a:latin typeface="Calibri" panose="020F0502020204030204"/>
              <a:ea typeface="+mn-ea"/>
              <a:cs typeface="+mn-cs"/>
            </a:rPr>
            <a:t>Formation initiale</a:t>
          </a:r>
          <a:endParaRPr lang="fr-BE" sz="1200">
            <a:latin typeface="Calibri" panose="020F0502020204030204"/>
            <a:ea typeface="+mn-ea"/>
            <a:cs typeface="+mn-cs"/>
          </a:endParaRPr>
        </a:p>
      </dgm:t>
    </dgm:pt>
    <dgm:pt modelId="{1C7BFD06-9401-42A2-98FF-D86462E5B28B}" type="parTrans" cxnId="{75882968-593B-4A3F-AC4C-9F42194A237D}">
      <dgm:prSet/>
      <dgm:spPr>
        <a:ln>
          <a:solidFill>
            <a:srgbClr val="63A7DA"/>
          </a:solidFill>
        </a:ln>
      </dgm:spPr>
      <dgm:t>
        <a:bodyPr/>
        <a:lstStyle/>
        <a:p>
          <a:endParaRPr lang="fr-BE"/>
        </a:p>
      </dgm:t>
    </dgm:pt>
    <dgm:pt modelId="{FEFC3062-EEAF-4BEB-A742-8B51B68562BD}" type="sibTrans" cxnId="{75882968-593B-4A3F-AC4C-9F42194A237D}">
      <dgm:prSet/>
      <dgm:spPr/>
      <dgm:t>
        <a:bodyPr/>
        <a:lstStyle/>
        <a:p>
          <a:endParaRPr lang="fr-BE"/>
        </a:p>
      </dgm:t>
    </dgm:pt>
    <dgm:pt modelId="{249E21A4-443E-4ADF-9EBB-0EF9BA229805}">
      <dgm:prSet phldrT="[Texte]" custT="1"/>
      <dgm:spPr>
        <a:xfrm>
          <a:off x="1779419" y="1087"/>
          <a:ext cx="1182296" cy="591148"/>
        </a:xfrm>
      </dgm:spPr>
      <dgm:t>
        <a:bodyPr/>
        <a:lstStyle/>
        <a:p>
          <a:pPr>
            <a:buNone/>
          </a:pPr>
          <a:r>
            <a:rPr lang="fr-BE" sz="1200">
              <a:solidFill>
                <a:sysClr val="windowText" lastClr="000000"/>
              </a:solidFill>
              <a:latin typeface="Calibri" panose="020F0502020204030204"/>
              <a:ea typeface="+mn-ea"/>
              <a:cs typeface="+mn-cs"/>
            </a:rPr>
            <a:t>Formation pour adultes</a:t>
          </a:r>
          <a:endParaRPr lang="fr-BE" sz="1200">
            <a:latin typeface="Calibri" panose="020F0502020204030204"/>
            <a:ea typeface="+mn-ea"/>
            <a:cs typeface="+mn-cs"/>
          </a:endParaRPr>
        </a:p>
      </dgm:t>
    </dgm:pt>
    <dgm:pt modelId="{703660EF-AD8A-4DF6-9840-AAC870E9B355}" type="parTrans" cxnId="{88C1F7B0-77C3-4CB5-92B1-AE86204A389B}">
      <dgm:prSet/>
      <dgm:spPr>
        <a:ln>
          <a:solidFill>
            <a:srgbClr val="63A7DA"/>
          </a:solidFill>
        </a:ln>
      </dgm:spPr>
      <dgm:t>
        <a:bodyPr/>
        <a:lstStyle/>
        <a:p>
          <a:endParaRPr lang="fr-BE"/>
        </a:p>
      </dgm:t>
    </dgm:pt>
    <dgm:pt modelId="{8509E661-066D-4009-B27C-39E1BC5DF6CF}" type="sibTrans" cxnId="{88C1F7B0-77C3-4CB5-92B1-AE86204A389B}">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a:prstGeom prst="roundRect">
          <a:avLst>
            <a:gd name="adj" fmla="val 10000"/>
          </a:avLst>
        </a:prstGeom>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1B5863A1-1222-4C95-9074-29E6F3BA2B40}" type="pres">
      <dgm:prSet presAssocID="{1C7BFD06-9401-42A2-98FF-D86462E5B28B}" presName="Name13" presStyleLbl="parChTrans1D2" presStyleIdx="0" presStyleCnt="2"/>
      <dgm:spPr/>
    </dgm:pt>
    <dgm:pt modelId="{5816FB42-A878-4989-B2AA-9EA09B33ECB6}" type="pres">
      <dgm:prSet presAssocID="{28ABA65F-C206-4F0C-AAC7-6B4FAFFBDBFC}" presName="childText" presStyleLbl="bgAcc1" presStyleIdx="0" presStyleCnt="2">
        <dgm:presLayoutVars>
          <dgm:bulletEnabled val="1"/>
        </dgm:presLayoutVars>
      </dgm:prSet>
      <dgm:spPr/>
    </dgm:pt>
    <dgm:pt modelId="{A0AC4479-158A-4360-B2A9-98DF94505BEB}" type="pres">
      <dgm:prSet presAssocID="{703660EF-AD8A-4DF6-9840-AAC870E9B355}" presName="Name13" presStyleLbl="parChTrans1D2" presStyleIdx="1" presStyleCnt="2"/>
      <dgm:spPr/>
    </dgm:pt>
    <dgm:pt modelId="{F47D60C4-CE13-47C7-AC11-73335C20BFC3}" type="pres">
      <dgm:prSet presAssocID="{249E21A4-443E-4ADF-9EBB-0EF9BA229805}" presName="childText" presStyleLbl="bgAcc1" presStyleIdx="1" presStyleCnt="2">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a:prstGeom prst="roundRect">
          <a:avLst>
            <a:gd name="adj" fmla="val 10000"/>
          </a:avLst>
        </a:prstGeom>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3618FA13-2231-44A6-87BE-7A232F417686}" type="presOf" srcId="{703660EF-AD8A-4DF6-9840-AAC870E9B355}" destId="{A0AC4479-158A-4360-B2A9-98DF94505BEB}" srcOrd="0" destOrd="0" presId="urn:microsoft.com/office/officeart/2005/8/layout/hierarchy3"/>
    <dgm:cxn modelId="{08F59619-3BE2-470D-95C4-B1C6DC1062E2}" type="presOf" srcId="{249E21A4-443E-4ADF-9EBB-0EF9BA229805}" destId="{F47D60C4-CE13-47C7-AC11-73335C20BFC3}" srcOrd="0" destOrd="0" presId="urn:microsoft.com/office/officeart/2005/8/layout/hierarchy3"/>
    <dgm:cxn modelId="{ACF4C21B-AFCA-46AB-9BA0-1576BAB3C913}" type="presOf" srcId="{E1E31A27-682F-4524-8836-4107CDEC5323}" destId="{4A94E3A9-381E-4EDC-BB4B-921BD4AB790B}" srcOrd="1" destOrd="0" presId="urn:microsoft.com/office/officeart/2005/8/layout/hierarchy3"/>
    <dgm:cxn modelId="{14D70326-2285-454D-B590-E2AA5781F3F0}" type="presOf" srcId="{A43A57F3-AF3F-455F-BBE4-707E4AA03B66}" destId="{C08132D9-A6A8-4279-A6FF-AE34D2C921BC}" srcOrd="1" destOrd="0" presId="urn:microsoft.com/office/officeart/2005/8/layout/hierarchy3"/>
    <dgm:cxn modelId="{F465FD33-DF63-4C43-B0ED-D449825DB8E2}" type="presOf" srcId="{1C7BFD06-9401-42A2-98FF-D86462E5B28B}" destId="{1B5863A1-1222-4C95-9074-29E6F3BA2B40}" srcOrd="0"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75882968-593B-4A3F-AC4C-9F42194A237D}" srcId="{E1E31A27-682F-4524-8836-4107CDEC5323}" destId="{28ABA65F-C206-4F0C-AAC7-6B4FAFFBDBFC}" srcOrd="0" destOrd="0" parTransId="{1C7BFD06-9401-42A2-98FF-D86462E5B28B}" sibTransId="{FEFC3062-EEAF-4BEB-A742-8B51B68562BD}"/>
    <dgm:cxn modelId="{4C2C344E-339A-4D6C-A512-710A2AD814F8}" type="presOf" srcId="{E6907043-9763-40E3-861A-1324E33D6196}" destId="{FBBDE44A-F8F3-43A7-B4E8-648C8854EDBD}" srcOrd="0" destOrd="0" presId="urn:microsoft.com/office/officeart/2005/8/layout/hierarchy3"/>
    <dgm:cxn modelId="{B884AF71-40D4-44B4-82B2-A2A628DEA965}" type="presOf" srcId="{E1E31A27-682F-4524-8836-4107CDEC5323}" destId="{EDA4DDC3-4A14-40B3-A4B9-9BFA223CDB7A}"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88C1F7B0-77C3-4CB5-92B1-AE86204A389B}" srcId="{E1E31A27-682F-4524-8836-4107CDEC5323}" destId="{249E21A4-443E-4ADF-9EBB-0EF9BA229805}" srcOrd="1" destOrd="0" parTransId="{703660EF-AD8A-4DF6-9840-AAC870E9B355}" sibTransId="{8509E661-066D-4009-B27C-39E1BC5DF6CF}"/>
    <dgm:cxn modelId="{AC78D3B2-234D-4D31-A897-CB81D761DD4D}" type="presOf" srcId="{A43A57F3-AF3F-455F-BBE4-707E4AA03B66}" destId="{530A3A9E-6430-494D-83BA-96A508010858}" srcOrd="0" destOrd="0" presId="urn:microsoft.com/office/officeart/2005/8/layout/hierarchy3"/>
    <dgm:cxn modelId="{AF6404F5-8710-46FB-BF1A-4B1F7E9E2CE9}" type="presOf" srcId="{28ABA65F-C206-4F0C-AAC7-6B4FAFFBDBFC}" destId="{5816FB42-A878-4989-B2AA-9EA09B33ECB6}" srcOrd="0" destOrd="0" presId="urn:microsoft.com/office/officeart/2005/8/layout/hierarchy3"/>
    <dgm:cxn modelId="{8B4340B0-5D8B-4BF6-9C6A-8A7837054E59}" type="presParOf" srcId="{FBBDE44A-F8F3-43A7-B4E8-648C8854EDBD}" destId="{951C6CED-0542-4FFE-9AC9-EF4ACA191746}" srcOrd="0" destOrd="0" presId="urn:microsoft.com/office/officeart/2005/8/layout/hierarchy3"/>
    <dgm:cxn modelId="{8DD26B06-E922-4D79-BD00-A25C85BC6EA2}" type="presParOf" srcId="{951C6CED-0542-4FFE-9AC9-EF4ACA191746}" destId="{984DAB8F-9D13-4FF5-B200-6BB82E41B8C4}" srcOrd="0" destOrd="0" presId="urn:microsoft.com/office/officeart/2005/8/layout/hierarchy3"/>
    <dgm:cxn modelId="{F2A51605-E443-4E19-A29D-15916A7B4D70}" type="presParOf" srcId="{984DAB8F-9D13-4FF5-B200-6BB82E41B8C4}" destId="{EDA4DDC3-4A14-40B3-A4B9-9BFA223CDB7A}" srcOrd="0" destOrd="0" presId="urn:microsoft.com/office/officeart/2005/8/layout/hierarchy3"/>
    <dgm:cxn modelId="{A5819FAF-9DE1-4013-B4CA-1A944D730976}" type="presParOf" srcId="{984DAB8F-9D13-4FF5-B200-6BB82E41B8C4}" destId="{4A94E3A9-381E-4EDC-BB4B-921BD4AB790B}" srcOrd="1" destOrd="0" presId="urn:microsoft.com/office/officeart/2005/8/layout/hierarchy3"/>
    <dgm:cxn modelId="{6CAE3D60-E0A3-44C4-803A-AD379ABA5DDB}" type="presParOf" srcId="{951C6CED-0542-4FFE-9AC9-EF4ACA191746}" destId="{D9F353A7-6BA6-4618-9297-C380F5C53C3D}" srcOrd="1" destOrd="0" presId="urn:microsoft.com/office/officeart/2005/8/layout/hierarchy3"/>
    <dgm:cxn modelId="{C14BEAA7-52AE-4FBD-BB46-8C843668D6E3}" type="presParOf" srcId="{D9F353A7-6BA6-4618-9297-C380F5C53C3D}" destId="{1B5863A1-1222-4C95-9074-29E6F3BA2B40}" srcOrd="0" destOrd="0" presId="urn:microsoft.com/office/officeart/2005/8/layout/hierarchy3"/>
    <dgm:cxn modelId="{64F3BC5B-FAA8-4BC6-A63E-2B35DABDE45F}" type="presParOf" srcId="{D9F353A7-6BA6-4618-9297-C380F5C53C3D}" destId="{5816FB42-A878-4989-B2AA-9EA09B33ECB6}" srcOrd="1" destOrd="0" presId="urn:microsoft.com/office/officeart/2005/8/layout/hierarchy3"/>
    <dgm:cxn modelId="{B3A37C7E-691E-4E2A-ABBC-CEB77E9A2819}" type="presParOf" srcId="{D9F353A7-6BA6-4618-9297-C380F5C53C3D}" destId="{A0AC4479-158A-4360-B2A9-98DF94505BEB}" srcOrd="2" destOrd="0" presId="urn:microsoft.com/office/officeart/2005/8/layout/hierarchy3"/>
    <dgm:cxn modelId="{FA4C021C-9DE7-4C03-825E-9944A7BC49D5}" type="presParOf" srcId="{D9F353A7-6BA6-4618-9297-C380F5C53C3D}" destId="{F47D60C4-CE13-47C7-AC11-73335C20BFC3}" srcOrd="3" destOrd="0" presId="urn:microsoft.com/office/officeart/2005/8/layout/hierarchy3"/>
    <dgm:cxn modelId="{FF6DF653-A6E6-471B-A42B-721E8E9598C6}" type="presParOf" srcId="{FBBDE44A-F8F3-43A7-B4E8-648C8854EDBD}" destId="{02C1978D-06AC-4C79-9094-EBFA3C8E88E9}" srcOrd="1" destOrd="0" presId="urn:microsoft.com/office/officeart/2005/8/layout/hierarchy3"/>
    <dgm:cxn modelId="{BDCA517F-AC87-4905-B44C-30F18F042D1A}" type="presParOf" srcId="{02C1978D-06AC-4C79-9094-EBFA3C8E88E9}" destId="{E99C5C6D-282B-4358-84F3-6FD163D2007E}" srcOrd="0" destOrd="0" presId="urn:microsoft.com/office/officeart/2005/8/layout/hierarchy3"/>
    <dgm:cxn modelId="{FF0F64EE-F055-425B-BF2B-9C928C7DCCB7}" type="presParOf" srcId="{E99C5C6D-282B-4358-84F3-6FD163D2007E}" destId="{530A3A9E-6430-494D-83BA-96A508010858}" srcOrd="0" destOrd="0" presId="urn:microsoft.com/office/officeart/2005/8/layout/hierarchy3"/>
    <dgm:cxn modelId="{C2A9E22A-A19E-4CD8-B5DD-32933FBC9F13}" type="presParOf" srcId="{E99C5C6D-282B-4358-84F3-6FD163D2007E}" destId="{C08132D9-A6A8-4279-A6FF-AE34D2C921BC}" srcOrd="1" destOrd="0" presId="urn:microsoft.com/office/officeart/2005/8/layout/hierarchy3"/>
    <dgm:cxn modelId="{78EE9C27-1C89-4627-8988-90AD4452CE06}"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28ABA65F-C206-4F0C-AAC7-6B4FAFFBDBFC}">
      <dgm:prSet phldrT="[Texte]" custT="1"/>
      <dgm:spPr>
        <a:xfrm>
          <a:off x="1779419" y="1087"/>
          <a:ext cx="1182296" cy="591148"/>
        </a:xfrm>
      </dgm:spPr>
      <dgm:t>
        <a:bodyPr/>
        <a:lstStyle/>
        <a:p>
          <a:pPr>
            <a:buNone/>
          </a:pPr>
          <a:r>
            <a:rPr lang="fr-BE" sz="1200">
              <a:solidFill>
                <a:sysClr val="windowText" lastClr="000000"/>
              </a:solidFill>
              <a:latin typeface="Calibri" panose="020F0502020204030204"/>
              <a:ea typeface="+mn-ea"/>
              <a:cs typeface="+mn-cs"/>
            </a:rPr>
            <a:t>Formation initiale</a:t>
          </a:r>
          <a:endParaRPr lang="fr-BE" sz="1200">
            <a:latin typeface="Calibri" panose="020F0502020204030204"/>
            <a:ea typeface="+mn-ea"/>
            <a:cs typeface="+mn-cs"/>
          </a:endParaRPr>
        </a:p>
      </dgm:t>
    </dgm:pt>
    <dgm:pt modelId="{1C7BFD06-9401-42A2-98FF-D86462E5B28B}" type="parTrans" cxnId="{75882968-593B-4A3F-AC4C-9F42194A237D}">
      <dgm:prSet/>
      <dgm:spPr>
        <a:ln>
          <a:solidFill>
            <a:srgbClr val="63A7DA"/>
          </a:solidFill>
        </a:ln>
      </dgm:spPr>
      <dgm:t>
        <a:bodyPr/>
        <a:lstStyle/>
        <a:p>
          <a:endParaRPr lang="fr-BE"/>
        </a:p>
      </dgm:t>
    </dgm:pt>
    <dgm:pt modelId="{FEFC3062-EEAF-4BEB-A742-8B51B68562BD}" type="sibTrans" cxnId="{75882968-593B-4A3F-AC4C-9F42194A237D}">
      <dgm:prSet/>
      <dgm:spPr/>
      <dgm:t>
        <a:bodyPr/>
        <a:lstStyle/>
        <a:p>
          <a:endParaRPr lang="fr-BE"/>
        </a:p>
      </dgm:t>
    </dgm:pt>
    <dgm:pt modelId="{249E21A4-443E-4ADF-9EBB-0EF9BA229805}">
      <dgm:prSet phldrT="[Texte]" custT="1"/>
      <dgm:spPr>
        <a:xfrm>
          <a:off x="1779419" y="1087"/>
          <a:ext cx="1182296" cy="591148"/>
        </a:xfrm>
      </dgm:spPr>
      <dgm:t>
        <a:bodyPr/>
        <a:lstStyle/>
        <a:p>
          <a:pPr>
            <a:buNone/>
          </a:pPr>
          <a:r>
            <a:rPr lang="fr-BE" sz="1200">
              <a:solidFill>
                <a:sysClr val="windowText" lastClr="000000"/>
              </a:solidFill>
              <a:latin typeface="Calibri" panose="020F0502020204030204"/>
              <a:ea typeface="+mn-ea"/>
              <a:cs typeface="+mn-cs"/>
            </a:rPr>
            <a:t>Formation pour adultes</a:t>
          </a:r>
          <a:endParaRPr lang="fr-BE" sz="1200">
            <a:latin typeface="Calibri" panose="020F0502020204030204"/>
            <a:ea typeface="+mn-ea"/>
            <a:cs typeface="+mn-cs"/>
          </a:endParaRPr>
        </a:p>
      </dgm:t>
    </dgm:pt>
    <dgm:pt modelId="{703660EF-AD8A-4DF6-9840-AAC870E9B355}" type="parTrans" cxnId="{88C1F7B0-77C3-4CB5-92B1-AE86204A389B}">
      <dgm:prSet/>
      <dgm:spPr>
        <a:ln>
          <a:solidFill>
            <a:srgbClr val="63A7DA"/>
          </a:solidFill>
        </a:ln>
      </dgm:spPr>
      <dgm:t>
        <a:bodyPr/>
        <a:lstStyle/>
        <a:p>
          <a:endParaRPr lang="fr-BE"/>
        </a:p>
      </dgm:t>
    </dgm:pt>
    <dgm:pt modelId="{8509E661-066D-4009-B27C-39E1BC5DF6CF}" type="sibTrans" cxnId="{88C1F7B0-77C3-4CB5-92B1-AE86204A389B}">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a:prstGeom prst="roundRect">
          <a:avLst>
            <a:gd name="adj" fmla="val 10000"/>
          </a:avLst>
        </a:prstGeom>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1B5863A1-1222-4C95-9074-29E6F3BA2B40}" type="pres">
      <dgm:prSet presAssocID="{1C7BFD06-9401-42A2-98FF-D86462E5B28B}" presName="Name13" presStyleLbl="parChTrans1D2" presStyleIdx="0" presStyleCnt="2"/>
      <dgm:spPr/>
    </dgm:pt>
    <dgm:pt modelId="{5816FB42-A878-4989-B2AA-9EA09B33ECB6}" type="pres">
      <dgm:prSet presAssocID="{28ABA65F-C206-4F0C-AAC7-6B4FAFFBDBFC}" presName="childText" presStyleLbl="bgAcc1" presStyleIdx="0" presStyleCnt="2">
        <dgm:presLayoutVars>
          <dgm:bulletEnabled val="1"/>
        </dgm:presLayoutVars>
      </dgm:prSet>
      <dgm:spPr/>
    </dgm:pt>
    <dgm:pt modelId="{A0AC4479-158A-4360-B2A9-98DF94505BEB}" type="pres">
      <dgm:prSet presAssocID="{703660EF-AD8A-4DF6-9840-AAC870E9B355}" presName="Name13" presStyleLbl="parChTrans1D2" presStyleIdx="1" presStyleCnt="2"/>
      <dgm:spPr/>
    </dgm:pt>
    <dgm:pt modelId="{F47D60C4-CE13-47C7-AC11-73335C20BFC3}" type="pres">
      <dgm:prSet presAssocID="{249E21A4-443E-4ADF-9EBB-0EF9BA229805}" presName="childText" presStyleLbl="bgAcc1" presStyleIdx="1" presStyleCnt="2">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a:prstGeom prst="roundRect">
          <a:avLst>
            <a:gd name="adj" fmla="val 10000"/>
          </a:avLst>
        </a:prstGeom>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3618FA13-2231-44A6-87BE-7A232F417686}" type="presOf" srcId="{703660EF-AD8A-4DF6-9840-AAC870E9B355}" destId="{A0AC4479-158A-4360-B2A9-98DF94505BEB}" srcOrd="0" destOrd="0" presId="urn:microsoft.com/office/officeart/2005/8/layout/hierarchy3"/>
    <dgm:cxn modelId="{08F59619-3BE2-470D-95C4-B1C6DC1062E2}" type="presOf" srcId="{249E21A4-443E-4ADF-9EBB-0EF9BA229805}" destId="{F47D60C4-CE13-47C7-AC11-73335C20BFC3}" srcOrd="0" destOrd="0" presId="urn:microsoft.com/office/officeart/2005/8/layout/hierarchy3"/>
    <dgm:cxn modelId="{ACF4C21B-AFCA-46AB-9BA0-1576BAB3C913}" type="presOf" srcId="{E1E31A27-682F-4524-8836-4107CDEC5323}" destId="{4A94E3A9-381E-4EDC-BB4B-921BD4AB790B}" srcOrd="1" destOrd="0" presId="urn:microsoft.com/office/officeart/2005/8/layout/hierarchy3"/>
    <dgm:cxn modelId="{14D70326-2285-454D-B590-E2AA5781F3F0}" type="presOf" srcId="{A43A57F3-AF3F-455F-BBE4-707E4AA03B66}" destId="{C08132D9-A6A8-4279-A6FF-AE34D2C921BC}" srcOrd="1" destOrd="0" presId="urn:microsoft.com/office/officeart/2005/8/layout/hierarchy3"/>
    <dgm:cxn modelId="{F465FD33-DF63-4C43-B0ED-D449825DB8E2}" type="presOf" srcId="{1C7BFD06-9401-42A2-98FF-D86462E5B28B}" destId="{1B5863A1-1222-4C95-9074-29E6F3BA2B40}" srcOrd="0"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75882968-593B-4A3F-AC4C-9F42194A237D}" srcId="{E1E31A27-682F-4524-8836-4107CDEC5323}" destId="{28ABA65F-C206-4F0C-AAC7-6B4FAFFBDBFC}" srcOrd="0" destOrd="0" parTransId="{1C7BFD06-9401-42A2-98FF-D86462E5B28B}" sibTransId="{FEFC3062-EEAF-4BEB-A742-8B51B68562BD}"/>
    <dgm:cxn modelId="{4C2C344E-339A-4D6C-A512-710A2AD814F8}" type="presOf" srcId="{E6907043-9763-40E3-861A-1324E33D6196}" destId="{FBBDE44A-F8F3-43A7-B4E8-648C8854EDBD}" srcOrd="0" destOrd="0" presId="urn:microsoft.com/office/officeart/2005/8/layout/hierarchy3"/>
    <dgm:cxn modelId="{B884AF71-40D4-44B4-82B2-A2A628DEA965}" type="presOf" srcId="{E1E31A27-682F-4524-8836-4107CDEC5323}" destId="{EDA4DDC3-4A14-40B3-A4B9-9BFA223CDB7A}"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88C1F7B0-77C3-4CB5-92B1-AE86204A389B}" srcId="{E1E31A27-682F-4524-8836-4107CDEC5323}" destId="{249E21A4-443E-4ADF-9EBB-0EF9BA229805}" srcOrd="1" destOrd="0" parTransId="{703660EF-AD8A-4DF6-9840-AAC870E9B355}" sibTransId="{8509E661-066D-4009-B27C-39E1BC5DF6CF}"/>
    <dgm:cxn modelId="{AC78D3B2-234D-4D31-A897-CB81D761DD4D}" type="presOf" srcId="{A43A57F3-AF3F-455F-BBE4-707E4AA03B66}" destId="{530A3A9E-6430-494D-83BA-96A508010858}" srcOrd="0" destOrd="0" presId="urn:microsoft.com/office/officeart/2005/8/layout/hierarchy3"/>
    <dgm:cxn modelId="{AF6404F5-8710-46FB-BF1A-4B1F7E9E2CE9}" type="presOf" srcId="{28ABA65F-C206-4F0C-AAC7-6B4FAFFBDBFC}" destId="{5816FB42-A878-4989-B2AA-9EA09B33ECB6}" srcOrd="0" destOrd="0" presId="urn:microsoft.com/office/officeart/2005/8/layout/hierarchy3"/>
    <dgm:cxn modelId="{8B4340B0-5D8B-4BF6-9C6A-8A7837054E59}" type="presParOf" srcId="{FBBDE44A-F8F3-43A7-B4E8-648C8854EDBD}" destId="{951C6CED-0542-4FFE-9AC9-EF4ACA191746}" srcOrd="0" destOrd="0" presId="urn:microsoft.com/office/officeart/2005/8/layout/hierarchy3"/>
    <dgm:cxn modelId="{8DD26B06-E922-4D79-BD00-A25C85BC6EA2}" type="presParOf" srcId="{951C6CED-0542-4FFE-9AC9-EF4ACA191746}" destId="{984DAB8F-9D13-4FF5-B200-6BB82E41B8C4}" srcOrd="0" destOrd="0" presId="urn:microsoft.com/office/officeart/2005/8/layout/hierarchy3"/>
    <dgm:cxn modelId="{F2A51605-E443-4E19-A29D-15916A7B4D70}" type="presParOf" srcId="{984DAB8F-9D13-4FF5-B200-6BB82E41B8C4}" destId="{EDA4DDC3-4A14-40B3-A4B9-9BFA223CDB7A}" srcOrd="0" destOrd="0" presId="urn:microsoft.com/office/officeart/2005/8/layout/hierarchy3"/>
    <dgm:cxn modelId="{A5819FAF-9DE1-4013-B4CA-1A944D730976}" type="presParOf" srcId="{984DAB8F-9D13-4FF5-B200-6BB82E41B8C4}" destId="{4A94E3A9-381E-4EDC-BB4B-921BD4AB790B}" srcOrd="1" destOrd="0" presId="urn:microsoft.com/office/officeart/2005/8/layout/hierarchy3"/>
    <dgm:cxn modelId="{6CAE3D60-E0A3-44C4-803A-AD379ABA5DDB}" type="presParOf" srcId="{951C6CED-0542-4FFE-9AC9-EF4ACA191746}" destId="{D9F353A7-6BA6-4618-9297-C380F5C53C3D}" srcOrd="1" destOrd="0" presId="urn:microsoft.com/office/officeart/2005/8/layout/hierarchy3"/>
    <dgm:cxn modelId="{C14BEAA7-52AE-4FBD-BB46-8C843668D6E3}" type="presParOf" srcId="{D9F353A7-6BA6-4618-9297-C380F5C53C3D}" destId="{1B5863A1-1222-4C95-9074-29E6F3BA2B40}" srcOrd="0" destOrd="0" presId="urn:microsoft.com/office/officeart/2005/8/layout/hierarchy3"/>
    <dgm:cxn modelId="{64F3BC5B-FAA8-4BC6-A63E-2B35DABDE45F}" type="presParOf" srcId="{D9F353A7-6BA6-4618-9297-C380F5C53C3D}" destId="{5816FB42-A878-4989-B2AA-9EA09B33ECB6}" srcOrd="1" destOrd="0" presId="urn:microsoft.com/office/officeart/2005/8/layout/hierarchy3"/>
    <dgm:cxn modelId="{B3A37C7E-691E-4E2A-ABBC-CEB77E9A2819}" type="presParOf" srcId="{D9F353A7-6BA6-4618-9297-C380F5C53C3D}" destId="{A0AC4479-158A-4360-B2A9-98DF94505BEB}" srcOrd="2" destOrd="0" presId="urn:microsoft.com/office/officeart/2005/8/layout/hierarchy3"/>
    <dgm:cxn modelId="{FA4C021C-9DE7-4C03-825E-9944A7BC49D5}" type="presParOf" srcId="{D9F353A7-6BA6-4618-9297-C380F5C53C3D}" destId="{F47D60C4-CE13-47C7-AC11-73335C20BFC3}" srcOrd="3" destOrd="0" presId="urn:microsoft.com/office/officeart/2005/8/layout/hierarchy3"/>
    <dgm:cxn modelId="{FF6DF653-A6E6-471B-A42B-721E8E9598C6}" type="presParOf" srcId="{FBBDE44A-F8F3-43A7-B4E8-648C8854EDBD}" destId="{02C1978D-06AC-4C79-9094-EBFA3C8E88E9}" srcOrd="1" destOrd="0" presId="urn:microsoft.com/office/officeart/2005/8/layout/hierarchy3"/>
    <dgm:cxn modelId="{BDCA517F-AC87-4905-B44C-30F18F042D1A}" type="presParOf" srcId="{02C1978D-06AC-4C79-9094-EBFA3C8E88E9}" destId="{E99C5C6D-282B-4358-84F3-6FD163D2007E}" srcOrd="0" destOrd="0" presId="urn:microsoft.com/office/officeart/2005/8/layout/hierarchy3"/>
    <dgm:cxn modelId="{FF0F64EE-F055-425B-BF2B-9C928C7DCCB7}" type="presParOf" srcId="{E99C5C6D-282B-4358-84F3-6FD163D2007E}" destId="{530A3A9E-6430-494D-83BA-96A508010858}" srcOrd="0" destOrd="0" presId="urn:microsoft.com/office/officeart/2005/8/layout/hierarchy3"/>
    <dgm:cxn modelId="{C2A9E22A-A19E-4CD8-B5DD-32933FBC9F13}" type="presParOf" srcId="{E99C5C6D-282B-4358-84F3-6FD163D2007E}" destId="{C08132D9-A6A8-4279-A6FF-AE34D2C921BC}" srcOrd="1" destOrd="0" presId="urn:microsoft.com/office/officeart/2005/8/layout/hierarchy3"/>
    <dgm:cxn modelId="{78EE9C27-1C89-4627-8988-90AD4452CE06}"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 chimique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Fabrication de produits métalliques, à l'exception des machines et des équipements</a:t>
          </a:r>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3B9B875A-B990-4AD5-9E0C-E5EA52D6E7A7}" type="parTrans" cxnId="{D1DCF211-0A7C-43EE-8629-E6ACD541A55F}">
      <dgm:prSet/>
      <dgm:spPr/>
      <dgm:t>
        <a:bodyPr/>
        <a:lstStyle/>
        <a:p>
          <a:endParaRPr lang="fr-BE"/>
        </a:p>
      </dgm:t>
    </dgm:pt>
    <dgm:pt modelId="{472ACE50-1ADB-4F09-BE0B-ABCC9CFFCD93}">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Industries alimentaires</a:t>
          </a:r>
        </a:p>
      </dgm:t>
    </dgm:pt>
    <dgm:pt modelId="{F7CB4579-D85C-4D17-9CE3-64B60D404CDB}" type="parTrans" cxnId="{59C62634-60DB-4732-889D-AF65EE7D6230}">
      <dgm:prSet/>
      <dgm:spPr/>
      <dgm:t>
        <a:bodyPr/>
        <a:lstStyle/>
        <a:p>
          <a:endParaRPr lang="fr-BE"/>
        </a:p>
      </dgm:t>
    </dgm:pt>
    <dgm:pt modelId="{B337486A-F40F-4A99-A545-58F12FED41DA}" type="sibTrans" cxnId="{59C62634-60DB-4732-889D-AF65EE7D6230}">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custLinFactNeighborX="16179" custLinFactNeighborY="325">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A1C67330-22BE-4BEC-90EB-E7C0227E92E0}" type="pres">
      <dgm:prSet presAssocID="{B337486A-F40F-4A99-A545-58F12FED41DA}" presName="picture_4" presStyleCnt="0"/>
      <dgm:spPr/>
    </dgm:pt>
    <dgm:pt modelId="{E4EAA529-F991-4FFD-AA62-F1A3CD81D957}" type="pres">
      <dgm:prSet presAssocID="{B337486A-F40F-4A99-A545-58F12FED41DA}" presName="pictureRepeatNode" presStyleLbl="alignImgPlace1" presStyleIdx="3" presStyleCnt="4"/>
      <dgm:spPr/>
    </dgm:pt>
    <dgm:pt modelId="{A789D722-8C98-4C62-9F9A-A905FC045953}" type="pres">
      <dgm:prSet presAssocID="{472ACE50-1ADB-4F09-BE0B-ABCC9CFFCD93}" presName="line_4" presStyleLbl="parChTrans1D1" presStyleIdx="2" presStyleCnt="3"/>
      <dgm:spPr>
        <a:ln>
          <a:solidFill>
            <a:srgbClr val="63A7DA"/>
          </a:solidFill>
        </a:ln>
      </dgm:spPr>
    </dgm:pt>
    <dgm:pt modelId="{6A60C74A-ADAA-4DEC-8026-530DD0C140E7}" type="pres">
      <dgm:prSet presAssocID="{472ACE50-1ADB-4F09-BE0B-ABCC9CFFCD93}" presName="textparent_4" presStyleLbl="node1" presStyleIdx="0" presStyleCnt="0"/>
      <dgm:spPr/>
    </dgm:pt>
    <dgm:pt modelId="{DAD7C7BB-4916-466C-9E89-CFC7836E7138}" type="pres">
      <dgm:prSet presAssocID="{472ACE50-1ADB-4F09-BE0B-ABCC9CFFCD93}" presName="text_4" presStyleLbl="revTx" presStyleIdx="2" presStyleCnt="3">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59C62634-60DB-4732-889D-AF65EE7D6230}" srcId="{469596E8-7EEF-4EED-8C87-69C0EEE73002}" destId="{472ACE50-1ADB-4F09-BE0B-ABCC9CFFCD93}" srcOrd="3" destOrd="0" parTransId="{F7CB4579-D85C-4D17-9CE3-64B60D404CDB}" sibTransId="{B337486A-F40F-4A99-A545-58F12FED41DA}"/>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A80CDFF2-B8D7-41E1-9691-3C210C1C68BC}" type="presOf" srcId="{B337486A-F40F-4A99-A545-58F12FED41DA}" destId="{E4EAA529-F991-4FFD-AA62-F1A3CD81D957}" srcOrd="0" destOrd="0" presId="urn:microsoft.com/office/officeart/2008/layout/CircularPictureCallout"/>
    <dgm:cxn modelId="{0AF82EFF-17FE-4FF2-97A2-303037F303D3}" type="presOf" srcId="{472ACE50-1ADB-4F09-BE0B-ABCC9CFFCD93}" destId="{DAD7C7BB-4916-466C-9E89-CFC7836E7138}"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E5D8EBAD-4EC8-46B7-AA48-D49EB086582E}" type="presParOf" srcId="{0161A0D8-4FF6-448D-8FC3-09F13201847E}" destId="{A1C67330-22BE-4BEC-90EB-E7C0227E92E0}" srcOrd="8" destOrd="0" presId="urn:microsoft.com/office/officeart/2008/layout/CircularPictureCallout"/>
    <dgm:cxn modelId="{41C47785-D383-4934-BB0F-C4A249711D18}" type="presParOf" srcId="{A1C67330-22BE-4BEC-90EB-E7C0227E92E0}" destId="{E4EAA529-F991-4FFD-AA62-F1A3CD81D957}" srcOrd="0" destOrd="0" presId="urn:microsoft.com/office/officeart/2008/layout/CircularPictureCallout"/>
    <dgm:cxn modelId="{F0303648-C432-4DDF-937D-7F6F78651EA3}" type="presParOf" srcId="{0161A0D8-4FF6-448D-8FC3-09F13201847E}" destId="{A789D722-8C98-4C62-9F9A-A905FC045953}" srcOrd="9" destOrd="0" presId="urn:microsoft.com/office/officeart/2008/layout/CircularPictureCallout"/>
    <dgm:cxn modelId="{72E79BDB-B517-4485-87FA-E4F71C300DCB}" type="presParOf" srcId="{0161A0D8-4FF6-448D-8FC3-09F13201847E}" destId="{6A60C74A-ADAA-4DEC-8026-530DD0C140E7}" srcOrd="10" destOrd="0" presId="urn:microsoft.com/office/officeart/2008/layout/CircularPictureCallout"/>
    <dgm:cxn modelId="{68977B8B-B1F0-458C-99A9-B4ADD2C40AD9}" type="presParOf" srcId="{6A60C74A-ADAA-4DEC-8026-530DD0C140E7}" destId="{DAD7C7BB-4916-466C-9E89-CFC7836E7138}" srcOrd="0" destOrd="0" presId="urn:microsoft.com/office/officeart/2008/layout/CircularPictureCallout"/>
  </dgm:cxnLst>
  <dgm:bg/>
  <dgm:whole/>
  <dgm:extLst>
    <a:ext uri="http://schemas.microsoft.com/office/drawing/2008/diagram">
      <dsp:dataModelExt xmlns:dsp="http://schemas.microsoft.com/office/drawing/2008/diagram" relId="rId66"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 chimique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Fabrication de produits métalliques, à l'exception des machines et des équipements</a:t>
          </a:r>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3B9B875A-B990-4AD5-9E0C-E5EA52D6E7A7}" type="parTrans" cxnId="{D1DCF211-0A7C-43EE-8629-E6ACD541A55F}">
      <dgm:prSet/>
      <dgm:spPr/>
      <dgm:t>
        <a:bodyPr/>
        <a:lstStyle/>
        <a:p>
          <a:endParaRPr lang="fr-BE"/>
        </a:p>
      </dgm:t>
    </dgm:pt>
    <dgm:pt modelId="{472ACE50-1ADB-4F09-BE0B-ABCC9CFFCD93}">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Industries alimentaires</a:t>
          </a:r>
        </a:p>
      </dgm:t>
    </dgm:pt>
    <dgm:pt modelId="{F7CB4579-D85C-4D17-9CE3-64B60D404CDB}" type="parTrans" cxnId="{59C62634-60DB-4732-889D-AF65EE7D6230}">
      <dgm:prSet/>
      <dgm:spPr/>
      <dgm:t>
        <a:bodyPr/>
        <a:lstStyle/>
        <a:p>
          <a:endParaRPr lang="fr-BE"/>
        </a:p>
      </dgm:t>
    </dgm:pt>
    <dgm:pt modelId="{B337486A-F40F-4A99-A545-58F12FED41DA}" type="sibTrans" cxnId="{59C62634-60DB-4732-889D-AF65EE7D6230}">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custLinFactNeighborX="16179" custLinFactNeighborY="325">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A1C67330-22BE-4BEC-90EB-E7C0227E92E0}" type="pres">
      <dgm:prSet presAssocID="{B337486A-F40F-4A99-A545-58F12FED41DA}" presName="picture_4" presStyleCnt="0"/>
      <dgm:spPr/>
    </dgm:pt>
    <dgm:pt modelId="{E4EAA529-F991-4FFD-AA62-F1A3CD81D957}" type="pres">
      <dgm:prSet presAssocID="{B337486A-F40F-4A99-A545-58F12FED41DA}" presName="pictureRepeatNode" presStyleLbl="alignImgPlace1" presStyleIdx="3" presStyleCnt="4"/>
      <dgm:spPr/>
    </dgm:pt>
    <dgm:pt modelId="{A789D722-8C98-4C62-9F9A-A905FC045953}" type="pres">
      <dgm:prSet presAssocID="{472ACE50-1ADB-4F09-BE0B-ABCC9CFFCD93}" presName="line_4" presStyleLbl="parChTrans1D1" presStyleIdx="2" presStyleCnt="3"/>
      <dgm:spPr>
        <a:ln>
          <a:solidFill>
            <a:srgbClr val="63A7DA"/>
          </a:solidFill>
        </a:ln>
      </dgm:spPr>
    </dgm:pt>
    <dgm:pt modelId="{6A60C74A-ADAA-4DEC-8026-530DD0C140E7}" type="pres">
      <dgm:prSet presAssocID="{472ACE50-1ADB-4F09-BE0B-ABCC9CFFCD93}" presName="textparent_4" presStyleLbl="node1" presStyleIdx="0" presStyleCnt="0"/>
      <dgm:spPr/>
    </dgm:pt>
    <dgm:pt modelId="{DAD7C7BB-4916-466C-9E89-CFC7836E7138}" type="pres">
      <dgm:prSet presAssocID="{472ACE50-1ADB-4F09-BE0B-ABCC9CFFCD93}" presName="text_4" presStyleLbl="revTx" presStyleIdx="2" presStyleCnt="3">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59C62634-60DB-4732-889D-AF65EE7D6230}" srcId="{469596E8-7EEF-4EED-8C87-69C0EEE73002}" destId="{472ACE50-1ADB-4F09-BE0B-ABCC9CFFCD93}" srcOrd="3" destOrd="0" parTransId="{F7CB4579-D85C-4D17-9CE3-64B60D404CDB}" sibTransId="{B337486A-F40F-4A99-A545-58F12FED41DA}"/>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A80CDFF2-B8D7-41E1-9691-3C210C1C68BC}" type="presOf" srcId="{B337486A-F40F-4A99-A545-58F12FED41DA}" destId="{E4EAA529-F991-4FFD-AA62-F1A3CD81D957}" srcOrd="0" destOrd="0" presId="urn:microsoft.com/office/officeart/2008/layout/CircularPictureCallout"/>
    <dgm:cxn modelId="{0AF82EFF-17FE-4FF2-97A2-303037F303D3}" type="presOf" srcId="{472ACE50-1ADB-4F09-BE0B-ABCC9CFFCD93}" destId="{DAD7C7BB-4916-466C-9E89-CFC7836E7138}"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E5D8EBAD-4EC8-46B7-AA48-D49EB086582E}" type="presParOf" srcId="{0161A0D8-4FF6-448D-8FC3-09F13201847E}" destId="{A1C67330-22BE-4BEC-90EB-E7C0227E92E0}" srcOrd="8" destOrd="0" presId="urn:microsoft.com/office/officeart/2008/layout/CircularPictureCallout"/>
    <dgm:cxn modelId="{41C47785-D383-4934-BB0F-C4A249711D18}" type="presParOf" srcId="{A1C67330-22BE-4BEC-90EB-E7C0227E92E0}" destId="{E4EAA529-F991-4FFD-AA62-F1A3CD81D957}" srcOrd="0" destOrd="0" presId="urn:microsoft.com/office/officeart/2008/layout/CircularPictureCallout"/>
    <dgm:cxn modelId="{F0303648-C432-4DDF-937D-7F6F78651EA3}" type="presParOf" srcId="{0161A0D8-4FF6-448D-8FC3-09F13201847E}" destId="{A789D722-8C98-4C62-9F9A-A905FC045953}" srcOrd="9" destOrd="0" presId="urn:microsoft.com/office/officeart/2008/layout/CircularPictureCallout"/>
    <dgm:cxn modelId="{72E79BDB-B517-4485-87FA-E4F71C300DCB}" type="presParOf" srcId="{0161A0D8-4FF6-448D-8FC3-09F13201847E}" destId="{6A60C74A-ADAA-4DEC-8026-530DD0C140E7}" srcOrd="10" destOrd="0" presId="urn:microsoft.com/office/officeart/2008/layout/CircularPictureCallout"/>
    <dgm:cxn modelId="{68977B8B-B1F0-458C-99A9-B4ADD2C40AD9}" type="presParOf" srcId="{6A60C74A-ADAA-4DEC-8026-530DD0C140E7}" destId="{DAD7C7BB-4916-466C-9E89-CFC7836E7138}" srcOrd="0" destOrd="0" presId="urn:microsoft.com/office/officeart/2008/layout/CircularPictureCallout"/>
  </dgm:cxnLst>
  <dgm:bg/>
  <dgm:whole/>
  <dgm:extLst>
    <a:ext uri="http://schemas.microsoft.com/office/drawing/2008/diagram">
      <dsp:dataModelExt xmlns:dsp="http://schemas.microsoft.com/office/drawing/2008/diagram" relId="rId66"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23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237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-5 offres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77"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23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237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-5 offres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7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0154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Création</a:t>
          </a:r>
        </a:p>
      </dsp:txBody>
      <dsp:txXfrm>
        <a:off x="318863" y="18401"/>
        <a:ext cx="1147668" cy="556520"/>
      </dsp:txXfrm>
    </dsp:sp>
    <dsp:sp modelId="{1B5863A1-1222-4C95-9074-29E6F3BA2B40}">
      <dsp:nvSpPr>
        <dsp:cNvPr id="0" name=""/>
        <dsp:cNvSpPr/>
      </dsp:nvSpPr>
      <dsp:spPr>
        <a:xfrm>
          <a:off x="419778" y="592235"/>
          <a:ext cx="118229" cy="443361"/>
        </a:xfrm>
        <a:custGeom>
          <a:avLst/>
          <a:gdLst/>
          <a:ahLst/>
          <a:cxnLst/>
          <a:rect l="0" t="0" r="0" b="0"/>
          <a:pathLst>
            <a:path>
              <a:moveTo>
                <a:pt x="0" y="0"/>
              </a:moveTo>
              <a:lnTo>
                <a:pt x="0" y="443361"/>
              </a:lnTo>
              <a:lnTo>
                <a:pt x="118229" y="443361"/>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816FB42-A878-4989-B2AA-9EA09B33ECB6}">
      <dsp:nvSpPr>
        <dsp:cNvPr id="0" name=""/>
        <dsp:cNvSpPr/>
      </dsp:nvSpPr>
      <dsp:spPr>
        <a:xfrm>
          <a:off x="538008" y="740022"/>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solidFill>
                <a:sysClr val="windowText" lastClr="000000"/>
              </a:solidFill>
              <a:latin typeface="Calibri" panose="020F0502020204030204"/>
              <a:ea typeface="+mn-ea"/>
              <a:cs typeface="+mn-cs"/>
            </a:rPr>
            <a:t>Formation initiale</a:t>
          </a:r>
          <a:endParaRPr lang="fr-BE" sz="1200" kern="1200">
            <a:latin typeface="Calibri" panose="020F0502020204030204"/>
            <a:ea typeface="+mn-ea"/>
            <a:cs typeface="+mn-cs"/>
          </a:endParaRPr>
        </a:p>
      </dsp:txBody>
      <dsp:txXfrm>
        <a:off x="555322" y="757336"/>
        <a:ext cx="911208" cy="556520"/>
      </dsp:txXfrm>
    </dsp:sp>
    <dsp:sp modelId="{A0AC4479-158A-4360-B2A9-98DF94505BEB}">
      <dsp:nvSpPr>
        <dsp:cNvPr id="0" name=""/>
        <dsp:cNvSpPr/>
      </dsp:nvSpPr>
      <dsp:spPr>
        <a:xfrm>
          <a:off x="419778" y="592235"/>
          <a:ext cx="118229" cy="1182296"/>
        </a:xfrm>
        <a:custGeom>
          <a:avLst/>
          <a:gdLst/>
          <a:ahLst/>
          <a:cxnLst/>
          <a:rect l="0" t="0" r="0" b="0"/>
          <a:pathLst>
            <a:path>
              <a:moveTo>
                <a:pt x="0" y="0"/>
              </a:moveTo>
              <a:lnTo>
                <a:pt x="0" y="1182296"/>
              </a:lnTo>
              <a:lnTo>
                <a:pt x="118229" y="1182296"/>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F47D60C4-CE13-47C7-AC11-73335C20BFC3}">
      <dsp:nvSpPr>
        <dsp:cNvPr id="0" name=""/>
        <dsp:cNvSpPr/>
      </dsp:nvSpPr>
      <dsp:spPr>
        <a:xfrm>
          <a:off x="538008" y="1478958"/>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solidFill>
                <a:sysClr val="windowText" lastClr="000000"/>
              </a:solidFill>
              <a:latin typeface="Calibri" panose="020F0502020204030204"/>
              <a:ea typeface="+mn-ea"/>
              <a:cs typeface="+mn-cs"/>
            </a:rPr>
            <a:t>Formation pour adultes</a:t>
          </a:r>
          <a:endParaRPr lang="fr-BE" sz="1200" kern="1200">
            <a:latin typeface="Calibri" panose="020F0502020204030204"/>
            <a:ea typeface="+mn-ea"/>
            <a:cs typeface="+mn-cs"/>
          </a:endParaRPr>
        </a:p>
      </dsp:txBody>
      <dsp:txXfrm>
        <a:off x="555322" y="1496272"/>
        <a:ext cx="911208" cy="556520"/>
      </dsp:txXfrm>
    </dsp:sp>
    <dsp:sp modelId="{530A3A9E-6430-494D-83BA-96A508010858}">
      <dsp:nvSpPr>
        <dsp:cNvPr id="0" name=""/>
        <dsp:cNvSpPr/>
      </dsp:nvSpPr>
      <dsp:spPr>
        <a:xfrm>
          <a:off x="177941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Maintien</a:t>
          </a:r>
        </a:p>
      </dsp:txBody>
      <dsp:txXfrm>
        <a:off x="1796733" y="18401"/>
        <a:ext cx="1147668" cy="5565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89D722-8C98-4C62-9F9A-A905FC045953}">
      <dsp:nvSpPr>
        <dsp:cNvPr id="0" name=""/>
        <dsp:cNvSpPr/>
      </dsp:nvSpPr>
      <dsp:spPr>
        <a:xfrm>
          <a:off x="1080137" y="181678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25D787B-027B-4900-B962-8F9F251BF8B4}">
      <dsp:nvSpPr>
        <dsp:cNvPr id="0" name=""/>
        <dsp:cNvSpPr/>
      </dsp:nvSpPr>
      <dsp:spPr>
        <a:xfrm>
          <a:off x="1080137" y="1070023"/>
          <a:ext cx="1834896"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5FA13EA-6717-49CE-9580-D537778D4CAB}">
      <dsp:nvSpPr>
        <dsp:cNvPr id="0" name=""/>
        <dsp:cNvSpPr/>
      </dsp:nvSpPr>
      <dsp:spPr>
        <a:xfrm>
          <a:off x="1080137" y="32326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12276" y="-22389"/>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27073" y="584829"/>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27073" y="584829"/>
        <a:ext cx="1522687" cy="1023687"/>
      </dsp:txXfrm>
    </dsp:sp>
    <dsp:sp modelId="{9689A072-9A1C-4FDC-9C32-6738045E4EC3}">
      <dsp:nvSpPr>
        <dsp:cNvPr id="0" name=""/>
        <dsp:cNvSpPr/>
      </dsp:nvSpPr>
      <dsp:spPr>
        <a:xfrm>
          <a:off x="2870170" y="-28837"/>
          <a:ext cx="704203" cy="704203"/>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1A4D48B2-D459-44BA-B7E4-CDD55A8F1755}">
      <dsp:nvSpPr>
        <dsp:cNvPr id="0" name=""/>
        <dsp:cNvSpPr/>
      </dsp:nvSpPr>
      <dsp:spPr>
        <a:xfrm>
          <a:off x="3637452" y="5304"/>
          <a:ext cx="1208062"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Industrie chimique</a:t>
          </a:r>
        </a:p>
      </dsp:txBody>
      <dsp:txXfrm>
        <a:off x="3637452" y="5304"/>
        <a:ext cx="1208062" cy="640080"/>
      </dsp:txXfrm>
    </dsp:sp>
    <dsp:sp modelId="{1F3692AB-DF21-47EA-8182-268C80153FE0}">
      <dsp:nvSpPr>
        <dsp:cNvPr id="0" name=""/>
        <dsp:cNvSpPr/>
      </dsp:nvSpPr>
      <dsp:spPr>
        <a:xfrm>
          <a:off x="2594993" y="74998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E56C1DAC-849B-449C-B409-5702910D34B2}">
      <dsp:nvSpPr>
        <dsp:cNvPr id="0" name=""/>
        <dsp:cNvSpPr/>
      </dsp:nvSpPr>
      <dsp:spPr>
        <a:xfrm>
          <a:off x="3235073" y="749983"/>
          <a:ext cx="2750012"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Fabrication de produits métalliques, à l'exception des machines et des équipements</a:t>
          </a:r>
        </a:p>
      </dsp:txBody>
      <dsp:txXfrm>
        <a:off x="3235073" y="749983"/>
        <a:ext cx="2750012" cy="640080"/>
      </dsp:txXfrm>
    </dsp:sp>
    <dsp:sp modelId="{E4EAA529-F991-4FFD-AA62-F1A3CD81D957}">
      <dsp:nvSpPr>
        <dsp:cNvPr id="0" name=""/>
        <dsp:cNvSpPr/>
      </dsp:nvSpPr>
      <dsp:spPr>
        <a:xfrm>
          <a:off x="2902232" y="149674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DAD7C7BB-4916-466C-9E89-CFC7836E7138}">
      <dsp:nvSpPr>
        <dsp:cNvPr id="0" name=""/>
        <dsp:cNvSpPr/>
      </dsp:nvSpPr>
      <dsp:spPr>
        <a:xfrm>
          <a:off x="3542312" y="1496743"/>
          <a:ext cx="725513"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Industries alimentaires</a:t>
          </a:r>
        </a:p>
      </dsp:txBody>
      <dsp:txXfrm>
        <a:off x="3542312" y="1496743"/>
        <a:ext cx="725513" cy="640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23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-5 offres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237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E062C-7B9D-4711-887B-7C16FEC9880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EC3F61B-BD31-4329-A743-16EFE5A951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8819D1-A460-4336-BA70-06E62CDD00EF}">
  <ds:schemaRefs>
    <ds:schemaRef ds:uri="http://schemas.microsoft.com/sharepoint/v3/contenttype/forms"/>
  </ds:schemaRefs>
</ds:datastoreItem>
</file>

<file path=customXml/itemProps4.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23</TotalTime>
  <Pages>2</Pages>
  <Words>41</Words>
  <Characters>230</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23</cp:revision>
  <cp:lastPrinted>2021-12-24T10:51:00Z</cp:lastPrinted>
  <dcterms:created xsi:type="dcterms:W3CDTF">2022-03-03T12:29:00Z</dcterms:created>
  <dcterms:modified xsi:type="dcterms:W3CDTF">2022-03-07T11:10:00Z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