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E1B55C5" wp14:editId="66D4D51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582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7E904A01" wp14:editId="0DFF675D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AE15503" id="Groupe 50" o:spid="_x0000_s1026" style="position:absolute;margin-left:12pt;margin-top:-29.3pt;width:118.95pt;height:756pt;z-index:25162035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01EEE829" wp14:editId="1A2D215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915849B" id="Rectangle 5" o:spid="_x0000_s1026" style="position:absolute;margin-left:175.2pt;margin-top:-20.3pt;width:78.5pt;height:94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3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25C153A" wp14:editId="5065F108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5BC165A" id="Forme libre 33" o:spid="_x0000_s1026" style="position:absolute;margin-left:-32pt;margin-top:-21pt;width:147.55pt;height:75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7BE4522A" wp14:editId="71DCB09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16516C07" id="Groupe 49" o:spid="_x0000_s1026" style="position:absolute;margin-left:1059.05pt;margin-top:-14.25pt;width:107.8pt;height:756pt;z-index:25161932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3BCD8C1" wp14:editId="3A6FBE9D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6B2457A" id="Forme libre 25" o:spid="_x0000_s1026" style="position:absolute;margin-left:1064.75pt;margin-top:18pt;width:123.25pt;height:75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B02613E" w:rsidR="00902688" w:rsidRDefault="00B53AFF" w:rsidP="00F576BD">
      <w:pPr>
        <w:rPr>
          <w:noProof/>
          <w:lang w:bidi="fr-FR"/>
        </w:rPr>
      </w:pPr>
      <w:r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19" behindDoc="0" locked="0" layoutInCell="1" allowOverlap="1" wp14:anchorId="3F1E436D" wp14:editId="687353FA">
                <wp:simplePos x="0" y="0"/>
                <wp:positionH relativeFrom="page">
                  <wp:posOffset>7559644</wp:posOffset>
                </wp:positionH>
                <wp:positionV relativeFrom="paragraph">
                  <wp:posOffset>9079431</wp:posOffset>
                </wp:positionV>
                <wp:extent cx="2607398" cy="363503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363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B53AFF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B53AF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4"/>
                                <w:szCs w:val="14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7" type="#_x0000_t202" style="position:absolute;margin-left:595.25pt;margin-top:714.9pt;width:205.3pt;height:28.6pt;z-index:251657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B53AFF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14"/>
                          <w:szCs w:val="14"/>
                        </w:rPr>
                      </w:pPr>
                      <w:r w:rsidRPr="00B53AFF">
                        <w:rPr>
                          <w:rFonts w:asciiTheme="minorHAnsi" w:hAnsiTheme="minorHAnsi" w:cstheme="minorHAnsi"/>
                          <w:i/>
                          <w:iCs/>
                          <w:sz w:val="14"/>
                          <w:szCs w:val="14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759E37EC" wp14:editId="2B697A52">
                <wp:simplePos x="0" y="0"/>
                <wp:positionH relativeFrom="page">
                  <wp:posOffset>10396421</wp:posOffset>
                </wp:positionH>
                <wp:positionV relativeFrom="paragraph">
                  <wp:posOffset>7269807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28" type="#_x0000_t202" style="position:absolute;margin-left:818.6pt;margin-top:572.45pt;width:264.4pt;height:34.75pt;z-index:251657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1L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w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04F1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63980230" wp14:editId="08866B84">
                <wp:simplePos x="0" y="0"/>
                <wp:positionH relativeFrom="column">
                  <wp:posOffset>9803928</wp:posOffset>
                </wp:positionH>
                <wp:positionV relativeFrom="paragraph">
                  <wp:posOffset>8866160</wp:posOffset>
                </wp:positionV>
                <wp:extent cx="179705" cy="179705"/>
                <wp:effectExtent l="0" t="0" r="10795" b="10795"/>
                <wp:wrapNone/>
                <wp:docPr id="11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360C1" w14:textId="77777777" w:rsidR="00AA0F74" w:rsidRPr="00876313" w:rsidRDefault="00AA0F74" w:rsidP="00AA0F74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80230" id="Rectangle 9" o:spid="_x0000_s1029" style="position:absolute;margin-left:771.95pt;margin-top:698.1pt;width:14.15pt;height:14.15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" fillcolor="#63a7da" strokecolor="#63a7da" strokeweight=".5pt">
                <v:textbox>
                  <w:txbxContent>
                    <w:p w14:paraId="14A360C1" w14:textId="77777777" w:rsidR="00AA0F74" w:rsidRPr="00876313" w:rsidRDefault="00AA0F74" w:rsidP="00AA0F74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4F1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77D63E36" wp14:editId="27D7649F">
                <wp:simplePos x="0" y="0"/>
                <wp:positionH relativeFrom="column">
                  <wp:posOffset>9790430</wp:posOffset>
                </wp:positionH>
                <wp:positionV relativeFrom="paragraph">
                  <wp:posOffset>8555789</wp:posOffset>
                </wp:positionV>
                <wp:extent cx="179705" cy="179705"/>
                <wp:effectExtent l="0" t="0" r="10795" b="10795"/>
                <wp:wrapNone/>
                <wp:docPr id="11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7D226" w14:textId="77777777" w:rsidR="00954BEC" w:rsidRPr="00876313" w:rsidRDefault="00954BEC" w:rsidP="00954BEC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63E36" id="_x0000_s1030" style="position:absolute;margin-left:770.9pt;margin-top:673.7pt;width:14.15pt;height:14.15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" fillcolor="#c00000" strokecolor="#b4222f" strokeweight=".5pt">
                <v:textbox>
                  <w:txbxContent>
                    <w:p w14:paraId="3597D226" w14:textId="77777777" w:rsidR="00954BEC" w:rsidRPr="00876313" w:rsidRDefault="00954BEC" w:rsidP="00954BEC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4F1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C711EA1" wp14:editId="0D3BEE0C">
                <wp:simplePos x="0" y="0"/>
                <wp:positionH relativeFrom="column">
                  <wp:posOffset>9802822</wp:posOffset>
                </wp:positionH>
                <wp:positionV relativeFrom="paragraph">
                  <wp:posOffset>8250643</wp:posOffset>
                </wp:positionV>
                <wp:extent cx="179705" cy="179705"/>
                <wp:effectExtent l="0" t="0" r="10795" b="10795"/>
                <wp:wrapNone/>
                <wp:docPr id="3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49B80" w14:textId="77777777" w:rsidR="00A111BA" w:rsidRPr="00876313" w:rsidRDefault="00A111BA" w:rsidP="00A111BA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1EA1" id="_x0000_s1031" style="position:absolute;margin-left:771.9pt;margin-top:649.65pt;width:14.15pt;height:14.1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" fillcolor="#cdd84b" strokecolor="#cdd84b" strokeweight=".5pt">
                <v:textbox>
                  <w:txbxContent>
                    <w:p w14:paraId="50849B80" w14:textId="77777777" w:rsidR="00A111BA" w:rsidRPr="00876313" w:rsidRDefault="00A111BA" w:rsidP="00A111BA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4F1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2786DDED" wp14:editId="4F28045F">
                <wp:simplePos x="0" y="0"/>
                <wp:positionH relativeFrom="column">
                  <wp:posOffset>9791229</wp:posOffset>
                </wp:positionH>
                <wp:positionV relativeFrom="paragraph">
                  <wp:posOffset>7940436</wp:posOffset>
                </wp:positionV>
                <wp:extent cx="179705" cy="179705"/>
                <wp:effectExtent l="0" t="0" r="10795" b="10795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6DDED" id="_x0000_s1032" style="position:absolute;margin-left:770.95pt;margin-top:625.25pt;width:14.15pt;height:14.15pt;z-index:251657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" fillcolor="#f6cd79" strokecolor="#fae3b4" strokeweight=".5pt">
                <v:textbox>
                  <w:txbxContent>
                    <w:p w14:paraId="39F282A7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4F1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37C7C93C" wp14:editId="2871D609">
                <wp:simplePos x="0" y="0"/>
                <wp:positionH relativeFrom="column">
                  <wp:posOffset>9781703</wp:posOffset>
                </wp:positionH>
                <wp:positionV relativeFrom="paragraph">
                  <wp:posOffset>7695898</wp:posOffset>
                </wp:positionV>
                <wp:extent cx="179705" cy="179705"/>
                <wp:effectExtent l="0" t="0" r="10795" b="10795"/>
                <wp:wrapNone/>
                <wp:docPr id="1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1DED7E" w14:textId="77777777" w:rsidR="00CF55C5" w:rsidRPr="00876313" w:rsidRDefault="00CF55C5" w:rsidP="00CF55C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7C93C" id="_x0000_s1033" style="position:absolute;margin-left:770.2pt;margin-top:606pt;width:14.15pt;height:14.1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" fillcolor="#fae3b4" strokecolor="#fae3b4" strokeweight=".5pt">
                <v:textbox>
                  <w:txbxContent>
                    <w:p w14:paraId="411DED7E" w14:textId="77777777" w:rsidR="00CF55C5" w:rsidRPr="00876313" w:rsidRDefault="00CF55C5" w:rsidP="00CF55C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4F1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5E64AFE9" wp14:editId="0D9AA542">
                <wp:simplePos x="0" y="0"/>
                <wp:positionH relativeFrom="column">
                  <wp:posOffset>9066530</wp:posOffset>
                </wp:positionH>
                <wp:positionV relativeFrom="paragraph">
                  <wp:posOffset>7481407</wp:posOffset>
                </wp:positionV>
                <wp:extent cx="4752975" cy="1955926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955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79144" w14:textId="77777777" w:rsidR="00CF55C5" w:rsidRDefault="00ED6C1D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</w:p>
                          <w:p w14:paraId="73EDF9CB" w14:textId="194BE059" w:rsidR="00CF55C5" w:rsidRDefault="009E5DD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E5DDA">
                              <w:rPr>
                                <w:rFonts w:asciiTheme="minorHAnsi" w:hAnsiTheme="minorHAnsi" w:cstheme="minorHAnsi"/>
                              </w:rPr>
                              <w:t xml:space="preserve">2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Pr="009E5DDA">
                              <w:rPr>
                                <w:rFonts w:asciiTheme="minorHAnsi" w:hAnsiTheme="minorHAnsi" w:cstheme="minorHAnsi"/>
                              </w:rPr>
                              <w:t>tablissements de l'enseignement secondaire de plein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9E5DDA">
                              <w:rPr>
                                <w:rFonts w:asciiTheme="minorHAnsi" w:hAnsiTheme="minorHAnsi" w:cstheme="minorHAnsi"/>
                              </w:rPr>
                              <w:t xml:space="preserve">exercice </w:t>
                            </w:r>
                          </w:p>
                          <w:p w14:paraId="3B267DD1" w14:textId="77777777" w:rsidR="00CF55C5" w:rsidRDefault="00CF55C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</w:p>
                          <w:p w14:paraId="23DFF9FE" w14:textId="53FDC3F2" w:rsidR="00CF55C5" w:rsidRDefault="009E5DD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2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tablisseme</w:t>
                            </w:r>
                            <w:r w:rsidR="00046D89">
                              <w:rPr>
                                <w:rFonts w:asciiTheme="minorHAnsi" w:hAnsiTheme="minorHAnsi" w:cstheme="minorHAnsi"/>
                              </w:rPr>
                              <w:t>nt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s de l’enseignement secondaire </w:t>
                            </w:r>
                            <w:r w:rsidR="00046D89">
                              <w:rPr>
                                <w:rFonts w:asciiTheme="minorHAnsi" w:hAnsiTheme="minorHAnsi" w:cstheme="minorHAnsi"/>
                              </w:rPr>
                              <w:t>en alternance</w:t>
                            </w:r>
                          </w:p>
                          <w:p w14:paraId="56F0593C" w14:textId="12B4CFFA" w:rsidR="00CF55C5" w:rsidRDefault="00CF55C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D9B6AC9" w14:textId="0F2DFA28" w:rsidR="00AA0F74" w:rsidRDefault="00AA0F74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2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tablissements de l’enseignement de promotion sociale</w:t>
                            </w:r>
                          </w:p>
                          <w:p w14:paraId="4666AACE" w14:textId="77777777" w:rsidR="00AA0F74" w:rsidRDefault="00AA0F74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84EFCBB" w14:textId="1DAC4756" w:rsidR="007F77C0" w:rsidRDefault="00C4618E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 xml:space="preserve">1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>entre de compétence</w:t>
                            </w:r>
                          </w:p>
                          <w:p w14:paraId="2B8CD003" w14:textId="059BD125" w:rsidR="00A02C9D" w:rsidRDefault="00A02C9D" w:rsidP="003306CE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F3AE34C" w14:textId="2873565D" w:rsidR="00A111BA" w:rsidRDefault="00CF55C5" w:rsidP="003306CE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           </w:t>
                            </w:r>
                            <w:r w:rsidR="00EE4855">
                              <w:rPr>
                                <w:rFonts w:asciiTheme="minorHAnsi" w:hAnsiTheme="minorHAnsi" w:cstheme="minorHAnsi"/>
                              </w:rPr>
                              <w:t>2</w:t>
                            </w:r>
                            <w:r w:rsidR="00475420">
                              <w:rPr>
                                <w:rFonts w:asciiTheme="minorHAnsi" w:hAnsiTheme="minorHAnsi" w:cstheme="minorHAnsi"/>
                              </w:rPr>
                              <w:t xml:space="preserve"> IFAPME</w:t>
                            </w:r>
                          </w:p>
                          <w:p w14:paraId="2AE8DAE8" w14:textId="77777777" w:rsidR="00604F17" w:rsidRDefault="00604F17" w:rsidP="003306CE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         </w:t>
                            </w:r>
                          </w:p>
                          <w:p w14:paraId="6BC4FAA9" w14:textId="36A89308" w:rsidR="00604F17" w:rsidRPr="00C4618E" w:rsidRDefault="00604F17" w:rsidP="003306CE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           </w:t>
                            </w:r>
                            <w:r w:rsidRPr="00604F17">
                              <w:rPr>
                                <w:rFonts w:asciiTheme="minorHAnsi" w:hAnsiTheme="minorHAnsi" w:cstheme="minorHAnsi"/>
                              </w:rPr>
                              <w:t xml:space="preserve">1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Pr="00604F17">
                              <w:rPr>
                                <w:rFonts w:asciiTheme="minorHAnsi" w:hAnsiTheme="minorHAnsi" w:cstheme="minorHAnsi"/>
                              </w:rPr>
                              <w:t>tablissement de l’enseignement spécialisé</w:t>
                            </w:r>
                          </w:p>
                          <w:p w14:paraId="18A2102A" w14:textId="77777777" w:rsidR="007F77C0" w:rsidRPr="00C4618E" w:rsidRDefault="007F77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4AFE9" id="_x0000_t202" coordsize="21600,21600" o:spt="202" path="m,l,21600r21600,l21600,xe">
                <v:stroke joinstyle="miter"/>
                <v:path gradientshapeok="t" o:connecttype="rect"/>
              </v:shapetype>
              <v:shape id="Zone de texte 1523" o:spid="_x0000_s1034" type="#_x0000_t202" style="position:absolute;margin-left:713.9pt;margin-top:589.1pt;width:374.25pt;height:154pt;z-index:251657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" filled="f" stroked="f" strokeweight=".5pt">
                <v:textbox>
                  <w:txbxContent>
                    <w:p w14:paraId="5FD79144" w14:textId="77777777" w:rsidR="00CF55C5" w:rsidRDefault="00ED6C1D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</w:p>
                    <w:p w14:paraId="73EDF9CB" w14:textId="194BE059" w:rsidR="00CF55C5" w:rsidRDefault="009E5DD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 w:rsidRPr="009E5DDA">
                        <w:rPr>
                          <w:rFonts w:asciiTheme="minorHAnsi" w:hAnsiTheme="minorHAnsi" w:cstheme="minorHAnsi"/>
                        </w:rPr>
                        <w:t xml:space="preserve">2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Pr="009E5DDA">
                        <w:rPr>
                          <w:rFonts w:asciiTheme="minorHAnsi" w:hAnsiTheme="minorHAnsi" w:cstheme="minorHAnsi"/>
                        </w:rPr>
                        <w:t>tablissements de l'enseignement secondaire de plein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9E5DDA">
                        <w:rPr>
                          <w:rFonts w:asciiTheme="minorHAnsi" w:hAnsiTheme="minorHAnsi" w:cstheme="minorHAnsi"/>
                        </w:rPr>
                        <w:t xml:space="preserve">exercice </w:t>
                      </w:r>
                    </w:p>
                    <w:p w14:paraId="3B267DD1" w14:textId="77777777" w:rsidR="00CF55C5" w:rsidRDefault="00CF55C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</w:p>
                    <w:p w14:paraId="23DFF9FE" w14:textId="53FDC3F2" w:rsidR="00CF55C5" w:rsidRDefault="009E5DD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2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</w:rPr>
                        <w:t>tablisseme</w:t>
                      </w:r>
                      <w:r w:rsidR="00046D89">
                        <w:rPr>
                          <w:rFonts w:asciiTheme="minorHAnsi" w:hAnsiTheme="minorHAnsi" w:cstheme="minorHAnsi"/>
                        </w:rPr>
                        <w:t>nt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s de l’enseignement secondaire </w:t>
                      </w:r>
                      <w:r w:rsidR="00046D89">
                        <w:rPr>
                          <w:rFonts w:asciiTheme="minorHAnsi" w:hAnsiTheme="minorHAnsi" w:cstheme="minorHAnsi"/>
                        </w:rPr>
                        <w:t>en alternance</w:t>
                      </w:r>
                    </w:p>
                    <w:p w14:paraId="56F0593C" w14:textId="12B4CFFA" w:rsidR="00CF55C5" w:rsidRDefault="00CF55C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</w:p>
                    <w:p w14:paraId="3D9B6AC9" w14:textId="0F2DFA28" w:rsidR="00AA0F74" w:rsidRDefault="00AA0F74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2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</w:rPr>
                        <w:t>tablissements de l’enseignement de promotion sociale</w:t>
                      </w:r>
                    </w:p>
                    <w:p w14:paraId="4666AACE" w14:textId="77777777" w:rsidR="00AA0F74" w:rsidRDefault="00AA0F74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</w:p>
                    <w:p w14:paraId="784EFCBB" w14:textId="1DAC4756" w:rsidR="007F77C0" w:rsidRDefault="00C4618E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 w:rsidRPr="00C4618E">
                        <w:rPr>
                          <w:rFonts w:asciiTheme="minorHAnsi" w:hAnsiTheme="minorHAnsi" w:cstheme="minorHAnsi"/>
                        </w:rPr>
                        <w:t xml:space="preserve">1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Pr="00C4618E">
                        <w:rPr>
                          <w:rFonts w:asciiTheme="minorHAnsi" w:hAnsiTheme="minorHAnsi" w:cstheme="minorHAnsi"/>
                        </w:rPr>
                        <w:t>entre de compétence</w:t>
                      </w:r>
                    </w:p>
                    <w:p w14:paraId="2B8CD003" w14:textId="059BD125" w:rsidR="00A02C9D" w:rsidRDefault="00A02C9D" w:rsidP="003306CE">
                      <w:pPr>
                        <w:tabs>
                          <w:tab w:val="left" w:pos="2020"/>
                        </w:tabs>
                        <w:spacing w:line="240" w:lineRule="exact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</w:p>
                    <w:p w14:paraId="7F3AE34C" w14:textId="2873565D" w:rsidR="00A111BA" w:rsidRDefault="00CF55C5" w:rsidP="003306CE">
                      <w:pPr>
                        <w:tabs>
                          <w:tab w:val="left" w:pos="2020"/>
                        </w:tabs>
                        <w:spacing w:line="240" w:lineRule="exact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                           </w:t>
                      </w:r>
                      <w:r w:rsidR="00EE4855">
                        <w:rPr>
                          <w:rFonts w:asciiTheme="minorHAnsi" w:hAnsiTheme="minorHAnsi" w:cstheme="minorHAnsi"/>
                        </w:rPr>
                        <w:t>2</w:t>
                      </w:r>
                      <w:r w:rsidR="00475420">
                        <w:rPr>
                          <w:rFonts w:asciiTheme="minorHAnsi" w:hAnsiTheme="minorHAnsi" w:cstheme="minorHAnsi"/>
                        </w:rPr>
                        <w:t xml:space="preserve"> IFAPME</w:t>
                      </w:r>
                    </w:p>
                    <w:p w14:paraId="2AE8DAE8" w14:textId="77777777" w:rsidR="00604F17" w:rsidRDefault="00604F17" w:rsidP="003306CE">
                      <w:pPr>
                        <w:tabs>
                          <w:tab w:val="left" w:pos="2020"/>
                        </w:tabs>
                        <w:spacing w:line="240" w:lineRule="exact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                         </w:t>
                      </w:r>
                    </w:p>
                    <w:p w14:paraId="6BC4FAA9" w14:textId="36A89308" w:rsidR="00604F17" w:rsidRPr="00C4618E" w:rsidRDefault="00604F17" w:rsidP="003306CE">
                      <w:pPr>
                        <w:tabs>
                          <w:tab w:val="left" w:pos="2020"/>
                        </w:tabs>
                        <w:spacing w:line="240" w:lineRule="exact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                           </w:t>
                      </w:r>
                      <w:r w:rsidRPr="00604F17">
                        <w:rPr>
                          <w:rFonts w:asciiTheme="minorHAnsi" w:hAnsiTheme="minorHAnsi" w:cstheme="minorHAnsi"/>
                        </w:rPr>
                        <w:t xml:space="preserve">1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Pr="00604F17">
                        <w:rPr>
                          <w:rFonts w:asciiTheme="minorHAnsi" w:hAnsiTheme="minorHAnsi" w:cstheme="minorHAnsi"/>
                        </w:rPr>
                        <w:t>tablissement de l’enseignement spécialisé</w:t>
                      </w:r>
                    </w:p>
                    <w:p w14:paraId="18A2102A" w14:textId="77777777" w:rsidR="007F77C0" w:rsidRPr="00C4618E" w:rsidRDefault="007F77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F1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52472E62" wp14:editId="413B001E">
                <wp:simplePos x="0" y="0"/>
                <wp:positionH relativeFrom="column">
                  <wp:posOffset>9801860</wp:posOffset>
                </wp:positionH>
                <wp:positionV relativeFrom="paragraph">
                  <wp:posOffset>9161943</wp:posOffset>
                </wp:positionV>
                <wp:extent cx="179705" cy="179705"/>
                <wp:effectExtent l="0" t="0" r="10795" b="10795"/>
                <wp:wrapNone/>
                <wp:docPr id="11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1F9A9" w14:textId="77777777" w:rsidR="00EE4855" w:rsidRPr="00876313" w:rsidRDefault="00EE4855" w:rsidP="00EE485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72E62" id="_x0000_s1035" style="position:absolute;margin-left:771.8pt;margin-top:721.4pt;width:14.15pt;height:14.15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" fillcolor="#6f6f6e" strokecolor="#6f6f6e" strokeweight=".5pt">
                <v:textbox>
                  <w:txbxContent>
                    <w:p w14:paraId="4801F9A9" w14:textId="77777777" w:rsidR="00EE4855" w:rsidRPr="00876313" w:rsidRDefault="00EE4855" w:rsidP="00EE485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5C5" w:rsidRPr="00CF55C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541BD8B0" wp14:editId="0F8051FF">
                <wp:simplePos x="0" y="0"/>
                <wp:positionH relativeFrom="column">
                  <wp:posOffset>12444730</wp:posOffset>
                </wp:positionH>
                <wp:positionV relativeFrom="paragraph">
                  <wp:posOffset>6046470</wp:posOffset>
                </wp:positionV>
                <wp:extent cx="82550" cy="88900"/>
                <wp:effectExtent l="0" t="0" r="0" b="6350"/>
                <wp:wrapNone/>
                <wp:docPr id="116" name="Ellipse 116">
                  <a:hlinkClick xmlns:a="http://schemas.openxmlformats.org/drawingml/2006/main" r:id="rId34" tooltip="IEPSCF Mons : tôlier en carrosseri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11424" id="Ellipse 116" o:spid="_x0000_s1026" href="https://www.etudierenhainaut.be/promsoc-mons-borinage-secondaire.html" title="IEPSCF Mons : tôlier en carrosserie " style="position:absolute;margin-left:979.9pt;margin-top:476.1pt;width:6.5pt;height:7pt;z-index:25165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CF55C5" w:rsidRPr="00CF55C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137C4C64" wp14:editId="48D667F9">
                <wp:simplePos x="0" y="0"/>
                <wp:positionH relativeFrom="column">
                  <wp:posOffset>12661775</wp:posOffset>
                </wp:positionH>
                <wp:positionV relativeFrom="paragraph">
                  <wp:posOffset>6058610</wp:posOffset>
                </wp:positionV>
                <wp:extent cx="82550" cy="88900"/>
                <wp:effectExtent l="0" t="0" r="12700" b="25400"/>
                <wp:wrapNone/>
                <wp:docPr id="114" name="Ellipse 114">
                  <a:hlinkClick xmlns:a="http://schemas.openxmlformats.org/drawingml/2006/main" r:id="rId35" tooltip="ITCF Morlanwelz : carrossier (CEFA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F89DE" id="Ellipse 114" o:spid="_x0000_s1026" href="http://www.cefaweb.be/centres/morlanwelz" title="ITCF Morlanwelz : carrossier (CEFA)" style="position:absolute;margin-left:997pt;margin-top:477.05pt;width:6.5pt;height:7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954BEC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07E46195" wp14:editId="645F881B">
                <wp:simplePos x="0" y="0"/>
                <wp:positionH relativeFrom="column">
                  <wp:posOffset>11767952</wp:posOffset>
                </wp:positionH>
                <wp:positionV relativeFrom="paragraph">
                  <wp:posOffset>5835241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36" tooltip="Athénée provincial : carrossier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1B742" id="Ellipse 21" o:spid="_x0000_s1026" href="https://www.etudierenhainaut.be/athenee-provincial-la-louviere.html" title="Athénée provincial : carrossier (PE)" style="position:absolute;margin-left:926.6pt;margin-top:459.45pt;width:6.5pt;height:7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954BEC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4386788E" wp14:editId="3FF56D0B">
                <wp:simplePos x="0" y="0"/>
                <wp:positionH relativeFrom="column">
                  <wp:posOffset>11975113</wp:posOffset>
                </wp:positionH>
                <wp:positionV relativeFrom="paragraph">
                  <wp:posOffset>5831500</wp:posOffset>
                </wp:positionV>
                <wp:extent cx="82550" cy="88900"/>
                <wp:effectExtent l="0" t="0" r="12700" b="25400"/>
                <wp:wrapNone/>
                <wp:docPr id="111" name="Ellipse 111">
                  <a:hlinkClick xmlns:a="http://schemas.openxmlformats.org/drawingml/2006/main" r:id="rId37" tooltip="Institut Provincial d'Enseignement Secondaire LEON HUREZ : Carrossier spécialisé (CEFA)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7681B" id="Ellipse 111" o:spid="_x0000_s1026" href="https://www.etudierenhainaut.be/institut-provincial-d-enseignement-secondaire-leon-hurez.html" title="Institut Provincial d'Enseignement Secondaire LEON HUREZ : Carrossier spécialisé (CEFA) " style="position:absolute;margin-left:942.9pt;margin-top:459.15pt;width:6.5pt;height:7pt;z-index:25165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954BEC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32A53540" wp14:editId="456514CA">
                <wp:simplePos x="0" y="0"/>
                <wp:positionH relativeFrom="column">
                  <wp:posOffset>11895361</wp:posOffset>
                </wp:positionH>
                <wp:positionV relativeFrom="paragraph">
                  <wp:posOffset>5334861</wp:posOffset>
                </wp:positionV>
                <wp:extent cx="82550" cy="88900"/>
                <wp:effectExtent l="0" t="0" r="12700" b="25400"/>
                <wp:wrapNone/>
                <wp:docPr id="12" name="Ellipse 12">
                  <a:hlinkClick xmlns:a="http://schemas.openxmlformats.org/drawingml/2006/main" r:id="rId38" tooltip="Enseignement spécifique A.M.I : préparation travaux de peinture en carros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659DC" id="Ellipse 12" o:spid="_x0000_s1026" href="https://ecoleami.weebly.com/informations-la-louviegravere.html" title="Enseignement spécifique A.M.I : préparation travaux de peinture en carrosserie" style="position:absolute;margin-left:936.65pt;margin-top:420.05pt;width:6.5pt;height:7pt;z-index:25165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5CAC0437" wp14:editId="51DB6266">
                <wp:simplePos x="0" y="0"/>
                <wp:positionH relativeFrom="column">
                  <wp:posOffset>11387455</wp:posOffset>
                </wp:positionH>
                <wp:positionV relativeFrom="paragraph">
                  <wp:posOffset>5740400</wp:posOffset>
                </wp:positionV>
                <wp:extent cx="82550" cy="88900"/>
                <wp:effectExtent l="0" t="0" r="12700" b="25400"/>
                <wp:wrapNone/>
                <wp:docPr id="14" name="Ellipse 14">
                  <a:hlinkClick xmlns:a="http://schemas.openxmlformats.org/drawingml/2006/main" r:id="rId39" tooltip="IFAPME : carossier- répara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EB190" id="Ellipse 14" o:spid="_x0000_s1026" href="https://www.ifapme.be/centre-de-formations/mons" title="IFAPME : carossier- réparateur" style="position:absolute;margin-left:896.65pt;margin-top:452pt;width:6.5pt;height:7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" o:button="t" fillcolor="#63a7da" strokecolor="#63a7da" strokeweight=".5pt">
                <v:fill o:detectmouseclick="t"/>
                <v:stroke joinstyle="miter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0CA43BBD" wp14:editId="685AB4CD">
                <wp:simplePos x="0" y="0"/>
                <wp:positionH relativeFrom="column">
                  <wp:posOffset>9961880</wp:posOffset>
                </wp:positionH>
                <wp:positionV relativeFrom="paragraph">
                  <wp:posOffset>5535295</wp:posOffset>
                </wp:positionV>
                <wp:extent cx="82550" cy="88900"/>
                <wp:effectExtent l="0" t="0" r="12700" b="25400"/>
                <wp:wrapNone/>
                <wp:docPr id="110" name="Ellipse 110">
                  <a:hlinkClick xmlns:a="http://schemas.openxmlformats.org/drawingml/2006/main" r:id="rId39" tooltip="IFAPME : carossier- répara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87E16" id="Ellipse 110" o:spid="_x0000_s1026" href="https://www.ifapme.be/centre-de-formations/mons" title="IFAPME : carossier- réparateur" style="position:absolute;margin-left:784.4pt;margin-top:435.85pt;width:6.5pt;height:7pt;z-index:251658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" o:button="t" fillcolor="#63a7da" strokecolor="#63a7da" strokeweight=".5pt">
                <v:fill o:detectmouseclick="t"/>
                <v:stroke joinstyle="miter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1EA62902" wp14:editId="7AD6FCD4">
                <wp:simplePos x="0" y="0"/>
                <wp:positionH relativeFrom="column">
                  <wp:posOffset>9577705</wp:posOffset>
                </wp:positionH>
                <wp:positionV relativeFrom="paragraph">
                  <wp:posOffset>5494020</wp:posOffset>
                </wp:positionV>
                <wp:extent cx="82550" cy="88900"/>
                <wp:effectExtent l="0" t="0" r="0" b="6350"/>
                <wp:wrapNone/>
                <wp:docPr id="109" name="Ellipse 109">
                  <a:hlinkClick xmlns:a="http://schemas.openxmlformats.org/drawingml/2006/main" r:id="rId40" tooltip="IEPSCF Mons : Tôlier en carrosserie - Peintre en carrosserie - réstauration ancêtres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7FABB" id="Ellipse 109" o:spid="_x0000_s1026" href="http://iepsjemappes.be/wordpress3/" title="IEPSCF Mons : Tôlier en carrosserie - Peintre en carrosserie - réstauration ancêtres  " style="position:absolute;margin-left:754.15pt;margin-top:432.6pt;width:6.5pt;height:7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56BDC104" wp14:editId="24AE417C">
                <wp:simplePos x="0" y="0"/>
                <wp:positionH relativeFrom="margin">
                  <wp:posOffset>11666855</wp:posOffset>
                </wp:positionH>
                <wp:positionV relativeFrom="paragraph">
                  <wp:posOffset>5652770</wp:posOffset>
                </wp:positionV>
                <wp:extent cx="60960" cy="77470"/>
                <wp:effectExtent l="0" t="0" r="15240" b="17780"/>
                <wp:wrapNone/>
                <wp:docPr id="15" name="Ellipse 15">
                  <a:hlinkClick xmlns:a="http://schemas.openxmlformats.org/drawingml/2006/main" r:id="rId41" tooltip="CDC Forem Logistique Hainaut : carrossier-tôl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2BDA40" id="Ellipse 15" o:spid="_x0000_s1026" href="https://hainaut.formation-logistique.be/" title="CDC Forem Logistique Hainaut : carrossier-tôlier" style="position:absolute;margin-left:918.65pt;margin-top:445.1pt;width:4.8pt;height:6.1pt;z-index:25165831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" o:button="t" fillcolor="#b4222f" strokecolor="#b4222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4903B3F8" wp14:editId="4C12FE40">
                <wp:simplePos x="0" y="0"/>
                <wp:positionH relativeFrom="column">
                  <wp:posOffset>9184143</wp:posOffset>
                </wp:positionH>
                <wp:positionV relativeFrom="paragraph">
                  <wp:posOffset>6296284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42" tooltip="Lycée Provincial Hornu Colfontaine : carrossier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CD325" id="Ellipse 8" o:spid="_x0000_s1026" href="https://www.etudierenhainaut.be/lycee-provincial-hornu-colfontaine.html" title="Lycée Provincial Hornu Colfontaine : carrossier (PE)" style="position:absolute;margin-left:723.15pt;margin-top:495.75pt;width:6.5pt;height:7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F5162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C43247" wp14:editId="0FB0ACAD">
                <wp:simplePos x="0" y="0"/>
                <wp:positionH relativeFrom="column">
                  <wp:posOffset>7702550</wp:posOffset>
                </wp:positionH>
                <wp:positionV relativeFrom="paragraph">
                  <wp:posOffset>3181350</wp:posOffset>
                </wp:positionV>
                <wp:extent cx="6048000" cy="4572000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4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AFC16" id="Rectangle 762" o:spid="_x0000_s1026" style="position:absolute;margin-left:606.5pt;margin-top:250.5pt;width:476.2pt;height:5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" stroked="f" strokeweight="1pt">
                <v:fill r:id="rId44" o:title="" recolor="t" rotate="t" type="frame"/>
              </v:rect>
            </w:pict>
          </mc:Fallback>
        </mc:AlternateContent>
      </w:r>
      <w:r w:rsidR="00FC03E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38B36D2C" wp14:editId="07DD3102">
                <wp:simplePos x="0" y="0"/>
                <wp:positionH relativeFrom="margin">
                  <wp:posOffset>3403600</wp:posOffset>
                </wp:positionH>
                <wp:positionV relativeFrom="paragraph">
                  <wp:posOffset>704850</wp:posOffset>
                </wp:positionV>
                <wp:extent cx="8864600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0E76ECA7" w:rsidR="00846231" w:rsidRDefault="00F07B0F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I</w:t>
                            </w:r>
                            <w:r w:rsidR="00846231"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 –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nstallation et maintenance</w:t>
                            </w:r>
                          </w:p>
                          <w:p w14:paraId="311FF67D" w14:textId="51A25E0C" w:rsidR="00B61D84" w:rsidRPr="00475420" w:rsidRDefault="00FD7158" w:rsidP="00475420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I1</w:t>
                            </w:r>
                            <w:r w:rsid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8A411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236199" w:rsidRPr="00236199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Carrossier</w:t>
                            </w:r>
                          </w:p>
                          <w:p w14:paraId="666B52B5" w14:textId="7A9F0166" w:rsidR="00B61D84" w:rsidRPr="00B61D84" w:rsidRDefault="00B61D84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Le métier fait partie de la liste 2021 des fonctions critiques </w:t>
                            </w:r>
                            <w:r w:rsidR="00236199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et en pénurie </w:t>
                            </w: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du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6" type="#_x0000_t202" style="position:absolute;margin-left:268pt;margin-top:55.5pt;width:698pt;height:86.25pt;z-index:2516572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" filled="f" stroked="f" strokeweight=".5pt">
                <v:textbox>
                  <w:txbxContent>
                    <w:p w14:paraId="5A093936" w14:textId="0E76ECA7" w:rsidR="00846231" w:rsidRDefault="00F07B0F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I</w:t>
                      </w:r>
                      <w:r w:rsidR="00846231"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 –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nstallation et maintenance</w:t>
                      </w:r>
                    </w:p>
                    <w:p w14:paraId="311FF67D" w14:textId="51A25E0C" w:rsidR="00B61D84" w:rsidRPr="00475420" w:rsidRDefault="00FD7158" w:rsidP="00475420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I1</w:t>
                      </w:r>
                      <w:r w:rsid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8A411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236199" w:rsidRPr="00236199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Carrossier</w:t>
                      </w:r>
                    </w:p>
                    <w:p w14:paraId="666B52B5" w14:textId="7A9F0166" w:rsidR="00B61D84" w:rsidRPr="00B61D84" w:rsidRDefault="00B61D84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Le métier fait partie de la liste 2021 des fonctions critiques </w:t>
                      </w:r>
                      <w:r w:rsidR="00236199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et en pénurie </w:t>
                      </w: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du Forem.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3E6">
        <w:rPr>
          <w:noProof/>
        </w:rPr>
        <w:drawing>
          <wp:anchor distT="0" distB="0" distL="114300" distR="114300" simplePos="0" relativeHeight="251658262" behindDoc="0" locked="0" layoutInCell="1" allowOverlap="1" wp14:anchorId="5EC03B03" wp14:editId="4BADCA21">
            <wp:simplePos x="0" y="0"/>
            <wp:positionH relativeFrom="column">
              <wp:posOffset>2971800</wp:posOffset>
            </wp:positionH>
            <wp:positionV relativeFrom="paragraph">
              <wp:posOffset>767715</wp:posOffset>
            </wp:positionV>
            <wp:extent cx="761201" cy="781159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CFD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26" behindDoc="0" locked="0" layoutInCell="1" allowOverlap="1" wp14:anchorId="5C753A8E" wp14:editId="65303ADD">
                <wp:simplePos x="0" y="0"/>
                <wp:positionH relativeFrom="leftMargin">
                  <wp:posOffset>1426422</wp:posOffset>
                </wp:positionH>
                <wp:positionV relativeFrom="paragraph">
                  <wp:posOffset>6239828</wp:posOffset>
                </wp:positionV>
                <wp:extent cx="2323465" cy="962977"/>
                <wp:effectExtent l="0" t="539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629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BD1FCBE" w:rsidR="00A72224" w:rsidRPr="009A2D8A" w:rsidRDefault="006A78D8" w:rsidP="00F0763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  <w:lang w:val="fr-BE"/>
                              </w:rPr>
                              <w:t>Carrossier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7" style="position:absolute;margin-left:112.3pt;margin-top:491.35pt;width:182.95pt;height:75.8pt;rotation:-90;z-index:25165722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" fillcolor="#63a7da" stroked="f" strokeweight="1pt">
                <v:textbox>
                  <w:txbxContent>
                    <w:p w14:paraId="06F157E7" w14:textId="5BD1FCBE" w:rsidR="00A72224" w:rsidRPr="009A2D8A" w:rsidRDefault="006A78D8" w:rsidP="00F0763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  <w:lang w:val="fr-BE"/>
                        </w:rPr>
                        <w:t>Carrossier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6CB6C4B8" wp14:editId="064F1930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5449EC1C" w:rsidR="004D161A" w:rsidRPr="00E67096" w:rsidRDefault="006A78D8" w:rsidP="006A78D8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6A78D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Le métier est attractif et est identifié en pénurie dans la liste 2021 du FOREM. Pour l’IBEFE,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78D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la priorité est cependant de mieux alimenter en candidats les filières de formation existantes,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78D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notamment </w:t>
                            </w:r>
                            <w:r w:rsidRPr="00CD226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dans l’ens</w:t>
                            </w:r>
                            <w:r w:rsidRPr="006A78D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eignement de plein exercice qui connaît des difficultés récurrentes à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78D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ce niveau pour cette filière.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8" type="#_x0000_t202" style="position:absolute;margin-left:109.5pt;margin-top:262.25pt;width:443.3pt;height:126.75pt;z-index:251657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LNAIkhMAgAAiw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03031E02" w14:textId="5449EC1C" w:rsidR="004D161A" w:rsidRPr="00E67096" w:rsidRDefault="006A78D8" w:rsidP="006A78D8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6A78D8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Le métier est attractif et est identifié en pénurie dans la liste 2021 du FOREM. Pour l’IBEFE,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6A78D8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la priorité est cependant de mieux alimenter en candidats les filières de formation existantes,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6A78D8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notamment </w:t>
                      </w:r>
                      <w:r w:rsidRPr="00CD226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dans l’ens</w:t>
                      </w:r>
                      <w:r w:rsidRPr="006A78D8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eignement de plein exercice qui connaît des difficultés récurrentes à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6A78D8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ce niveau pour cette filière.</w:t>
                      </w:r>
                    </w:p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22" behindDoc="0" locked="0" layoutInCell="1" allowOverlap="1" wp14:anchorId="0A455BD4" wp14:editId="2386054E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9" style="position:absolute;margin-left:374.15pt;margin-top:402.95pt;width:42.85pt;height:50.6pt;flip:x;z-index:25165722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">
                <v:oval id="Ellipse 143" o:spid="_x0000_s104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1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21" behindDoc="0" locked="0" layoutInCell="1" allowOverlap="1" wp14:anchorId="71AA49BE" wp14:editId="67864405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2" style="position:absolute;margin-left:255.5pt;margin-top:421.5pt;width:44.95pt;height:34pt;z-index:251657221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">
                <v:oval id="Ellipse 140" o:spid="_x0000_s104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4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36" behindDoc="0" locked="0" layoutInCell="1" allowOverlap="1" wp14:anchorId="27A47926" wp14:editId="24EC66FC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3DAA405D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 w:rsidR="006A78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maintien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formation </w:t>
                            </w:r>
                            <w:r w:rsidR="006A78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existante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pour le métier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5" type="#_x0000_t202" style="position:absolute;margin-left:175.35pt;margin-top:212.45pt;width:404.45pt;height:57.6pt;z-index:251657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" filled="f" stroked="f" strokeweight=".5pt">
                <v:textbox>
                  <w:txbxContent>
                    <w:p w14:paraId="43880AAE" w14:textId="3DAA405D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 w:rsidR="006A78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maintien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formation </w:t>
                      </w:r>
                      <w:r w:rsidR="006A78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existante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pour le métier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27" behindDoc="0" locked="0" layoutInCell="1" allowOverlap="1" wp14:anchorId="1932ED54" wp14:editId="1C378BF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47">
                              <a:extLst>
                                <a:ext uri="{96DAC541-7B7A-43D3-8B79-37D633B846F1}">
                                  <asvg:svgBlip xmlns:asvg="http://schemas.microsoft.com/office/drawing/2016/SVG/main" r:embed="rId4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6" style="position:absolute;margin-left:611.2pt;margin-top:158.45pt;width:467.7pt;height:80.3pt;z-index:251657227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xvj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">
                <v:group id="Groupe 145" o:spid="_x0000_s1047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8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9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0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1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49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35" behindDoc="0" locked="0" layoutInCell="1" allowOverlap="1" wp14:anchorId="015156C8" wp14:editId="1A025CD4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752" name="Graphique 75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2" type="#_x0000_t202" style="position:absolute;margin-left:92.85pt;margin-top:163.7pt;width:103.8pt;height:50.25pt;z-index:251657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Cj6APM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752" name="Graphique 75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24" behindDoc="0" locked="0" layoutInCell="1" allowOverlap="1" wp14:anchorId="03F92E38" wp14:editId="67AFE46A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3142A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42CF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3" style="position:absolute;margin-left:96.25pt;margin-top:161.85pt;width:467.7pt;height:79.4pt;z-index:25165722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">
                <v:rect id="Rectangle 1535" o:spid="_x0000_s1054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3142A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42CF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5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34" behindDoc="0" locked="0" layoutInCell="1" allowOverlap="1" wp14:anchorId="2A4402D7" wp14:editId="61DAA793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53" name="Graphique 75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6" type="#_x0000_t202" style="position:absolute;margin-left:128.95pt;margin-top:656.5pt;width:51pt;height:51pt;z-index:251657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DJwaSE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53" name="Graphique 75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32" behindDoc="0" locked="0" layoutInCell="1" allowOverlap="1" wp14:anchorId="470B2FA0" wp14:editId="1C5B8FEA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7" style="position:absolute;margin-left:186pt;margin-top:657.5pt;width:28.35pt;height:28.35pt;z-index:25165723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XZUQ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">
                <v:oval id="Ellipse 17" o:spid="_x0000_s105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9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33" behindDoc="0" locked="0" layoutInCell="1" allowOverlap="1" wp14:anchorId="45917FCE" wp14:editId="7FACD1DB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0" style="position:absolute;margin-left:185pt;margin-top:676.5pt;width:20.85pt;height:48.2pt;flip:x;z-index:251657233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VDeAMAAEAJAAAOAAAAZHJzL2Uyb0RvYy54bWzcVk1v3DYQvRfIfyB4j3ellSWv4HXg2LFb&#10;wEkMOEWA3rgU9QFQIktyrXV/fR9Jab1x3B5SoCh6kcghNZx5b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">
                <v:oval id="Ellipse 29" o:spid="_x0000_s1061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2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7231" behindDoc="0" locked="0" layoutInCell="1" allowOverlap="1" wp14:anchorId="615BCBE5" wp14:editId="23FBB433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BEA87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3" type="#_x0000_t202" style="position:absolute;margin-left:244pt;margin-top:656.5pt;width:325pt;height:87pt;z-index:251657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" filled="f" stroked="f" strokeweight=".5pt">
                <v:textbox>
                  <w:txbxContent>
                    <w:p w14:paraId="5F502D03" w14:textId="44BEA87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0F54C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25" behindDoc="0" locked="0" layoutInCell="1" allowOverlap="1" wp14:anchorId="0F8AEA63" wp14:editId="0A3CC2E6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0AC0F4C1">
                                  <wp:extent cx="3263265" cy="2071194"/>
                                  <wp:effectExtent l="0" t="38100" r="0" b="24765"/>
                                  <wp:docPr id="754" name="Diagramme 75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8" r:lo="rId59" r:qs="rId60" r:cs="rId6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4" type="#_x0000_t118" style="position:absolute;margin-left:98.85pt;margin-top:278.3pt;width:467.15pt;height:374.85pt;z-index:251657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B5YhA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M+HSRXNLVxjaPOAVvB3oGxy4l5r2CEG/BIx+xbtyx&#10;eINHwqGmdpQoaa3/9rf79B5pglZKOuQ3Fv91B55TgtghgZaT2SwtRFZm88UUFX9o2RxazE6fWwQA&#10;SYLVZTG9j+pJFN7qB1zFdcqKJjAMcw+Qjsp5HPYOl5nx9To/wyVwEK/MnWMpeIIuIX7fP4B34+Qj&#10;kubaPu0CVK8GPrwdRr7eRStkZsMLrsiqpOACZX6Ny5429FDPr14+SavfAA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PpQHli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0AC0F4C1">
                            <wp:extent cx="3263265" cy="2071194"/>
                            <wp:effectExtent l="0" t="38100" r="0" b="24765"/>
                            <wp:docPr id="754" name="Diagramme 75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3" r:lo="rId59" r:qs="rId60" r:cs="rId6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30" behindDoc="0" locked="0" layoutInCell="1" allowOverlap="1" wp14:anchorId="6395DC2B" wp14:editId="580DB82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16E88" id="Connecteur droit 5207" o:spid="_x0000_s1026" style="position:absolute;flip:y;z-index:2516572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4F925E62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215DF49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7EAC">
              <w:rPr>
                <w:b/>
                <w:color w:val="63A7DA"/>
                <w:kern w:val="0"/>
                <w:szCs w:val="24"/>
              </w:rPr>
              <w:t>292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15377D6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sur le métier d</w:t>
            </w:r>
            <w:r w:rsidR="00E2483D">
              <w:rPr>
                <w:color w:val="63A7DA"/>
                <w:kern w:val="0"/>
                <w:szCs w:val="24"/>
              </w:rPr>
              <w:t xml:space="preserve">e </w:t>
            </w:r>
            <w:r w:rsidR="007D585B">
              <w:t xml:space="preserve"> </w:t>
            </w:r>
            <w:r w:rsidR="00D37EAC">
              <w:rPr>
                <w:color w:val="63A7DA"/>
                <w:kern w:val="0"/>
                <w:szCs w:val="24"/>
              </w:rPr>
              <w:t>réparateur en carrosserie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6EF0C3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2C7D8247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5A7E">
              <w:rPr>
                <w:b/>
                <w:color w:val="63A7DA"/>
                <w:kern w:val="0"/>
                <w:szCs w:val="24"/>
              </w:rPr>
              <w:t>1</w:t>
            </w:r>
            <w:r w:rsidRPr="002D374E">
              <w:rPr>
                <w:b/>
                <w:color w:val="63A7DA"/>
                <w:kern w:val="0"/>
                <w:szCs w:val="24"/>
              </w:rPr>
              <w:t>0</w:t>
            </w:r>
            <w:r w:rsidR="00EF5A7E">
              <w:rPr>
                <w:b/>
                <w:color w:val="63A7DA"/>
                <w:kern w:val="0"/>
                <w:szCs w:val="24"/>
              </w:rPr>
              <w:t xml:space="preserve"> </w:t>
            </w:r>
            <w:r w:rsidR="00477952">
              <w:rPr>
                <w:b/>
                <w:color w:val="63A7DA"/>
                <w:kern w:val="0"/>
                <w:szCs w:val="24"/>
              </w:rPr>
              <w:t xml:space="preserve">DEI sur 10 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</w:t>
            </w:r>
          </w:p>
          <w:p w14:paraId="31EA2AFC" w14:textId="476AC0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sont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65FB9876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0014C95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387C428E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12120D6B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59997C1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703A5D5D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0A1C9EEB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070940AB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09028271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4052E3DF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4610760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</w:t>
            </w:r>
            <w:r w:rsidR="007C057C">
              <w:rPr>
                <w:b/>
                <w:noProof/>
                <w:color w:val="63A7DA"/>
                <w:kern w:val="0"/>
                <w:szCs w:val="24"/>
              </w:rPr>
              <w:t xml:space="preserve">7 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DEI sur 10 </w:t>
            </w:r>
          </w:p>
          <w:p w14:paraId="5454FEE8" w14:textId="0F71DF3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7C057C">
              <w:rPr>
                <w:noProof/>
                <w:color w:val="63A7DA"/>
                <w:kern w:val="0"/>
                <w:szCs w:val="24"/>
              </w:rPr>
              <w:t>entre 25 et 50 ans</w:t>
            </w:r>
          </w:p>
        </w:tc>
      </w:tr>
    </w:tbl>
    <w:p w14:paraId="7A5E464D" w14:textId="6B828F0F" w:rsidR="003A2DA2" w:rsidRDefault="00432A63" w:rsidP="00092369">
      <w:pPr>
        <w:ind w:left="720" w:hanging="720"/>
        <w:rPr>
          <w:lang w:bidi="fr-FR"/>
        </w:rPr>
      </w:pPr>
      <w:r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6D86921" wp14:editId="0E79058D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1382AD26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2443B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65" type="#_x0000_t202" style="position:absolute;left:0;text-align:left;margin-left:125.25pt;margin-top:615.2pt;width:382.8pt;height:29.7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" fillcolor="#63a7da" strokecolor="#63a7da" strokeweight=".5pt">
                <v:textbox>
                  <w:txbxContent>
                    <w:p w14:paraId="6844C92E" w14:textId="1382AD26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2443B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78" behindDoc="0" locked="0" layoutInCell="1" allowOverlap="1" wp14:anchorId="741A3B35" wp14:editId="00A71C14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6" style="position:absolute;left:0;text-align:left;margin-left:606.95pt;margin-top:349.1pt;width:467.7pt;height:75.8pt;z-index:25165827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In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vb53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uWpiJ20EAAAXDwAADgAAAAAAAAAA&#10;AAAAAAAuAgAAZHJzL2Uyb0RvYy54bWxQSwECLQAUAAYACAAAACEAta/gmeMAAAANAQAADwAAAAAA&#10;AAAAAAAAAADHBgAAZHJzL2Rvd25yZXYueG1sUEsFBgAAAAAEAAQA8wAAANcHAAAAAA==&#10;">
                <v:group id="Groupe 179" o:spid="_x0000_s1067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8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9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0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3C05BDC8" wp14:editId="25ECDED1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1" style="position:absolute;left:0;text-align:left;margin-left:127.25pt;margin-top:345.75pt;width:464.1pt;height:81.35pt;z-index:251658283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G9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TSy&#10;bulfXMPRF4Vy/k+o4B7k+BoKlSB8ubnPrcO5j9f++/L0DwA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M4zcb1E&#10;BAAApw4AAA4AAAAAAAAAAAAAAAAALgIAAGRycy9lMm9Eb2MueG1sUEsBAi0AFAAGAAgAAAAhAFba&#10;icbjAAAADAEAAA8AAAAAAAAAAAAAAAAAngYAAGRycy9kb3ducmV2LnhtbFBLBQYAAAAABAAEAPMA&#10;AACuBwAAAAA=&#10;">
                <v:group id="Groupe 87" o:spid="_x0000_s1072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3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4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5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1EF3F0B3" wp14:editId="0B2CD09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130" name="Graphique 1130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31" name="Graphique 1131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6" type="#_x0000_t202" style="position:absolute;left:0;text-align:left;margin-left:189.6pt;margin-top:347.35pt;width:68.05pt;height:62.3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E5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+c51pQfMJ6lTiXOyEWJJpbC+WdhIQv0Dan7JyxFRbiMjhZnW7K//uYP+WALUc4a&#10;yCzj7udOWMVZ9V2Dx9v+cBh0GTfD0fUAG3sZWV9G9K6+Jyi5j0dlZDRDvq9OZmGpfsOLmIdbERJa&#10;4u6M+5N57zvx40VJNZ/HJCjRCL/UKyND6QBrgPilfRPWHHkIWnikkyDF5AMdXW5HyHznqSgjVwHo&#10;DtUj/lBxpPD44sIzudzHrPf/wu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O80Tk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130" name="Graphique 1130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31" name="Graphique 1131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24534709" wp14:editId="514A2B72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32" name="Graphique 1132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7" type="#_x0000_t202" style="position:absolute;left:0;text-align:left;margin-left:616.95pt;margin-top:338.2pt;width:79.35pt;height:59.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tgNw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R+dGtlAdsT8HvUy85esGi7hnPjwxh7rAllDr4REXqQAfg5NFSQ3u59/OYzzShV5K&#10;WtRZSf2PPXOCEvXVIJGfhpNJFGbaTKbzEW7ctWd77TF7fQso5SFOleXJjPFBnU3pQL/gSKziq+hi&#10;huPbJQ1n8zb06seR4mK1SkEoRcvCvdlYHlNH8CLEz90Lc/bEQxTDA5wVyYo3dPSxPeyrfQDZJK4i&#10;0D2qJ/xRxonC08jFObnep6jXH8PyF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BVn/tg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32" name="Graphique 1132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70C2B691" wp14:editId="257191AA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A1014" id="Groupe 51" o:spid="_x0000_s1026" style="position:absolute;margin-left:13.55pt;margin-top:-23.7pt;width:118.95pt;height:756pt;z-index:2516582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A383BE6" wp14:editId="10EDEF71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10FC" id="Forme libre 33" o:spid="_x0000_s1026" style="position:absolute;margin-left:-29.1pt;margin-top:19.8pt;width:147.55pt;height:756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0F85DA7E" wp14:editId="13077CD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90C30" id="Groupe 102" o:spid="_x0000_s1026" style="position:absolute;margin-left:1062.05pt;margin-top:-16pt;width:120.8pt;height:749.3pt;z-index:25165827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8AD7774" wp14:editId="214E410B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03F5A77B">
                                  <wp:extent cx="5972810" cy="2133600"/>
                                  <wp:effectExtent l="19050" t="38100" r="0" b="57150"/>
                                  <wp:docPr id="1133" name="Diagramme 1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0" r:lo="rId91" r:qs="rId92" r:cs="rId9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8" type="#_x0000_t202" style="position:absolute;left:0;text-align:left;margin-left:581.5pt;margin-top:104.6pt;width:513.3pt;height:203.5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03F5A77B">
                            <wp:extent cx="5972810" cy="2133600"/>
                            <wp:effectExtent l="19050" t="38100" r="0" b="57150"/>
                            <wp:docPr id="1133" name="Diagramme 113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5" r:lo="rId91" r:qs="rId92" r:cs="rId9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2A6E3250" wp14:editId="52220827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9" type="#_x0000_t118" style="position:absolute;left:0;text-align:left;margin-left:289.4pt;margin-top:23.15pt;width:820.5pt;height:1in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F1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Z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8G5Rd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BDC7816" wp14:editId="7E9FB31B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1134" name="Graphique 1134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722B07B6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569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0" style="position:absolute;left:0;text-align:left;margin-left:257.8pt;margin-top:111.6pt;width:114.9pt;height:202.15pt;z-index:2516582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1134" name="Graphique 1134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722B07B6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569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080656D6" wp14:editId="4FA70513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10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11E54" id="Rectangle 5268" o:spid="_x0000_s1026" style="position:absolute;margin-left:-854.85pt;margin-top:188.55pt;width:198.4pt;height:47.5pt;rotation:90;z-index:25165829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10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50D4DCF" wp14:editId="557A83E4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10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B339C" id="Rectangle 46" o:spid="_x0000_s1026" style="position:absolute;margin-left:-1017.75pt;margin-top:186.7pt;width:198.4pt;height:48.65pt;rotation:-90;z-index:25165829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10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8293" behindDoc="0" locked="0" layoutInCell="1" allowOverlap="1" wp14:anchorId="7C52EB52" wp14:editId="5822A16F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5EA26" id="Graphique 85" o:spid="_x0000_s1026" alt="Croissance commerciale" style="position:absolute;margin-left:647.7pt;margin-top:303.55pt;width:36.85pt;height:31.2pt;z-index:251658293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EC1A0DA" wp14:editId="439816D6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11D13C0" w:rsidR="003F1FDB" w:rsidRPr="00D02F28" w:rsidRDefault="007F61F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1E41A5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D9CF5C3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1" type="#_x0000_t202" style="position:absolute;left:0;text-align:left;margin-left:664.1pt;margin-top:291.7pt;width:340.15pt;height:55.8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Byp8Lo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11D13C0" w:rsidR="003F1FDB" w:rsidRPr="00D02F28" w:rsidRDefault="007F61F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1E41A5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D9CF5C3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427656C9" wp14:editId="3CB0DEB8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2CDEA89">
                                  <wp:extent cx="3405351" cy="2490470"/>
                                  <wp:effectExtent l="0" t="0" r="0" b="5080"/>
                                  <wp:docPr id="1135" name="Diagramme 1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2" r:lo="rId103" r:qs="rId104" r:cs="rId10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2" type="#_x0000_t202" style="position:absolute;left:0;text-align:left;margin-left:164.8pt;margin-top:402.65pt;width:289.25pt;height:212.3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Dmhatf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2CDEA89">
                            <wp:extent cx="3405351" cy="2490470"/>
                            <wp:effectExtent l="0" t="0" r="0" b="5080"/>
                            <wp:docPr id="1135" name="Diagramme 113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7" r:lo="rId103" r:qs="rId104" r:cs="rId105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6B0CC94D" wp14:editId="685CFD8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3AAAB" id="Connecteur droit 5253" o:spid="_x0000_s1026" style="position:absolute;flip:x y;z-index:25165828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66B79DE" wp14:editId="5277F9B7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3" type="#_x0000_t202" style="position:absolute;left:0;text-align:left;margin-left:602.65pt;margin-top:424.35pt;width:304.75pt;height:21.7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ieZoM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1B3BAA04" wp14:editId="5FB3C61C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4F25C4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8" w:history="1"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7BCE985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A6575F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36" name="Image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4" type="#_x0000_t202" style="position:absolute;left:0;text-align:left;margin-left:1044pt;margin-top:621.7pt;width:172.45pt;height:118.9pt;z-index:251658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A70E80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10" w:history="1">
                        <w:r w:rsidR="00792F8E" w:rsidRPr="00A6575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7BCE985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A6575F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36" name="Image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2BFACE2" wp14:editId="0EC3F7D7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FBAED" id="Forme libre 25" o:spid="_x0000_s1026" style="position:absolute;margin-left:86.05pt;margin-top:18pt;width:137.25pt;height:756pt;z-index:25165826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1" behindDoc="0" locked="0" layoutInCell="1" allowOverlap="1" wp14:anchorId="1456645E" wp14:editId="0F07BA84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5" style="position:absolute;left:0;text-align:left;margin-left:130.6pt;margin-top:-10.9pt;width:963.35pt;height:88.85pt;z-index:251658281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yXVI2r0DAAAECwAADgAAAAAAAAAAAAAAAAAu&#10;AgAAZHJzL2Uyb0RvYy54bWxQSwECLQAUAAYACAAAACEATKuws+IAAAAMAQAADwAAAAAAAAAAAAAA&#10;AAAXBgAAZHJzL2Rvd25yZXYueG1sUEsFBgAAAAAEAAQA8wAAACYHAAAAAA==&#10;">
                <v:rect id="Rectangle 193" o:spid="_x0000_s1086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7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4F489E7" wp14:editId="368B116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12">
                            <a:extLst>
                              <a:ext uri="{96DAC541-7B7A-43D3-8B79-37D633B846F1}">
                                <asvg:svgBlip xmlns:asvg="http://schemas.microsoft.com/office/drawing/2016/SVG/main" r:embed="rId1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8" type="#_x0000_t202" style="position:absolute;left:0;text-align:left;margin-left:887pt;margin-top:666.15pt;width:22.7pt;height:22.7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" stroked="f" strokeweight=".5pt">
                <v:fill r:id="rId11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F486F7D" wp14:editId="10275FC8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9" type="#_x0000_t202" style="position:absolute;left:0;text-align:left;margin-left:439pt;margin-top:6.05pt;width:22pt;height:30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KzNg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eHftYUbFHe5b6OXFGLioU8SCcfxYWg4G6Mez+CUtZE5LRweJsQ/bX385DPPSCl7MW&#10;g5Zz93MrrOKs/q6h5M1wPAasj5vx5dUIG3vuWZ179La5I8zyEM/KyGiGeF8fzdJS84Y3MQ9Z4RJa&#10;InfO/dG88/34401JNZ/HIMyiEf5BL40M0IHWQPFL9yasOegQhuGRjiMpsg9y9LG9IPOtp7KKWgWi&#10;e1YP/GOOo9qHNxceyvk+Rr3/GWa/A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B66rKz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B6E55A" w14:textId="5D43DEC4" w:rsidR="00B14BE0" w:rsidRPr="00B14BE0" w:rsidRDefault="00B14BE0" w:rsidP="00B14BE0">
      <w:pPr>
        <w:rPr>
          <w:lang w:bidi="fr-FR"/>
        </w:rPr>
      </w:pPr>
    </w:p>
    <w:p w14:paraId="0FC5F8D2" w14:textId="38E74E2E" w:rsidR="00B14BE0" w:rsidRPr="00B14BE0" w:rsidRDefault="00B14BE0" w:rsidP="00B14BE0">
      <w:pPr>
        <w:rPr>
          <w:lang w:bidi="fr-FR"/>
        </w:rPr>
      </w:pPr>
    </w:p>
    <w:p w14:paraId="1CAF15E7" w14:textId="03E7F492" w:rsidR="00B14BE0" w:rsidRPr="00B14BE0" w:rsidRDefault="00B14BE0" w:rsidP="00B14BE0">
      <w:pPr>
        <w:rPr>
          <w:lang w:bidi="fr-FR"/>
        </w:rPr>
      </w:pPr>
    </w:p>
    <w:p w14:paraId="749E3A9C" w14:textId="753B6E00" w:rsidR="00B14BE0" w:rsidRPr="00B14BE0" w:rsidRDefault="00B14BE0" w:rsidP="00B14BE0">
      <w:pPr>
        <w:rPr>
          <w:lang w:bidi="fr-FR"/>
        </w:rPr>
      </w:pPr>
    </w:p>
    <w:p w14:paraId="03F7F59B" w14:textId="5A95FBAC" w:rsidR="00B14BE0" w:rsidRPr="00B14BE0" w:rsidRDefault="00B14BE0" w:rsidP="00B14BE0">
      <w:pPr>
        <w:rPr>
          <w:lang w:bidi="fr-FR"/>
        </w:rPr>
      </w:pPr>
    </w:p>
    <w:p w14:paraId="46E4D072" w14:textId="531D92E2" w:rsidR="00B14BE0" w:rsidRPr="00B14BE0" w:rsidRDefault="00B14BE0" w:rsidP="00B14BE0">
      <w:pPr>
        <w:rPr>
          <w:lang w:bidi="fr-FR"/>
        </w:rPr>
      </w:pPr>
    </w:p>
    <w:p w14:paraId="3098D067" w14:textId="717FD343" w:rsidR="00B14BE0" w:rsidRPr="00B14BE0" w:rsidRDefault="00B14BE0" w:rsidP="00B14BE0">
      <w:pPr>
        <w:rPr>
          <w:lang w:bidi="fr-FR"/>
        </w:rPr>
      </w:pPr>
    </w:p>
    <w:p w14:paraId="4FD894FE" w14:textId="42D8C497" w:rsidR="00B14BE0" w:rsidRPr="00B14BE0" w:rsidRDefault="00B14BE0" w:rsidP="00B14BE0">
      <w:pPr>
        <w:rPr>
          <w:lang w:bidi="fr-FR"/>
        </w:rPr>
      </w:pPr>
    </w:p>
    <w:p w14:paraId="10FAB96A" w14:textId="7DA7C1D7" w:rsidR="00B14BE0" w:rsidRPr="00B14BE0" w:rsidRDefault="00B14BE0" w:rsidP="00B14BE0">
      <w:pPr>
        <w:rPr>
          <w:lang w:bidi="fr-FR"/>
        </w:rPr>
      </w:pPr>
    </w:p>
    <w:p w14:paraId="27C44700" w14:textId="79844B69" w:rsidR="00B14BE0" w:rsidRPr="00B14BE0" w:rsidRDefault="00CD226D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0B4524A4" wp14:editId="31FA82BA">
                <wp:simplePos x="0" y="0"/>
                <wp:positionH relativeFrom="column">
                  <wp:posOffset>8031480</wp:posOffset>
                </wp:positionH>
                <wp:positionV relativeFrom="paragraph">
                  <wp:posOffset>140335</wp:posOffset>
                </wp:positionV>
                <wp:extent cx="3143250" cy="183388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33880"/>
                          <a:chOff x="-351316" y="225838"/>
                          <a:chExt cx="3145129" cy="1835742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83CDA13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13.396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29" name="Graphique 112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1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1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79704" y="225838"/>
                            <a:ext cx="714109" cy="1835742"/>
                            <a:chOff x="69549" y="176016"/>
                            <a:chExt cx="640975" cy="150395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9549" y="176016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90" style="position:absolute;margin-left:632.4pt;margin-top:11.05pt;width:247.5pt;height:144.4pt;z-index:251658280;mso-width-relative:margin;mso-height-relative:margin" coordorigin="-3513,2258" coordsize="31451,1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">
                <v:shape id="Zone de texte 225" o:spid="_x0000_s1091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83CDA13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13.396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29" name="Graphique 112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92" style="position:absolute;left:20797;top:2258;width:7141;height:18357" coordorigin="695,1760" coordsize="6409,1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93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4" type="#_x0000_t202" style="position:absolute;left:695;top:176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5ED9C8" w14:textId="0DD5C76B" w:rsidR="00B14BE0" w:rsidRPr="00B14BE0" w:rsidRDefault="00B14BE0" w:rsidP="00B14BE0">
      <w:pPr>
        <w:rPr>
          <w:lang w:bidi="fr-FR"/>
        </w:rPr>
      </w:pPr>
    </w:p>
    <w:p w14:paraId="5D500DCA" w14:textId="632DE7E1" w:rsidR="00B14BE0" w:rsidRPr="00B14BE0" w:rsidRDefault="00B14BE0" w:rsidP="00B14BE0">
      <w:pPr>
        <w:rPr>
          <w:lang w:bidi="fr-FR"/>
        </w:rPr>
      </w:pPr>
    </w:p>
    <w:p w14:paraId="73259959" w14:textId="0478D9C8" w:rsidR="00B14BE0" w:rsidRPr="00B14BE0" w:rsidRDefault="00B14BE0" w:rsidP="00B14BE0">
      <w:pPr>
        <w:rPr>
          <w:lang w:bidi="fr-FR"/>
        </w:rPr>
      </w:pPr>
    </w:p>
    <w:p w14:paraId="2B47773E" w14:textId="6FB65818" w:rsidR="00B14BE0" w:rsidRPr="00B14BE0" w:rsidRDefault="00B14BE0" w:rsidP="00B14BE0">
      <w:pPr>
        <w:rPr>
          <w:lang w:bidi="fr-FR"/>
        </w:rPr>
      </w:pPr>
    </w:p>
    <w:p w14:paraId="415E7100" w14:textId="5F21F693" w:rsidR="00B14BE0" w:rsidRPr="00B14BE0" w:rsidRDefault="00B14BE0" w:rsidP="00B14BE0">
      <w:pPr>
        <w:rPr>
          <w:lang w:bidi="fr-FR"/>
        </w:rPr>
      </w:pPr>
    </w:p>
    <w:p w14:paraId="34FD3C9F" w14:textId="0AB7149C" w:rsidR="00B14BE0" w:rsidRPr="00B14BE0" w:rsidRDefault="00CD226D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182A45B8" wp14:editId="35F87A70">
                <wp:simplePos x="0" y="0"/>
                <wp:positionH relativeFrom="column">
                  <wp:posOffset>10167556</wp:posOffset>
                </wp:positionH>
                <wp:positionV relativeFrom="paragraph">
                  <wp:posOffset>14031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95" type="#_x0000_t202" style="position:absolute;margin-left:800.6pt;margin-top:1.1pt;width:47.9pt;height:25.65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9FD8062" w14:textId="4D32F0DD" w:rsidR="00B14BE0" w:rsidRPr="00B14BE0" w:rsidRDefault="00B14BE0" w:rsidP="00B14BE0">
      <w:pPr>
        <w:rPr>
          <w:lang w:bidi="fr-FR"/>
        </w:rPr>
      </w:pPr>
    </w:p>
    <w:p w14:paraId="364F3024" w14:textId="16F6B776" w:rsidR="00B14BE0" w:rsidRPr="00B14BE0" w:rsidRDefault="00B14BE0" w:rsidP="00B14BE0">
      <w:pPr>
        <w:rPr>
          <w:lang w:bidi="fr-FR"/>
        </w:rPr>
      </w:pPr>
    </w:p>
    <w:p w14:paraId="11E8F04E" w14:textId="305789EC" w:rsidR="00B14BE0" w:rsidRPr="00B14BE0" w:rsidRDefault="00B14BE0" w:rsidP="00B14BE0">
      <w:pPr>
        <w:rPr>
          <w:lang w:bidi="fr-FR"/>
        </w:rPr>
      </w:pPr>
    </w:p>
    <w:p w14:paraId="2952F54F" w14:textId="6E99919E" w:rsidR="00B14BE0" w:rsidRPr="00B14BE0" w:rsidRDefault="00B14BE0" w:rsidP="00B14BE0">
      <w:pPr>
        <w:rPr>
          <w:lang w:bidi="fr-FR"/>
        </w:rPr>
      </w:pPr>
    </w:p>
    <w:p w14:paraId="147443E7" w14:textId="4B5D9ECD" w:rsidR="00B14BE0" w:rsidRPr="00B14BE0" w:rsidRDefault="00B14BE0" w:rsidP="00B14BE0">
      <w:pPr>
        <w:rPr>
          <w:lang w:bidi="fr-FR"/>
        </w:rPr>
      </w:pPr>
    </w:p>
    <w:p w14:paraId="61A20CEA" w14:textId="20D6632C" w:rsidR="00B14BE0" w:rsidRPr="00B14BE0" w:rsidRDefault="00B14BE0" w:rsidP="00B14BE0">
      <w:pPr>
        <w:rPr>
          <w:lang w:bidi="fr-FR"/>
        </w:rPr>
      </w:pPr>
    </w:p>
    <w:p w14:paraId="5BA7539E" w14:textId="3D3FBCED" w:rsidR="00B14BE0" w:rsidRPr="00B14BE0" w:rsidRDefault="00B14BE0" w:rsidP="00B14BE0">
      <w:pPr>
        <w:rPr>
          <w:lang w:bidi="fr-FR"/>
        </w:rPr>
      </w:pPr>
    </w:p>
    <w:p w14:paraId="513F927C" w14:textId="0EE37657" w:rsidR="00B14BE0" w:rsidRPr="00B14BE0" w:rsidRDefault="00B14BE0" w:rsidP="00B14BE0">
      <w:pPr>
        <w:rPr>
          <w:lang w:bidi="fr-FR"/>
        </w:rPr>
      </w:pPr>
    </w:p>
    <w:p w14:paraId="473FB289" w14:textId="71B0FDD2" w:rsidR="00B14BE0" w:rsidRPr="00B14BE0" w:rsidRDefault="00B14BE0" w:rsidP="00B14BE0">
      <w:pPr>
        <w:rPr>
          <w:lang w:bidi="fr-FR"/>
        </w:rPr>
      </w:pPr>
    </w:p>
    <w:p w14:paraId="2E064924" w14:textId="4230BAA0" w:rsidR="00B14BE0" w:rsidRPr="00B14BE0" w:rsidRDefault="00B14BE0" w:rsidP="00B14BE0">
      <w:pPr>
        <w:rPr>
          <w:lang w:bidi="fr-FR"/>
        </w:rPr>
      </w:pPr>
    </w:p>
    <w:p w14:paraId="62747014" w14:textId="27FC94F2" w:rsidR="00B14BE0" w:rsidRPr="00B14BE0" w:rsidRDefault="00B14BE0" w:rsidP="00B14BE0">
      <w:pPr>
        <w:rPr>
          <w:lang w:bidi="fr-FR"/>
        </w:rPr>
      </w:pPr>
    </w:p>
    <w:p w14:paraId="1FEACE0D" w14:textId="0DEF7CCD" w:rsidR="00B14BE0" w:rsidRPr="00B14BE0" w:rsidRDefault="00B14BE0" w:rsidP="00B14BE0">
      <w:pPr>
        <w:rPr>
          <w:lang w:bidi="fr-FR"/>
        </w:rPr>
      </w:pPr>
    </w:p>
    <w:p w14:paraId="3793812A" w14:textId="30CF070B" w:rsidR="00B14BE0" w:rsidRPr="00B14BE0" w:rsidRDefault="00B14BE0" w:rsidP="00B14BE0">
      <w:pPr>
        <w:rPr>
          <w:lang w:bidi="fr-FR"/>
        </w:rPr>
      </w:pPr>
    </w:p>
    <w:p w14:paraId="114E0239" w14:textId="78B7F449" w:rsidR="00B14BE0" w:rsidRPr="00B14BE0" w:rsidRDefault="00B14BE0" w:rsidP="00B14BE0">
      <w:pPr>
        <w:rPr>
          <w:lang w:bidi="fr-FR"/>
        </w:rPr>
      </w:pPr>
    </w:p>
    <w:p w14:paraId="44237B79" w14:textId="20449A9D" w:rsidR="00B14BE0" w:rsidRPr="00B14BE0" w:rsidRDefault="00B14BE0" w:rsidP="00B14BE0">
      <w:pPr>
        <w:rPr>
          <w:lang w:bidi="fr-FR"/>
        </w:rPr>
      </w:pPr>
    </w:p>
    <w:p w14:paraId="02EC41B8" w14:textId="3CA1EAAA" w:rsidR="00B14BE0" w:rsidRPr="00B14BE0" w:rsidRDefault="00B14BE0" w:rsidP="00B14BE0">
      <w:pPr>
        <w:rPr>
          <w:lang w:bidi="fr-FR"/>
        </w:rPr>
      </w:pPr>
    </w:p>
    <w:p w14:paraId="2AB445CA" w14:textId="60E6328B" w:rsidR="00B14BE0" w:rsidRPr="00B14BE0" w:rsidRDefault="00B14BE0" w:rsidP="00B14BE0">
      <w:pPr>
        <w:rPr>
          <w:lang w:bidi="fr-FR"/>
        </w:rPr>
      </w:pPr>
    </w:p>
    <w:p w14:paraId="7A2DE85E" w14:textId="4E38513D" w:rsidR="00B14BE0" w:rsidRPr="00B14BE0" w:rsidRDefault="00B14BE0" w:rsidP="00B14BE0">
      <w:pPr>
        <w:rPr>
          <w:lang w:bidi="fr-FR"/>
        </w:rPr>
      </w:pPr>
    </w:p>
    <w:p w14:paraId="61916AFF" w14:textId="22C2B0AD" w:rsidR="00B14BE0" w:rsidRPr="00B14BE0" w:rsidRDefault="00B14BE0" w:rsidP="00B14BE0">
      <w:pPr>
        <w:rPr>
          <w:lang w:bidi="fr-FR"/>
        </w:rPr>
      </w:pPr>
    </w:p>
    <w:p w14:paraId="22008FE0" w14:textId="0A9C529B" w:rsidR="00B14BE0" w:rsidRPr="00B14BE0" w:rsidRDefault="00B14BE0" w:rsidP="00B14BE0">
      <w:pPr>
        <w:rPr>
          <w:lang w:bidi="fr-FR"/>
        </w:rPr>
      </w:pPr>
    </w:p>
    <w:p w14:paraId="2A19A9B3" w14:textId="35900401" w:rsidR="00B14BE0" w:rsidRPr="00B14BE0" w:rsidRDefault="00B14BE0" w:rsidP="00B14BE0">
      <w:pPr>
        <w:rPr>
          <w:lang w:bidi="fr-FR"/>
        </w:rPr>
      </w:pPr>
    </w:p>
    <w:p w14:paraId="70F67B3E" w14:textId="3AE2F468" w:rsidR="00B14BE0" w:rsidRPr="00B14BE0" w:rsidRDefault="00B14BE0" w:rsidP="00B14BE0">
      <w:pPr>
        <w:rPr>
          <w:lang w:bidi="fr-FR"/>
        </w:rPr>
      </w:pPr>
    </w:p>
    <w:p w14:paraId="2FC70F6D" w14:textId="02A793AE" w:rsidR="00B14BE0" w:rsidRPr="00B14BE0" w:rsidRDefault="00B14BE0" w:rsidP="00B14BE0">
      <w:pPr>
        <w:rPr>
          <w:lang w:bidi="fr-FR"/>
        </w:rPr>
      </w:pPr>
    </w:p>
    <w:p w14:paraId="71D92DD5" w14:textId="33C04A5B" w:rsidR="00B14BE0" w:rsidRPr="00B14BE0" w:rsidRDefault="00B14BE0" w:rsidP="00B14BE0">
      <w:pPr>
        <w:rPr>
          <w:lang w:bidi="fr-FR"/>
        </w:rPr>
      </w:pPr>
    </w:p>
    <w:p w14:paraId="72F146EB" w14:textId="2D3A989D" w:rsidR="00B14BE0" w:rsidRPr="00B14BE0" w:rsidRDefault="00B14BE0" w:rsidP="00B14BE0">
      <w:pPr>
        <w:rPr>
          <w:lang w:bidi="fr-FR"/>
        </w:rPr>
      </w:pPr>
    </w:p>
    <w:p w14:paraId="3BFD8099" w14:textId="073B44F4" w:rsidR="00B14BE0" w:rsidRPr="00B14BE0" w:rsidRDefault="00B14BE0" w:rsidP="00B14BE0">
      <w:pPr>
        <w:rPr>
          <w:lang w:bidi="fr-FR"/>
        </w:rPr>
      </w:pPr>
    </w:p>
    <w:p w14:paraId="07D0F02D" w14:textId="1E4CB411" w:rsidR="00B14BE0" w:rsidRPr="00B14BE0" w:rsidRDefault="00B14BE0" w:rsidP="00B14BE0">
      <w:pPr>
        <w:rPr>
          <w:lang w:bidi="fr-FR"/>
        </w:rPr>
      </w:pPr>
    </w:p>
    <w:p w14:paraId="4B4FAA05" w14:textId="4A3A4EC4" w:rsidR="00B14BE0" w:rsidRPr="00B14BE0" w:rsidRDefault="00B14BE0" w:rsidP="00B14BE0">
      <w:pPr>
        <w:rPr>
          <w:lang w:bidi="fr-FR"/>
        </w:rPr>
      </w:pPr>
    </w:p>
    <w:p w14:paraId="39ECA3F3" w14:textId="4F0108B2" w:rsidR="00B14BE0" w:rsidRPr="00B14BE0" w:rsidRDefault="00B14BE0" w:rsidP="00B14BE0">
      <w:pPr>
        <w:rPr>
          <w:lang w:bidi="fr-FR"/>
        </w:rPr>
      </w:pPr>
    </w:p>
    <w:p w14:paraId="151E6302" w14:textId="49C90763" w:rsidR="00B14BE0" w:rsidRPr="00B14BE0" w:rsidRDefault="00B14BE0" w:rsidP="00B14BE0">
      <w:pPr>
        <w:rPr>
          <w:lang w:bidi="fr-FR"/>
        </w:rPr>
      </w:pPr>
    </w:p>
    <w:p w14:paraId="402D3BA1" w14:textId="22556116" w:rsidR="00B14BE0" w:rsidRPr="00B14BE0" w:rsidRDefault="00B14BE0" w:rsidP="00B14BE0">
      <w:pPr>
        <w:rPr>
          <w:lang w:bidi="fr-FR"/>
        </w:rPr>
      </w:pPr>
    </w:p>
    <w:p w14:paraId="407A5B6A" w14:textId="1763CC23" w:rsidR="00B14BE0" w:rsidRPr="00B14BE0" w:rsidRDefault="00B14BE0" w:rsidP="00B14BE0">
      <w:pPr>
        <w:rPr>
          <w:lang w:bidi="fr-FR"/>
        </w:rPr>
      </w:pPr>
    </w:p>
    <w:p w14:paraId="119373F1" w14:textId="53DFCDD5" w:rsidR="00B14BE0" w:rsidRPr="00B14BE0" w:rsidRDefault="00B14BE0" w:rsidP="00B14BE0">
      <w:pPr>
        <w:rPr>
          <w:lang w:bidi="fr-FR"/>
        </w:rPr>
      </w:pPr>
    </w:p>
    <w:p w14:paraId="2EEF6810" w14:textId="64AEDAA4" w:rsidR="00B14BE0" w:rsidRPr="00B14BE0" w:rsidRDefault="00B14BE0" w:rsidP="00B14BE0">
      <w:pPr>
        <w:rPr>
          <w:lang w:bidi="fr-FR"/>
        </w:rPr>
      </w:pPr>
    </w:p>
    <w:p w14:paraId="63B66FC1" w14:textId="4EB02DAB" w:rsidR="00B14BE0" w:rsidRPr="00B14BE0" w:rsidRDefault="00A6575F" w:rsidP="00B14BE0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6137442D" wp14:editId="51923A72">
                <wp:simplePos x="0" y="0"/>
                <wp:positionH relativeFrom="margin">
                  <wp:posOffset>14185899</wp:posOffset>
                </wp:positionH>
                <wp:positionV relativeFrom="paragraph">
                  <wp:posOffset>32385</wp:posOffset>
                </wp:positionV>
                <wp:extent cx="427567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67" cy="398145"/>
                        </a:xfrm>
                        <a:prstGeom prst="rect">
                          <a:avLst/>
                        </a:prstGeom>
                        <a:blipFill>
                          <a:blip r:embed="rId119">
                            <a:extLs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6" style="position:absolute;margin-left:1117pt;margin-top:2.55pt;width:33.65pt;height:31.35pt;z-index:25165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" stroked="f" strokeweight="1pt">
                <v:fill r:id="rId12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86C665" w14:textId="40B9A9B0" w:rsidR="00B14BE0" w:rsidRPr="00B14BE0" w:rsidRDefault="00B14BE0" w:rsidP="00B14BE0">
      <w:pPr>
        <w:rPr>
          <w:lang w:bidi="fr-FR"/>
        </w:rPr>
      </w:pPr>
    </w:p>
    <w:p w14:paraId="434297AB" w14:textId="6C477834" w:rsidR="00B14BE0" w:rsidRPr="00B14BE0" w:rsidRDefault="00B14BE0" w:rsidP="00B14BE0">
      <w:pPr>
        <w:rPr>
          <w:lang w:bidi="fr-FR"/>
        </w:rPr>
      </w:pPr>
    </w:p>
    <w:p w14:paraId="4E0AE861" w14:textId="42A87688" w:rsidR="00B14BE0" w:rsidRPr="00B14BE0" w:rsidRDefault="00C13DA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5AA01BEE" wp14:editId="71D9097E">
                <wp:simplePos x="0" y="0"/>
                <wp:positionH relativeFrom="column">
                  <wp:posOffset>7277735</wp:posOffset>
                </wp:positionH>
                <wp:positionV relativeFrom="paragraph">
                  <wp:posOffset>54610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7" type="#_x0000_t202" style="position:absolute;margin-left:573.05pt;margin-top:4.3pt;width:281.15pt;height:26.7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EE942D1" w14:textId="7561C742" w:rsidR="00B14BE0" w:rsidRPr="00B14BE0" w:rsidRDefault="00B14BE0" w:rsidP="00B14BE0">
      <w:pPr>
        <w:rPr>
          <w:lang w:bidi="fr-FR"/>
        </w:rPr>
      </w:pPr>
    </w:p>
    <w:p w14:paraId="15537577" w14:textId="67B605E3" w:rsidR="00B14BE0" w:rsidRPr="00B14BE0" w:rsidRDefault="00564FDE" w:rsidP="00B14BE0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20" behindDoc="0" locked="0" layoutInCell="1" allowOverlap="1" wp14:anchorId="50595FB6" wp14:editId="2E4E1E10">
                <wp:simplePos x="0" y="0"/>
                <wp:positionH relativeFrom="column">
                  <wp:posOffset>7491213</wp:posOffset>
                </wp:positionH>
                <wp:positionV relativeFrom="paragraph">
                  <wp:posOffset>31821</wp:posOffset>
                </wp:positionV>
                <wp:extent cx="5468620" cy="1383918"/>
                <wp:effectExtent l="0" t="0" r="0" b="698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383918"/>
                          <a:chOff x="0" y="0"/>
                          <a:chExt cx="3378200" cy="2189501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1158870" y="1630702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404EEB44" w:rsidR="00EC4912" w:rsidRPr="00B04CE8" w:rsidRDefault="00B04CE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3EE32CC7" w:rsidR="00EC4912" w:rsidRPr="007D1C3A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 w:rsidR="00001B75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B04CE8" w:rsidRPr="007D1C3A">
                                <w:t xml:space="preserve"> </w:t>
                              </w:r>
                              <w:r w:rsidR="00E4645D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carrosserie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8" style="position:absolute;margin-left:589.85pt;margin-top:2.5pt;width:430.6pt;height:108.95pt;z-index:251657220;mso-width-relative:margin;mso-height-relative:margin" coordsize="33782,2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">
                <v:shape id="Zone de texte 190" o:spid="_x0000_s1099" type="#_x0000_t202" style="position:absolute;left:11588;top:16307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404EEB44" w:rsidR="00EC4912" w:rsidRPr="00B04CE8" w:rsidRDefault="00B04CE8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100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3EE32CC7" w:rsidR="00EC4912" w:rsidRPr="007D1C3A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 w:rsidR="00001B75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  <w:r w:rsidR="00B04CE8" w:rsidRPr="007D1C3A">
                          <w:t xml:space="preserve"> </w:t>
                        </w:r>
                        <w:r w:rsidR="00E4645D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carrosserie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64813" w14:textId="7DF50B81" w:rsidR="00B14BE0" w:rsidRPr="00B14BE0" w:rsidRDefault="008008C0" w:rsidP="00B14BE0">
      <w:pPr>
        <w:rPr>
          <w:lang w:bidi="fr-FR"/>
        </w:rPr>
      </w:pPr>
      <w:r w:rsidRPr="00926D6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4552FFD6" wp14:editId="1F6699D1">
                <wp:simplePos x="0" y="0"/>
                <wp:positionH relativeFrom="column">
                  <wp:posOffset>3151505</wp:posOffset>
                </wp:positionH>
                <wp:positionV relativeFrom="paragraph">
                  <wp:posOffset>822325</wp:posOffset>
                </wp:positionV>
                <wp:extent cx="885190" cy="247650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CED6F" w14:textId="77777777" w:rsidR="00926D66" w:rsidRPr="00F13403" w:rsidRDefault="00926D66" w:rsidP="00926D6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INDUSTRIE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2FFD6" id="Zone de texte 77" o:spid="_x0000_s1101" type="#_x0000_t202" style="position:absolute;margin-left:248.15pt;margin-top:64.75pt;width:69.7pt;height:19.5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" filled="f" stroked="f" strokeweight=".5pt">
                <v:textbox>
                  <w:txbxContent>
                    <w:p w14:paraId="31BCED6F" w14:textId="77777777" w:rsidR="00926D66" w:rsidRPr="00F13403" w:rsidRDefault="00926D66" w:rsidP="00926D6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  <w:lang w:val="nl-NL"/>
                        </w:rPr>
                      </w:pPr>
                      <w:r w:rsidRPr="00F13403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INDUSTRIE</w:t>
                      </w:r>
                    </w:p>
                  </w:txbxContent>
                </v:textbox>
              </v:shape>
            </w:pict>
          </mc:Fallback>
        </mc:AlternateContent>
      </w:r>
      <w:r w:rsidRPr="00926D6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1BBDE78E" wp14:editId="191A421A">
                <wp:simplePos x="0" y="0"/>
                <wp:positionH relativeFrom="column">
                  <wp:posOffset>3308985</wp:posOffset>
                </wp:positionH>
                <wp:positionV relativeFrom="paragraph">
                  <wp:posOffset>128270</wp:posOffset>
                </wp:positionV>
                <wp:extent cx="610235" cy="329565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D83B5" w14:textId="35C82880" w:rsidR="00926D66" w:rsidRPr="00F13403" w:rsidRDefault="008008C0" w:rsidP="00926D6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180</w:t>
                            </w:r>
                            <w:r w:rsidR="00926D66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DE78E" id="Zone de texte 83" o:spid="_x0000_s1102" type="#_x0000_t202" style="position:absolute;margin-left:260.55pt;margin-top:10.1pt;width:48.05pt;height:25.95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" filled="f" stroked="f" strokeweight=".5pt">
                <v:textbox>
                  <w:txbxContent>
                    <w:p w14:paraId="37ED83B5" w14:textId="35C82880" w:rsidR="00926D66" w:rsidRPr="00F13403" w:rsidRDefault="008008C0" w:rsidP="00926D66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180</w:t>
                      </w:r>
                      <w:r w:rsidR="00926D66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  <w:r w:rsidRPr="00926D66">
        <w:rPr>
          <w:noProof/>
          <w:lang w:bidi="fr-FR"/>
        </w:rPr>
        <w:drawing>
          <wp:anchor distT="0" distB="0" distL="114300" distR="114300" simplePos="0" relativeHeight="251658306" behindDoc="0" locked="0" layoutInCell="1" allowOverlap="1" wp14:anchorId="7382F62C" wp14:editId="59C5ECCC">
            <wp:simplePos x="0" y="0"/>
            <wp:positionH relativeFrom="column">
              <wp:posOffset>3342640</wp:posOffset>
            </wp:positionH>
            <wp:positionV relativeFrom="paragraph">
              <wp:posOffset>396240</wp:posOffset>
            </wp:positionV>
            <wp:extent cx="482600" cy="447675"/>
            <wp:effectExtent l="0" t="0" r="0" b="9525"/>
            <wp:wrapNone/>
            <wp:docPr id="76" name="Graphiqu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aphique 76"/>
                    <pic:cNvPicPr>
                      <a:picLocks noChangeAspect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E743A6" wp14:editId="431FDB98">
                <wp:simplePos x="0" y="0"/>
                <wp:positionH relativeFrom="column">
                  <wp:posOffset>4607692</wp:posOffset>
                </wp:positionH>
                <wp:positionV relativeFrom="paragraph">
                  <wp:posOffset>33284</wp:posOffset>
                </wp:positionV>
                <wp:extent cx="667156" cy="329883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56" cy="329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24082" w14:textId="5AC698E1" w:rsidR="00603F37" w:rsidRPr="00F13403" w:rsidRDefault="005B7F3A" w:rsidP="00603F3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20</w:t>
                            </w:r>
                            <w:r w:rsidR="00603F37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743A6" id="Zone de texte 91" o:spid="_x0000_s1103" type="#_x0000_t202" style="position:absolute;margin-left:362.8pt;margin-top:2.6pt;width:52.55pt;height:26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" filled="f" stroked="f" strokeweight=".5pt">
                <v:textbox>
                  <w:txbxContent>
                    <w:p w14:paraId="18F24082" w14:textId="5AC698E1" w:rsidR="00603F37" w:rsidRPr="00F13403" w:rsidRDefault="005B7F3A" w:rsidP="00603F37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20</w:t>
                      </w:r>
                      <w:r w:rsidR="00603F37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AA4518" wp14:editId="3838318F">
                <wp:simplePos x="0" y="0"/>
                <wp:positionH relativeFrom="column">
                  <wp:posOffset>2240733</wp:posOffset>
                </wp:positionH>
                <wp:positionV relativeFrom="paragraph">
                  <wp:posOffset>37285</wp:posOffset>
                </wp:positionV>
                <wp:extent cx="667156" cy="329883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56" cy="329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FA965" w14:textId="59343505" w:rsidR="00432A63" w:rsidRPr="00F13403" w:rsidRDefault="001B59DF" w:rsidP="00432A6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583</w:t>
                            </w:r>
                            <w:r w:rsidR="00432A63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A4518" id="Zone de texte 82" o:spid="_x0000_s1104" type="#_x0000_t202" style="position:absolute;margin-left:176.45pt;margin-top:2.95pt;width:52.55pt;height:26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" filled="f" stroked="f" strokeweight=".5pt">
                <v:textbox>
                  <w:txbxContent>
                    <w:p w14:paraId="296FA965" w14:textId="59343505" w:rsidR="00432A63" w:rsidRPr="00F13403" w:rsidRDefault="001B59DF" w:rsidP="00432A63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583</w:t>
                      </w:r>
                      <w:r w:rsidR="00432A63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  <w:r w:rsidR="009A5852"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6DC409E7" wp14:editId="5ED1FE88">
                <wp:simplePos x="0" y="0"/>
                <wp:positionH relativeFrom="column">
                  <wp:posOffset>10207782</wp:posOffset>
                </wp:positionH>
                <wp:positionV relativeFrom="paragraph">
                  <wp:posOffset>63821</wp:posOffset>
                </wp:positionV>
                <wp:extent cx="0" cy="117695"/>
                <wp:effectExtent l="0" t="0" r="38100" b="15875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769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681F3" id="Connecteur droit 108" o:spid="_x0000_s1026" style="position:absolute;flip:y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3.75pt,5.05pt" to="803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" strokecolor="#63a7da [3209]">
                <v:stroke dashstyle="dash"/>
              </v:line>
            </w:pict>
          </mc:Fallback>
        </mc:AlternateContent>
      </w:r>
    </w:p>
    <w:p w14:paraId="6D0E9AA4" w14:textId="3CC74AB4" w:rsidR="00B14BE0" w:rsidRPr="00B14BE0" w:rsidRDefault="00CD226D" w:rsidP="00B14BE0">
      <w:pPr>
        <w:rPr>
          <w:lang w:bidi="fr-FR"/>
        </w:rPr>
      </w:pPr>
      <w:r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3B601EB8" wp14:editId="44899D8D">
                <wp:simplePos x="0" y="0"/>
                <wp:positionH relativeFrom="column">
                  <wp:posOffset>1958340</wp:posOffset>
                </wp:positionH>
                <wp:positionV relativeFrom="paragraph">
                  <wp:posOffset>142875</wp:posOffset>
                </wp:positionV>
                <wp:extent cx="1231900" cy="1188720"/>
                <wp:effectExtent l="0" t="0" r="0" b="0"/>
                <wp:wrapNone/>
                <wp:docPr id="1141" name="Groupe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1188720"/>
                          <a:chOff x="-156837" y="0"/>
                          <a:chExt cx="1576499" cy="1416082"/>
                        </a:xfrm>
                      </wpg:grpSpPr>
                      <pic:pic xmlns:pic="http://schemas.openxmlformats.org/drawingml/2006/picture">
                        <pic:nvPicPr>
                          <pic:cNvPr id="410" name="Graphique 410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305" y="0"/>
                            <a:ext cx="679817" cy="6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Zone de texte 411"/>
                        <wps:cNvSpPr txBox="1"/>
                        <wps:spPr>
                          <a:xfrm>
                            <a:off x="-156837" y="639445"/>
                            <a:ext cx="1576499" cy="776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B75BF" w14:textId="77777777" w:rsidR="00A67F0A" w:rsidRPr="006E149E" w:rsidRDefault="00A67F0A" w:rsidP="00A67F0A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6E149E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01EB8" id="Groupe 1141" o:spid="_x0000_s1105" style="position:absolute;margin-left:154.2pt;margin-top:11.25pt;width:97pt;height:93.6pt;z-index:251658263;mso-width-relative:margin;mso-height-relative:margin" coordorigin="-1568" coordsize="15764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">
                <v:shape id="Graphique 410" o:spid="_x0000_s1106" type="#_x0000_t75" style="position:absolute;left:1623;width:6798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">
                  <v:imagedata r:id="rId126" o:title=""/>
                </v:shape>
                <v:shape id="Zone de texte 411" o:spid="_x0000_s1107" type="#_x0000_t202" style="position:absolute;left:-1568;top:6394;width:15764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rBxQAAANwAAAAPAAAAZHJzL2Rvd25yZXYueG1sRI9Bi8Iw&#10;FITvgv8hPMGbphVX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Dub5rBxQAAANwAAAAP&#10;AAAAAAAAAAAAAAAAAAcCAABkcnMvZG93bnJldi54bWxQSwUGAAAAAAMAAwC3AAAA+QIAAAAA&#10;" filled="f" stroked="f" strokeweight=".5pt">
                  <v:textbox>
                    <w:txbxContent>
                      <w:p w14:paraId="04DB75BF" w14:textId="77777777" w:rsidR="00A67F0A" w:rsidRPr="006E149E" w:rsidRDefault="00A67F0A" w:rsidP="00A67F0A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6E149E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08C0" w:rsidRPr="00603F37">
        <w:rPr>
          <w:noProof/>
        </w:rPr>
        <w:drawing>
          <wp:anchor distT="0" distB="0" distL="114300" distR="114300" simplePos="0" relativeHeight="251658303" behindDoc="0" locked="0" layoutInCell="1" allowOverlap="1" wp14:anchorId="655E750E" wp14:editId="66832D0F">
            <wp:simplePos x="0" y="0"/>
            <wp:positionH relativeFrom="column">
              <wp:posOffset>4586737</wp:posOffset>
            </wp:positionH>
            <wp:positionV relativeFrom="paragraph">
              <wp:posOffset>124089</wp:posOffset>
            </wp:positionV>
            <wp:extent cx="560070" cy="431800"/>
            <wp:effectExtent l="0" t="0" r="0" b="0"/>
            <wp:wrapNone/>
            <wp:docPr id="85" name="Graphiqu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raphique 79"/>
                    <pic:cNvPicPr>
                      <a:picLocks noChangeAspect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FD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2C9CF312" wp14:editId="095EDE4B">
                <wp:simplePos x="0" y="0"/>
                <wp:positionH relativeFrom="column">
                  <wp:posOffset>12451976</wp:posOffset>
                </wp:positionH>
                <wp:positionV relativeFrom="paragraph">
                  <wp:posOffset>45391</wp:posOffset>
                </wp:positionV>
                <wp:extent cx="0" cy="204215"/>
                <wp:effectExtent l="0" t="0" r="38100" b="24765"/>
                <wp:wrapNone/>
                <wp:docPr id="127" name="Connecteur droi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42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D56CE" id="Connecteur droit 127" o:spid="_x0000_s1026" style="position:absolute;flip:x;z-index:251658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0.45pt,3.55pt" to="980.4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" strokecolor="#63a7da [3209]">
                <v:stroke dashstyle="dash"/>
              </v:line>
            </w:pict>
          </mc:Fallback>
        </mc:AlternateContent>
      </w:r>
      <w:r w:rsidR="00564FD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6DF622D1" wp14:editId="17829334">
                <wp:simplePos x="0" y="0"/>
                <wp:positionH relativeFrom="column">
                  <wp:posOffset>7889755</wp:posOffset>
                </wp:positionH>
                <wp:positionV relativeFrom="paragraph">
                  <wp:posOffset>35611</wp:posOffset>
                </wp:positionV>
                <wp:extent cx="4825" cy="243646"/>
                <wp:effectExtent l="0" t="0" r="33655" b="23495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5" cy="243646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9A0D3" id="Connecteur droit 126" o:spid="_x0000_s1026" style="position:absolute;flip:x;z-index:251658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25pt,2.8pt" to="621.6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" strokecolor="#63a7da [3209]">
                <v:stroke dashstyle="dash"/>
              </v:line>
            </w:pict>
          </mc:Fallback>
        </mc:AlternateContent>
      </w:r>
      <w:r w:rsidR="00564FD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24D64B7F" wp14:editId="0755EEF6">
                <wp:simplePos x="0" y="0"/>
                <wp:positionH relativeFrom="column">
                  <wp:posOffset>9112216</wp:posOffset>
                </wp:positionH>
                <wp:positionV relativeFrom="paragraph">
                  <wp:posOffset>60059</wp:posOffset>
                </wp:positionV>
                <wp:extent cx="0" cy="229823"/>
                <wp:effectExtent l="0" t="0" r="38100" b="37465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982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89C86" id="Connecteur droit 95" o:spid="_x0000_s1026" style="position:absolute;flip:x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7.5pt,4.75pt" to="717.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" strokecolor="#63a7da [3209]">
                <v:stroke dashstyle="dash"/>
              </v:line>
            </w:pict>
          </mc:Fallback>
        </mc:AlternateContent>
      </w:r>
      <w:r w:rsidR="00564FD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206B6D3D" wp14:editId="06BD0845">
                <wp:simplePos x="0" y="0"/>
                <wp:positionH relativeFrom="column">
                  <wp:posOffset>11500627</wp:posOffset>
                </wp:positionH>
                <wp:positionV relativeFrom="paragraph">
                  <wp:posOffset>39560</wp:posOffset>
                </wp:positionV>
                <wp:extent cx="0" cy="168017"/>
                <wp:effectExtent l="0" t="0" r="38100" b="22860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01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5705D8" id="Connecteur droit 96" o:spid="_x0000_s1026" style="position:absolute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5.55pt,3.1pt" to="905.5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" strokecolor="#63a7da [3209]">
                <v:stroke dashstyle="dash"/>
              </v:line>
            </w:pict>
          </mc:Fallback>
        </mc:AlternateContent>
      </w:r>
      <w:r w:rsidR="00564FD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1CA1C6DC" wp14:editId="1CF2FBB0">
                <wp:simplePos x="0" y="0"/>
                <wp:positionH relativeFrom="column">
                  <wp:posOffset>7889756</wp:posOffset>
                </wp:positionH>
                <wp:positionV relativeFrom="paragraph">
                  <wp:posOffset>30721</wp:posOffset>
                </wp:positionV>
                <wp:extent cx="4557331" cy="4890"/>
                <wp:effectExtent l="0" t="0" r="34290" b="33655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7331" cy="48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58247" id="Connecteur droit 94" o:spid="_x0000_s1026" style="position:absolute;flip:y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25pt,2.4pt" to="980.1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" strokecolor="#63a7da [3209]">
                <v:stroke dashstyle="dash"/>
              </v:line>
            </w:pict>
          </mc:Fallback>
        </mc:AlternateContent>
      </w:r>
    </w:p>
    <w:p w14:paraId="5698E056" w14:textId="4C5D6709" w:rsidR="00B14BE0" w:rsidRDefault="004B1D24" w:rsidP="00B14BE0">
      <w:pPr>
        <w:rPr>
          <w:lang w:bidi="fr-FR"/>
        </w:rPr>
      </w:pPr>
      <w:r w:rsidRPr="004B1D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5AB079D3" wp14:editId="30AE4064">
                <wp:simplePos x="0" y="0"/>
                <wp:positionH relativeFrom="column">
                  <wp:posOffset>12053570</wp:posOffset>
                </wp:positionH>
                <wp:positionV relativeFrom="paragraph">
                  <wp:posOffset>102707</wp:posOffset>
                </wp:positionV>
                <wp:extent cx="856615" cy="514350"/>
                <wp:effectExtent l="0" t="0" r="19685" b="19050"/>
                <wp:wrapNone/>
                <wp:docPr id="124" name="Ellips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03E89" w14:textId="4A36FE47" w:rsidR="004B1D24" w:rsidRPr="00E8742B" w:rsidRDefault="00E4645D" w:rsidP="004B1D2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318</w:t>
                            </w:r>
                            <w:r w:rsidR="004B1D24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1D24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079D3" id="Ellipse 124" o:spid="_x0000_s1108" style="position:absolute;margin-left:949.1pt;margin-top:8.1pt;width:67.45pt;height:40.5pt;z-index:2516583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" fillcolor="#63a7da" strokecolor="#63a7da" strokeweight="1pt">
                <v:stroke joinstyle="miter"/>
                <v:textbox>
                  <w:txbxContent>
                    <w:p w14:paraId="2F003E89" w14:textId="4A36FE47" w:rsidR="004B1D24" w:rsidRPr="00E8742B" w:rsidRDefault="00E4645D" w:rsidP="004B1D2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318</w:t>
                      </w:r>
                      <w:r w:rsidR="004B1D24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4B1D24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37002E"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08893C82" wp14:editId="27E911AC">
                <wp:simplePos x="0" y="0"/>
                <wp:positionH relativeFrom="column">
                  <wp:posOffset>11075035</wp:posOffset>
                </wp:positionH>
                <wp:positionV relativeFrom="paragraph">
                  <wp:posOffset>92238</wp:posOffset>
                </wp:positionV>
                <wp:extent cx="856615" cy="514350"/>
                <wp:effectExtent l="0" t="0" r="19685" b="19050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544762" w14:textId="1E1418CD" w:rsidR="004A56E4" w:rsidRPr="00E8742B" w:rsidRDefault="004B1D24" w:rsidP="004A56E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64 </w:t>
                            </w:r>
                            <w:r w:rsidR="004A56E4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93C82" id="Ellipse 92" o:spid="_x0000_s1109" style="position:absolute;margin-left:872.05pt;margin-top:7.25pt;width:67.45pt;height:40.5pt;z-index:251658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" fillcolor="#63a7da" strokecolor="#63a7da" strokeweight="1pt">
                <v:stroke joinstyle="miter"/>
                <v:textbox>
                  <w:txbxContent>
                    <w:p w14:paraId="4F544762" w14:textId="1E1418CD" w:rsidR="004A56E4" w:rsidRPr="00E8742B" w:rsidRDefault="004B1D24" w:rsidP="004A56E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64 </w:t>
                      </w:r>
                      <w:r w:rsidR="004A56E4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37002E"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2A999A72" wp14:editId="3357C90E">
                <wp:simplePos x="0" y="0"/>
                <wp:positionH relativeFrom="column">
                  <wp:posOffset>7401560</wp:posOffset>
                </wp:positionH>
                <wp:positionV relativeFrom="paragraph">
                  <wp:posOffset>86523</wp:posOffset>
                </wp:positionV>
                <wp:extent cx="856615" cy="514350"/>
                <wp:effectExtent l="0" t="0" r="19685" b="19050"/>
                <wp:wrapNone/>
                <wp:docPr id="120" name="Ellip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CC4BE4" w14:textId="6EC9F347" w:rsidR="00937AE9" w:rsidRPr="00E8742B" w:rsidRDefault="00937AE9" w:rsidP="00937AE9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  <w:r w:rsidR="0037002E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99A72" id="Ellipse 120" o:spid="_x0000_s1110" style="position:absolute;margin-left:582.8pt;margin-top:6.8pt;width:67.45pt;height:40.5pt;z-index:2516583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" fillcolor="#63a7da" strokecolor="#63a7da" strokeweight="1pt">
                <v:stroke joinstyle="miter"/>
                <v:textbox>
                  <w:txbxContent>
                    <w:p w14:paraId="58CC4BE4" w14:textId="6EC9F347" w:rsidR="00937AE9" w:rsidRPr="00E8742B" w:rsidRDefault="00937AE9" w:rsidP="00937AE9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</w:t>
                      </w:r>
                      <w:r w:rsidR="0037002E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37002E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9498E79" wp14:editId="49C8E232">
                <wp:simplePos x="0" y="0"/>
                <wp:positionH relativeFrom="column">
                  <wp:posOffset>9906000</wp:posOffset>
                </wp:positionH>
                <wp:positionV relativeFrom="paragraph">
                  <wp:posOffset>109057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615F40E6" w:rsidR="00DD3AC6" w:rsidRPr="00E8742B" w:rsidRDefault="004B1D24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91</w:t>
                            </w:r>
                            <w:r w:rsidR="00820705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11" style="position:absolute;margin-left:780pt;margin-top:8.6pt;width:67.45pt;height:40.5pt;z-index:251658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" fillcolor="#63a7da" strokecolor="#63a7da" strokeweight="1pt">
                <v:stroke joinstyle="miter"/>
                <v:textbox>
                  <w:txbxContent>
                    <w:p w14:paraId="1FB229A2" w14:textId="615F40E6" w:rsidR="00DD3AC6" w:rsidRPr="00E8742B" w:rsidRDefault="004B1D24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91</w:t>
                      </w:r>
                      <w:r w:rsidR="00820705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937AE9" w:rsidRPr="00937A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7DC1A21E" wp14:editId="3A9A7646">
                <wp:simplePos x="0" y="0"/>
                <wp:positionH relativeFrom="column">
                  <wp:posOffset>8662489</wp:posOffset>
                </wp:positionH>
                <wp:positionV relativeFrom="paragraph">
                  <wp:posOffset>133111</wp:posOffset>
                </wp:positionV>
                <wp:extent cx="856615" cy="514350"/>
                <wp:effectExtent l="0" t="0" r="19685" b="19050"/>
                <wp:wrapNone/>
                <wp:docPr id="122" name="El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7390BA" w14:textId="26BF339F" w:rsidR="00937AE9" w:rsidRPr="00E8742B" w:rsidRDefault="00937AE9" w:rsidP="00937AE9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2</w:t>
                            </w:r>
                            <w:r w:rsidR="0037002E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7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1A21E" id="Ellipse 122" o:spid="_x0000_s1112" style="position:absolute;margin-left:682.1pt;margin-top:10.5pt;width:67.45pt;height:40.5pt;z-index:2516583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" fillcolor="#63a7da" strokecolor="#63a7da" strokeweight="1pt">
                <v:stroke joinstyle="miter"/>
                <v:textbox>
                  <w:txbxContent>
                    <w:p w14:paraId="5C7390BA" w14:textId="26BF339F" w:rsidR="00937AE9" w:rsidRPr="00E8742B" w:rsidRDefault="00937AE9" w:rsidP="00937AE9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2</w:t>
                      </w:r>
                      <w:r w:rsidR="0037002E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7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40AEA280" w14:textId="6AA14B4C" w:rsidR="00B14BE0" w:rsidRPr="00B14BE0" w:rsidRDefault="008008C0" w:rsidP="00B14BE0">
      <w:pPr>
        <w:tabs>
          <w:tab w:val="left" w:pos="2300"/>
        </w:tabs>
        <w:rPr>
          <w:lang w:bidi="fr-FR"/>
        </w:rPr>
      </w:pPr>
      <w:r w:rsidRPr="00603F37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4A95C8E9" wp14:editId="19DCA061">
                <wp:simplePos x="0" y="0"/>
                <wp:positionH relativeFrom="column">
                  <wp:posOffset>4310512</wp:posOffset>
                </wp:positionH>
                <wp:positionV relativeFrom="paragraph">
                  <wp:posOffset>242199</wp:posOffset>
                </wp:positionV>
                <wp:extent cx="1085850" cy="459740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C6289" w14:textId="77777777" w:rsidR="00603F37" w:rsidRPr="00F13403" w:rsidRDefault="00603F37" w:rsidP="00603F3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TRANSPORT ET LOGISTIQUE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5C8E9" id="Zone de texte 80" o:spid="_x0000_s1113" type="#_x0000_t202" style="position:absolute;margin-left:339.4pt;margin-top:19.05pt;width:85.5pt;height:36.2pt;z-index:251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" filled="f" stroked="f" strokeweight=".5pt">
                <v:textbox>
                  <w:txbxContent>
                    <w:p w14:paraId="491C6289" w14:textId="77777777" w:rsidR="00603F37" w:rsidRPr="00F13403" w:rsidRDefault="00603F37" w:rsidP="00603F3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  <w:lang w:val="nl-NL"/>
                        </w:rPr>
                      </w:pPr>
                      <w:r w:rsidRPr="00F13403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TRANSPORT ET LOGISTIQUE</w:t>
                      </w:r>
                    </w:p>
                  </w:txbxContent>
                </v:textbox>
              </v:shape>
            </w:pict>
          </mc:Fallback>
        </mc:AlternateContent>
      </w:r>
      <w:r w:rsidR="004B1D24" w:rsidRPr="004B1D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5B3752B5" wp14:editId="3E882D56">
                <wp:simplePos x="0" y="0"/>
                <wp:positionH relativeFrom="column">
                  <wp:posOffset>11645265</wp:posOffset>
                </wp:positionH>
                <wp:positionV relativeFrom="paragraph">
                  <wp:posOffset>454497</wp:posOffset>
                </wp:positionV>
                <wp:extent cx="1767840" cy="352425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E3D83" w14:textId="3908F23E" w:rsidR="00E4645D" w:rsidRDefault="004B1D24" w:rsidP="004B1D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</w:t>
                            </w:r>
                          </w:p>
                          <w:p w14:paraId="40312DE6" w14:textId="2742163B" w:rsidR="004B1D24" w:rsidRPr="00B04CE8" w:rsidRDefault="00E4645D" w:rsidP="004B1D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</w:t>
                            </w:r>
                            <w:r w:rsidR="004B1D2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752B5" id="Zone de texte 125" o:spid="_x0000_s1114" type="#_x0000_t202" style="position:absolute;margin-left:916.95pt;margin-top:35.8pt;width:139.2pt;height:27.75pt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" filled="f" stroked="f" strokeweight=".5pt">
                <v:textbox>
                  <w:txbxContent>
                    <w:p w14:paraId="53DE3D83" w14:textId="3908F23E" w:rsidR="00E4645D" w:rsidRDefault="004B1D24" w:rsidP="004B1D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</w:t>
                      </w:r>
                    </w:p>
                    <w:p w14:paraId="40312DE6" w14:textId="2742163B" w:rsidR="004B1D24" w:rsidRPr="00B04CE8" w:rsidRDefault="00E4645D" w:rsidP="004B1D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</w:t>
                      </w:r>
                      <w:r w:rsidR="004B1D2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37002E"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77DB5788" wp14:editId="4031615A">
                <wp:simplePos x="0" y="0"/>
                <wp:positionH relativeFrom="column">
                  <wp:posOffset>10666730</wp:posOffset>
                </wp:positionH>
                <wp:positionV relativeFrom="paragraph">
                  <wp:posOffset>443884</wp:posOffset>
                </wp:positionV>
                <wp:extent cx="1768050" cy="353055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3B592" w14:textId="31E8D9C5" w:rsidR="004A56E4" w:rsidRPr="00B04CE8" w:rsidRDefault="004A56E4" w:rsidP="004A56E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B5788" id="Zone de texte 93" o:spid="_x0000_s1115" type="#_x0000_t202" style="position:absolute;margin-left:839.9pt;margin-top:34.95pt;width:139.2pt;height:27.8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" filled="f" stroked="f" strokeweight=".5pt">
                <v:textbox>
                  <w:txbxContent>
                    <w:p w14:paraId="2D73B592" w14:textId="31E8D9C5" w:rsidR="004A56E4" w:rsidRPr="00B04CE8" w:rsidRDefault="004A56E4" w:rsidP="004A56E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937AE9" w:rsidRPr="00937A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1944080E" wp14:editId="417095C8">
                <wp:simplePos x="0" y="0"/>
                <wp:positionH relativeFrom="column">
                  <wp:posOffset>8254184</wp:posOffset>
                </wp:positionH>
                <wp:positionV relativeFrom="paragraph">
                  <wp:posOffset>484266</wp:posOffset>
                </wp:positionV>
                <wp:extent cx="1768050" cy="353055"/>
                <wp:effectExtent l="0" t="0" r="0" b="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4BEDF" w14:textId="77777777" w:rsidR="0037002E" w:rsidRDefault="0037002E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</w:t>
                            </w:r>
                            <w:r w:rsidRPr="0037002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nseignement </w:t>
                            </w:r>
                          </w:p>
                          <w:p w14:paraId="5CBD2F11" w14:textId="2A3C2499" w:rsidR="00937AE9" w:rsidRPr="00B04CE8" w:rsidRDefault="0037002E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 w:rsidRPr="0037002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spécialisé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4080E" id="Zone de texte 123" o:spid="_x0000_s1116" type="#_x0000_t202" style="position:absolute;margin-left:649.95pt;margin-top:38.15pt;width:139.2pt;height:27.8pt;z-index:251658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" filled="f" stroked="f" strokeweight=".5pt">
                <v:textbox>
                  <w:txbxContent>
                    <w:p w14:paraId="6054BEDF" w14:textId="77777777" w:rsidR="0037002E" w:rsidRDefault="0037002E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</w:t>
                      </w:r>
                      <w:r w:rsidRPr="0037002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nseignement </w:t>
                      </w:r>
                    </w:p>
                    <w:p w14:paraId="5CBD2F11" w14:textId="2A3C2499" w:rsidR="00937AE9" w:rsidRPr="00B04CE8" w:rsidRDefault="0037002E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 w:rsidRPr="0037002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spécialisé</w:t>
                      </w:r>
                    </w:p>
                  </w:txbxContent>
                </v:textbox>
              </v:shape>
            </w:pict>
          </mc:Fallback>
        </mc:AlternateContent>
      </w:r>
      <w:r w:rsidR="00937AE9"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5014F734" wp14:editId="172EFC90">
                <wp:simplePos x="0" y="0"/>
                <wp:positionH relativeFrom="column">
                  <wp:posOffset>7035259</wp:posOffset>
                </wp:positionH>
                <wp:positionV relativeFrom="paragraph">
                  <wp:posOffset>440256</wp:posOffset>
                </wp:positionV>
                <wp:extent cx="1768050" cy="353055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A6FC5" w14:textId="34FB6434" w:rsidR="00937AE9" w:rsidRDefault="00937AE9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</w:t>
                            </w:r>
                            <w:r w:rsidRPr="00937AE9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nseignement secondaire </w:t>
                            </w:r>
                          </w:p>
                          <w:p w14:paraId="0A6C7404" w14:textId="66A0E267" w:rsidR="00937AE9" w:rsidRPr="00B04CE8" w:rsidRDefault="00937AE9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 w:rsidRPr="00937AE9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de plein exercice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4F734" id="Zone de texte 121" o:spid="_x0000_s1117" type="#_x0000_t202" style="position:absolute;margin-left:553.95pt;margin-top:34.65pt;width:139.2pt;height:27.8pt;z-index:251658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" filled="f" stroked="f" strokeweight=".5pt">
                <v:textbox>
                  <w:txbxContent>
                    <w:p w14:paraId="451A6FC5" w14:textId="34FB6434" w:rsidR="00937AE9" w:rsidRDefault="00937AE9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</w:t>
                      </w:r>
                      <w:r w:rsidRPr="00937AE9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nseignement secondaire </w:t>
                      </w:r>
                    </w:p>
                    <w:p w14:paraId="0A6C7404" w14:textId="66A0E267" w:rsidR="00937AE9" w:rsidRPr="00B04CE8" w:rsidRDefault="00937AE9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 w:rsidRPr="00937AE9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de plein exercice</w:t>
                      </w:r>
                    </w:p>
                  </w:txbxContent>
                </v:textbox>
              </v:shape>
            </w:pict>
          </mc:Fallback>
        </mc:AlternateContent>
      </w:r>
      <w:r w:rsidR="00B14BE0">
        <w:rPr>
          <w:lang w:bidi="fr-FR"/>
        </w:rPr>
        <w:tab/>
      </w:r>
    </w:p>
    <w:sectPr w:rsidR="00B14BE0" w:rsidRPr="00B14BE0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F3B3A" w14:textId="77777777" w:rsidR="004F25C4" w:rsidRDefault="004F25C4" w:rsidP="0063464B">
      <w:r>
        <w:separator/>
      </w:r>
    </w:p>
  </w:endnote>
  <w:endnote w:type="continuationSeparator" w:id="0">
    <w:p w14:paraId="6D14708A" w14:textId="77777777" w:rsidR="004F25C4" w:rsidRDefault="004F25C4" w:rsidP="0063464B">
      <w:r>
        <w:continuationSeparator/>
      </w:r>
    </w:p>
  </w:endnote>
  <w:endnote w:type="continuationNotice" w:id="1">
    <w:p w14:paraId="3E200671" w14:textId="77777777" w:rsidR="004F25C4" w:rsidRDefault="004F25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5E0080" w14:textId="77777777" w:rsidR="004F25C4" w:rsidRDefault="004F25C4" w:rsidP="0063464B">
      <w:r>
        <w:separator/>
      </w:r>
    </w:p>
  </w:footnote>
  <w:footnote w:type="continuationSeparator" w:id="0">
    <w:p w14:paraId="731798B0" w14:textId="77777777" w:rsidR="004F25C4" w:rsidRDefault="004F25C4" w:rsidP="0063464B">
      <w:r>
        <w:continuationSeparator/>
      </w:r>
    </w:p>
  </w:footnote>
  <w:footnote w:type="continuationNotice" w:id="1">
    <w:p w14:paraId="7DA9D980" w14:textId="77777777" w:rsidR="004F25C4" w:rsidRDefault="004F25C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alt="Homme" style="width:5pt;height: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79D5FE7"/>
    <w:multiLevelType w:val="hybridMultilevel"/>
    <w:tmpl w:val="63ECF532"/>
    <w:lvl w:ilvl="0" w:tplc="3EF6E96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6586D"/>
    <w:multiLevelType w:val="hybridMultilevel"/>
    <w:tmpl w:val="44BE7BD4"/>
    <w:lvl w:ilvl="0" w:tplc="FA148BC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549A"/>
    <w:rsid w:val="00015E15"/>
    <w:rsid w:val="000167B3"/>
    <w:rsid w:val="00021DD5"/>
    <w:rsid w:val="000247A1"/>
    <w:rsid w:val="00026609"/>
    <w:rsid w:val="00026890"/>
    <w:rsid w:val="000304DA"/>
    <w:rsid w:val="00032CFB"/>
    <w:rsid w:val="00033400"/>
    <w:rsid w:val="00033ECD"/>
    <w:rsid w:val="00036493"/>
    <w:rsid w:val="00044C2E"/>
    <w:rsid w:val="00046281"/>
    <w:rsid w:val="00046D89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1EAC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4C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683"/>
    <w:rsid w:val="00120B73"/>
    <w:rsid w:val="00121489"/>
    <w:rsid w:val="00122551"/>
    <w:rsid w:val="0012438A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462"/>
    <w:rsid w:val="00154BC8"/>
    <w:rsid w:val="001554D7"/>
    <w:rsid w:val="001574CA"/>
    <w:rsid w:val="00165B27"/>
    <w:rsid w:val="00171086"/>
    <w:rsid w:val="00174FEC"/>
    <w:rsid w:val="00177086"/>
    <w:rsid w:val="00192B91"/>
    <w:rsid w:val="001930E4"/>
    <w:rsid w:val="0019347B"/>
    <w:rsid w:val="00193CE7"/>
    <w:rsid w:val="00193F59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59DF"/>
    <w:rsid w:val="001B6023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02F4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35C5"/>
    <w:rsid w:val="00215A88"/>
    <w:rsid w:val="00216BBF"/>
    <w:rsid w:val="00222E6A"/>
    <w:rsid w:val="00225F6C"/>
    <w:rsid w:val="002279D5"/>
    <w:rsid w:val="0023490E"/>
    <w:rsid w:val="00235A20"/>
    <w:rsid w:val="00235ECC"/>
    <w:rsid w:val="00236199"/>
    <w:rsid w:val="00241356"/>
    <w:rsid w:val="0024196E"/>
    <w:rsid w:val="00242536"/>
    <w:rsid w:val="0024339E"/>
    <w:rsid w:val="00243CEE"/>
    <w:rsid w:val="002443B5"/>
    <w:rsid w:val="00245829"/>
    <w:rsid w:val="002461C7"/>
    <w:rsid w:val="00246C9E"/>
    <w:rsid w:val="0024786E"/>
    <w:rsid w:val="002576B5"/>
    <w:rsid w:val="002601C0"/>
    <w:rsid w:val="002644B0"/>
    <w:rsid w:val="002664C0"/>
    <w:rsid w:val="0027350F"/>
    <w:rsid w:val="0027425A"/>
    <w:rsid w:val="00274EA0"/>
    <w:rsid w:val="00283735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0843"/>
    <w:rsid w:val="002D374E"/>
    <w:rsid w:val="002D537D"/>
    <w:rsid w:val="002D56CE"/>
    <w:rsid w:val="002D6E60"/>
    <w:rsid w:val="002D74B7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70C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04A0"/>
    <w:rsid w:val="00322EEA"/>
    <w:rsid w:val="00323882"/>
    <w:rsid w:val="00323B64"/>
    <w:rsid w:val="003242F6"/>
    <w:rsid w:val="00324D48"/>
    <w:rsid w:val="003306CE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15CE"/>
    <w:rsid w:val="003636D5"/>
    <w:rsid w:val="003653D6"/>
    <w:rsid w:val="00365F54"/>
    <w:rsid w:val="003679A8"/>
    <w:rsid w:val="0037002E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0E2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266E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8C5"/>
    <w:rsid w:val="003E6DBE"/>
    <w:rsid w:val="003E75E0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6D4F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3A04"/>
    <w:rsid w:val="004653F9"/>
    <w:rsid w:val="00465DB0"/>
    <w:rsid w:val="00471F62"/>
    <w:rsid w:val="004737ED"/>
    <w:rsid w:val="0047382B"/>
    <w:rsid w:val="004746A5"/>
    <w:rsid w:val="00475420"/>
    <w:rsid w:val="00477952"/>
    <w:rsid w:val="004804D2"/>
    <w:rsid w:val="00481D59"/>
    <w:rsid w:val="004854C3"/>
    <w:rsid w:val="00490B4D"/>
    <w:rsid w:val="00490C13"/>
    <w:rsid w:val="00493ADE"/>
    <w:rsid w:val="00497F24"/>
    <w:rsid w:val="004A0CB3"/>
    <w:rsid w:val="004A3B7D"/>
    <w:rsid w:val="004A42EE"/>
    <w:rsid w:val="004A4E15"/>
    <w:rsid w:val="004A56E4"/>
    <w:rsid w:val="004B1D24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19B7"/>
    <w:rsid w:val="004F25C4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2B8"/>
    <w:rsid w:val="00535403"/>
    <w:rsid w:val="00543971"/>
    <w:rsid w:val="00551607"/>
    <w:rsid w:val="005520C8"/>
    <w:rsid w:val="005546BC"/>
    <w:rsid w:val="005568C8"/>
    <w:rsid w:val="00556BFC"/>
    <w:rsid w:val="00564FDE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B7F3A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6F5C"/>
    <w:rsid w:val="005F70E4"/>
    <w:rsid w:val="006016CF"/>
    <w:rsid w:val="006029B2"/>
    <w:rsid w:val="00602C84"/>
    <w:rsid w:val="00603F37"/>
    <w:rsid w:val="006045EB"/>
    <w:rsid w:val="00604F17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47CC"/>
    <w:rsid w:val="00667054"/>
    <w:rsid w:val="00670BED"/>
    <w:rsid w:val="00671F7E"/>
    <w:rsid w:val="00674192"/>
    <w:rsid w:val="006742A5"/>
    <w:rsid w:val="00677297"/>
    <w:rsid w:val="00684092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A78D8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149E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08B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13F8"/>
    <w:rsid w:val="00752557"/>
    <w:rsid w:val="00756079"/>
    <w:rsid w:val="00756C68"/>
    <w:rsid w:val="00760574"/>
    <w:rsid w:val="00760806"/>
    <w:rsid w:val="0076255B"/>
    <w:rsid w:val="007656EA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37CE"/>
    <w:rsid w:val="00797B93"/>
    <w:rsid w:val="007A46F8"/>
    <w:rsid w:val="007A5132"/>
    <w:rsid w:val="007A6739"/>
    <w:rsid w:val="007B5BD4"/>
    <w:rsid w:val="007B698F"/>
    <w:rsid w:val="007C057C"/>
    <w:rsid w:val="007C076A"/>
    <w:rsid w:val="007C0E7F"/>
    <w:rsid w:val="007C0F06"/>
    <w:rsid w:val="007C20A3"/>
    <w:rsid w:val="007C35FF"/>
    <w:rsid w:val="007C6332"/>
    <w:rsid w:val="007C6D05"/>
    <w:rsid w:val="007C7DC3"/>
    <w:rsid w:val="007D132F"/>
    <w:rsid w:val="007D1C3A"/>
    <w:rsid w:val="007D2077"/>
    <w:rsid w:val="007D585B"/>
    <w:rsid w:val="007D6BC7"/>
    <w:rsid w:val="007E03B8"/>
    <w:rsid w:val="007E0DF3"/>
    <w:rsid w:val="007E1318"/>
    <w:rsid w:val="007E2DFA"/>
    <w:rsid w:val="007E7A96"/>
    <w:rsid w:val="007F2445"/>
    <w:rsid w:val="007F423C"/>
    <w:rsid w:val="007F56F4"/>
    <w:rsid w:val="007F5817"/>
    <w:rsid w:val="007F61F1"/>
    <w:rsid w:val="007F77C0"/>
    <w:rsid w:val="007F7ABE"/>
    <w:rsid w:val="00800250"/>
    <w:rsid w:val="008008C0"/>
    <w:rsid w:val="0080422D"/>
    <w:rsid w:val="00805CD8"/>
    <w:rsid w:val="00806FA2"/>
    <w:rsid w:val="008070D6"/>
    <w:rsid w:val="00810DF7"/>
    <w:rsid w:val="00811778"/>
    <w:rsid w:val="00814303"/>
    <w:rsid w:val="00814DD2"/>
    <w:rsid w:val="00816199"/>
    <w:rsid w:val="0081659E"/>
    <w:rsid w:val="00820705"/>
    <w:rsid w:val="00820E9B"/>
    <w:rsid w:val="00826F73"/>
    <w:rsid w:val="008322EC"/>
    <w:rsid w:val="00832373"/>
    <w:rsid w:val="00837020"/>
    <w:rsid w:val="00842677"/>
    <w:rsid w:val="00842CFD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95059"/>
    <w:rsid w:val="008A1E15"/>
    <w:rsid w:val="008A4115"/>
    <w:rsid w:val="008A538E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277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6D66"/>
    <w:rsid w:val="00927175"/>
    <w:rsid w:val="009272B8"/>
    <w:rsid w:val="009278BB"/>
    <w:rsid w:val="00937AE9"/>
    <w:rsid w:val="00940155"/>
    <w:rsid w:val="00940BA8"/>
    <w:rsid w:val="00943CC3"/>
    <w:rsid w:val="00945DB5"/>
    <w:rsid w:val="00947C07"/>
    <w:rsid w:val="00950502"/>
    <w:rsid w:val="009510E0"/>
    <w:rsid w:val="00952FC1"/>
    <w:rsid w:val="00954BEC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23E7"/>
    <w:rsid w:val="009A2D8A"/>
    <w:rsid w:val="009A5852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E5DDA"/>
    <w:rsid w:val="009F3A5C"/>
    <w:rsid w:val="009F439D"/>
    <w:rsid w:val="009F7ED1"/>
    <w:rsid w:val="00A01A66"/>
    <w:rsid w:val="00A02C9D"/>
    <w:rsid w:val="00A055D4"/>
    <w:rsid w:val="00A06C36"/>
    <w:rsid w:val="00A10082"/>
    <w:rsid w:val="00A111BA"/>
    <w:rsid w:val="00A161F0"/>
    <w:rsid w:val="00A16CC8"/>
    <w:rsid w:val="00A17589"/>
    <w:rsid w:val="00A22D44"/>
    <w:rsid w:val="00A24434"/>
    <w:rsid w:val="00A25BA2"/>
    <w:rsid w:val="00A25CE7"/>
    <w:rsid w:val="00A260A2"/>
    <w:rsid w:val="00A263EE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4745A"/>
    <w:rsid w:val="00A50EA7"/>
    <w:rsid w:val="00A6092E"/>
    <w:rsid w:val="00A60986"/>
    <w:rsid w:val="00A6148C"/>
    <w:rsid w:val="00A62EF6"/>
    <w:rsid w:val="00A645AF"/>
    <w:rsid w:val="00A64710"/>
    <w:rsid w:val="00A6575F"/>
    <w:rsid w:val="00A65C97"/>
    <w:rsid w:val="00A67F0A"/>
    <w:rsid w:val="00A70E80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4C50"/>
    <w:rsid w:val="00A922BB"/>
    <w:rsid w:val="00A93BA7"/>
    <w:rsid w:val="00A96E0F"/>
    <w:rsid w:val="00AA0F74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4CE8"/>
    <w:rsid w:val="00B06520"/>
    <w:rsid w:val="00B11133"/>
    <w:rsid w:val="00B119F5"/>
    <w:rsid w:val="00B12E7A"/>
    <w:rsid w:val="00B14BE0"/>
    <w:rsid w:val="00B16C0D"/>
    <w:rsid w:val="00B2027D"/>
    <w:rsid w:val="00B2036E"/>
    <w:rsid w:val="00B20F53"/>
    <w:rsid w:val="00B2250C"/>
    <w:rsid w:val="00B30861"/>
    <w:rsid w:val="00B33A88"/>
    <w:rsid w:val="00B33AEE"/>
    <w:rsid w:val="00B33BC9"/>
    <w:rsid w:val="00B3761E"/>
    <w:rsid w:val="00B41645"/>
    <w:rsid w:val="00B4177E"/>
    <w:rsid w:val="00B43415"/>
    <w:rsid w:val="00B44396"/>
    <w:rsid w:val="00B44F85"/>
    <w:rsid w:val="00B452A4"/>
    <w:rsid w:val="00B47424"/>
    <w:rsid w:val="00B53AFF"/>
    <w:rsid w:val="00B55B0E"/>
    <w:rsid w:val="00B5672C"/>
    <w:rsid w:val="00B57714"/>
    <w:rsid w:val="00B57BEB"/>
    <w:rsid w:val="00B61D84"/>
    <w:rsid w:val="00B62942"/>
    <w:rsid w:val="00B64576"/>
    <w:rsid w:val="00B64C1C"/>
    <w:rsid w:val="00B6723D"/>
    <w:rsid w:val="00B717C4"/>
    <w:rsid w:val="00B748C9"/>
    <w:rsid w:val="00B8006D"/>
    <w:rsid w:val="00B82F5E"/>
    <w:rsid w:val="00B836AA"/>
    <w:rsid w:val="00B8385C"/>
    <w:rsid w:val="00B857CF"/>
    <w:rsid w:val="00B872B9"/>
    <w:rsid w:val="00B914E3"/>
    <w:rsid w:val="00B93B8F"/>
    <w:rsid w:val="00B944B3"/>
    <w:rsid w:val="00B977A2"/>
    <w:rsid w:val="00BA2EF7"/>
    <w:rsid w:val="00BA3FD1"/>
    <w:rsid w:val="00BA4A8E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F3E7F"/>
    <w:rsid w:val="00C0555A"/>
    <w:rsid w:val="00C1193B"/>
    <w:rsid w:val="00C12EAC"/>
    <w:rsid w:val="00C13DAA"/>
    <w:rsid w:val="00C14AF6"/>
    <w:rsid w:val="00C17F7C"/>
    <w:rsid w:val="00C2116F"/>
    <w:rsid w:val="00C23867"/>
    <w:rsid w:val="00C26D21"/>
    <w:rsid w:val="00C33C1E"/>
    <w:rsid w:val="00C432CA"/>
    <w:rsid w:val="00C4618E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772C6"/>
    <w:rsid w:val="00C86195"/>
    <w:rsid w:val="00C869B3"/>
    <w:rsid w:val="00C87B26"/>
    <w:rsid w:val="00C90B7E"/>
    <w:rsid w:val="00C91027"/>
    <w:rsid w:val="00C922F1"/>
    <w:rsid w:val="00C94146"/>
    <w:rsid w:val="00C95546"/>
    <w:rsid w:val="00CA0140"/>
    <w:rsid w:val="00CA43FB"/>
    <w:rsid w:val="00CA5C9C"/>
    <w:rsid w:val="00CA67BA"/>
    <w:rsid w:val="00CA73ED"/>
    <w:rsid w:val="00CB45B3"/>
    <w:rsid w:val="00CB4B08"/>
    <w:rsid w:val="00CB4B94"/>
    <w:rsid w:val="00CB6F53"/>
    <w:rsid w:val="00CC0317"/>
    <w:rsid w:val="00CC0B50"/>
    <w:rsid w:val="00CC1EB7"/>
    <w:rsid w:val="00CC6428"/>
    <w:rsid w:val="00CD226D"/>
    <w:rsid w:val="00CD67E5"/>
    <w:rsid w:val="00CE05AF"/>
    <w:rsid w:val="00CE1245"/>
    <w:rsid w:val="00CE3A2B"/>
    <w:rsid w:val="00CE4909"/>
    <w:rsid w:val="00CE5EF5"/>
    <w:rsid w:val="00CF17D9"/>
    <w:rsid w:val="00CF37D4"/>
    <w:rsid w:val="00CF55C5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37EAC"/>
    <w:rsid w:val="00D4489D"/>
    <w:rsid w:val="00D512A6"/>
    <w:rsid w:val="00D51BB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83D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45D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67096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1C38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D6C1D"/>
    <w:rsid w:val="00ED75F1"/>
    <w:rsid w:val="00EE1949"/>
    <w:rsid w:val="00EE4563"/>
    <w:rsid w:val="00EE4855"/>
    <w:rsid w:val="00EE5094"/>
    <w:rsid w:val="00EE7954"/>
    <w:rsid w:val="00EF26FC"/>
    <w:rsid w:val="00EF2B57"/>
    <w:rsid w:val="00EF50CD"/>
    <w:rsid w:val="00EF5A7E"/>
    <w:rsid w:val="00F0208A"/>
    <w:rsid w:val="00F020CD"/>
    <w:rsid w:val="00F060C5"/>
    <w:rsid w:val="00F068B9"/>
    <w:rsid w:val="00F06C96"/>
    <w:rsid w:val="00F07635"/>
    <w:rsid w:val="00F07B0F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1623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12AA"/>
    <w:rsid w:val="00F86EE3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0A1"/>
    <w:rsid w:val="00FA5F70"/>
    <w:rsid w:val="00FB139B"/>
    <w:rsid w:val="00FB1848"/>
    <w:rsid w:val="00FB1F1B"/>
    <w:rsid w:val="00FB3149"/>
    <w:rsid w:val="00FB610E"/>
    <w:rsid w:val="00FC03E6"/>
    <w:rsid w:val="00FC06D3"/>
    <w:rsid w:val="00FC3724"/>
    <w:rsid w:val="00FD0A94"/>
    <w:rsid w:val="00FD0A9D"/>
    <w:rsid w:val="00FD24EC"/>
    <w:rsid w:val="00FD7158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7EA79EF9-225A-4E27-A99B-7730C04CC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0.png"/><Relationship Id="rId42" Type="http://schemas.openxmlformats.org/officeDocument/2006/relationships/hyperlink" Target="https://www.etudierenhainaut.be/lycee-provincial-hornu-colfontaine.html" TargetMode="External"/><Relationship Id="rId47" Type="http://schemas.openxmlformats.org/officeDocument/2006/relationships/image" Target="media/image9.png"/><Relationship Id="rId63" Type="http://schemas.openxmlformats.org/officeDocument/2006/relationships/diagramData" Target="diagrams/data2.xml"/><Relationship Id="rId68" Type="http://schemas.openxmlformats.org/officeDocument/2006/relationships/image" Target="media/image20.png"/><Relationship Id="rId84" Type="http://schemas.openxmlformats.org/officeDocument/2006/relationships/image" Target="media/image320.png"/><Relationship Id="rId89" Type="http://schemas.openxmlformats.org/officeDocument/2006/relationships/image" Target="media/image350.svg"/><Relationship Id="rId112" Type="http://schemas.openxmlformats.org/officeDocument/2006/relationships/image" Target="media/image47.png"/><Relationship Id="rId107" Type="http://schemas.openxmlformats.org/officeDocument/2006/relationships/diagramData" Target="diagrams/data6.xml"/><Relationship Id="rId11" Type="http://schemas.openxmlformats.org/officeDocument/2006/relationships/image" Target="media/image2.png"/><Relationship Id="rId37" Type="http://schemas.openxmlformats.org/officeDocument/2006/relationships/hyperlink" Target="https://www.etudierenhainaut.be/institut-provincial-d-enseignement-secondaire-leon-hurez.html" TargetMode="External"/><Relationship Id="rId53" Type="http://schemas.openxmlformats.org/officeDocument/2006/relationships/image" Target="media/image130.svg"/><Relationship Id="rId58" Type="http://schemas.openxmlformats.org/officeDocument/2006/relationships/diagramData" Target="diagrams/data1.xml"/><Relationship Id="rId74" Type="http://schemas.openxmlformats.org/officeDocument/2006/relationships/image" Target="media/image26.png"/><Relationship Id="rId79" Type="http://schemas.openxmlformats.org/officeDocument/2006/relationships/image" Target="media/image31.svg"/><Relationship Id="rId102" Type="http://schemas.openxmlformats.org/officeDocument/2006/relationships/diagramData" Target="diagrams/data5.xml"/><Relationship Id="rId123" Type="http://schemas.openxmlformats.org/officeDocument/2006/relationships/image" Target="media/image56.svg"/><Relationship Id="rId128" Type="http://schemas.openxmlformats.org/officeDocument/2006/relationships/image" Target="media/image61.svg"/><Relationship Id="rId5" Type="http://schemas.openxmlformats.org/officeDocument/2006/relationships/numbering" Target="numbering.xml"/><Relationship Id="rId90" Type="http://schemas.openxmlformats.org/officeDocument/2006/relationships/diagramData" Target="diagrams/data3.xml"/><Relationship Id="rId95" Type="http://schemas.openxmlformats.org/officeDocument/2006/relationships/diagramData" Target="diagrams/data4.xml"/><Relationship Id="rId43" Type="http://schemas.openxmlformats.org/officeDocument/2006/relationships/image" Target="media/image5.png"/><Relationship Id="rId48" Type="http://schemas.openxmlformats.org/officeDocument/2006/relationships/image" Target="media/image10.svg"/><Relationship Id="rId64" Type="http://schemas.openxmlformats.org/officeDocument/2006/relationships/image" Target="media/image16.png"/><Relationship Id="rId69" Type="http://schemas.openxmlformats.org/officeDocument/2006/relationships/image" Target="media/image21.svg"/><Relationship Id="rId113" Type="http://schemas.openxmlformats.org/officeDocument/2006/relationships/image" Target="media/image48.svg"/><Relationship Id="rId118" Type="http://schemas.openxmlformats.org/officeDocument/2006/relationships/image" Target="media/image510.svg"/><Relationship Id="rId80" Type="http://schemas.openxmlformats.org/officeDocument/2006/relationships/image" Target="media/image32.png"/><Relationship Id="rId85" Type="http://schemas.openxmlformats.org/officeDocument/2006/relationships/image" Target="media/image330.svg"/><Relationship Id="rId12" Type="http://schemas.openxmlformats.org/officeDocument/2006/relationships/image" Target="media/image3.svg"/><Relationship Id="rId33" Type="http://schemas.openxmlformats.org/officeDocument/2006/relationships/image" Target="media/image4.png"/><Relationship Id="rId38" Type="http://schemas.openxmlformats.org/officeDocument/2006/relationships/hyperlink" Target="https://ecoleami.weebly.com/informations-la-louviegravere.html" TargetMode="External"/><Relationship Id="rId59" Type="http://schemas.openxmlformats.org/officeDocument/2006/relationships/diagramLayout" Target="diagrams/layout1.xml"/><Relationship Id="rId103" Type="http://schemas.openxmlformats.org/officeDocument/2006/relationships/diagramLayout" Target="diagrams/layout3.xml"/><Relationship Id="rId108" Type="http://schemas.openxmlformats.org/officeDocument/2006/relationships/hyperlink" Target="http://www.bassinefe-hainautcentre.be/le-rapport-analytique-et-prospectif" TargetMode="External"/><Relationship Id="rId124" Type="http://schemas.openxmlformats.org/officeDocument/2006/relationships/image" Target="media/image57.png"/><Relationship Id="rId129" Type="http://schemas.openxmlformats.org/officeDocument/2006/relationships/fontTable" Target="fontTable.xml"/><Relationship Id="rId54" Type="http://schemas.openxmlformats.org/officeDocument/2006/relationships/image" Target="media/image14.png"/><Relationship Id="rId70" Type="http://schemas.openxmlformats.org/officeDocument/2006/relationships/image" Target="media/image22.png"/><Relationship Id="rId75" Type="http://schemas.openxmlformats.org/officeDocument/2006/relationships/image" Target="media/image27.svg"/><Relationship Id="rId91" Type="http://schemas.openxmlformats.org/officeDocument/2006/relationships/diagramLayout" Target="diagrams/layout2.xml"/><Relationship Id="rId96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36" Type="http://schemas.openxmlformats.org/officeDocument/2006/relationships/hyperlink" Target="https://www.etudierenhainaut.be/athenee-provincial-la-louviere.html" TargetMode="External"/><Relationship Id="rId49" Type="http://schemas.openxmlformats.org/officeDocument/2006/relationships/image" Target="media/image11.png"/><Relationship Id="rId57" Type="http://schemas.openxmlformats.org/officeDocument/2006/relationships/image" Target="media/image150.svg"/><Relationship Id="rId106" Type="http://schemas.microsoft.com/office/2007/relationships/diagramDrawing" Target="diagrams/drawing3.xml"/><Relationship Id="rId114" Type="http://schemas.openxmlformats.org/officeDocument/2006/relationships/image" Target="media/image49.png"/><Relationship Id="rId119" Type="http://schemas.openxmlformats.org/officeDocument/2006/relationships/image" Target="media/image52.png"/><Relationship Id="rId127" Type="http://schemas.openxmlformats.org/officeDocument/2006/relationships/image" Target="media/image60.png"/><Relationship Id="rId10" Type="http://schemas.openxmlformats.org/officeDocument/2006/relationships/endnotes" Target="endnotes.xml"/><Relationship Id="rId44" Type="http://schemas.openxmlformats.org/officeDocument/2006/relationships/image" Target="media/image6.png"/><Relationship Id="rId52" Type="http://schemas.openxmlformats.org/officeDocument/2006/relationships/image" Target="media/image120.png"/><Relationship Id="rId60" Type="http://schemas.openxmlformats.org/officeDocument/2006/relationships/diagramQuickStyle" Target="diagrams/quickStyle1.xml"/><Relationship Id="rId65" Type="http://schemas.openxmlformats.org/officeDocument/2006/relationships/image" Target="media/image17.svg"/><Relationship Id="rId73" Type="http://schemas.openxmlformats.org/officeDocument/2006/relationships/image" Target="media/image25.svg"/><Relationship Id="rId78" Type="http://schemas.openxmlformats.org/officeDocument/2006/relationships/image" Target="media/image30.png"/><Relationship Id="rId81" Type="http://schemas.openxmlformats.org/officeDocument/2006/relationships/image" Target="media/image33.svg"/><Relationship Id="rId86" Type="http://schemas.openxmlformats.org/officeDocument/2006/relationships/image" Target="media/image34.png"/><Relationship Id="rId94" Type="http://schemas.microsoft.com/office/2007/relationships/diagramDrawing" Target="diagrams/drawing2.xml"/><Relationship Id="rId99" Type="http://schemas.openxmlformats.org/officeDocument/2006/relationships/image" Target="media/image370.svg"/><Relationship Id="rId101" Type="http://schemas.openxmlformats.org/officeDocument/2006/relationships/image" Target="media/image41.png"/><Relationship Id="rId122" Type="http://schemas.openxmlformats.org/officeDocument/2006/relationships/image" Target="media/image55.png"/><Relationship Id="rId13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39" Type="http://schemas.openxmlformats.org/officeDocument/2006/relationships/hyperlink" Target="https://www.ifapme.be/centre-de-formations/mons" TargetMode="External"/><Relationship Id="rId109" Type="http://schemas.openxmlformats.org/officeDocument/2006/relationships/image" Target="media/image46.emf"/><Relationship Id="rId34" Type="http://schemas.openxmlformats.org/officeDocument/2006/relationships/hyperlink" Target="https://www.etudierenhainaut.be/promsoc-mons-borinage-secondaire.html" TargetMode="External"/><Relationship Id="rId50" Type="http://schemas.openxmlformats.org/officeDocument/2006/relationships/image" Target="media/image12.png"/><Relationship Id="rId55" Type="http://schemas.openxmlformats.org/officeDocument/2006/relationships/image" Target="media/image15.svg"/><Relationship Id="rId76" Type="http://schemas.openxmlformats.org/officeDocument/2006/relationships/image" Target="media/image28.png"/><Relationship Id="rId97" Type="http://schemas.openxmlformats.org/officeDocument/2006/relationships/image" Target="media/image37.svg"/><Relationship Id="rId104" Type="http://schemas.openxmlformats.org/officeDocument/2006/relationships/diagramQuickStyle" Target="diagrams/quickStyle3.xml"/><Relationship Id="rId120" Type="http://schemas.openxmlformats.org/officeDocument/2006/relationships/image" Target="media/image53.svg"/><Relationship Id="rId125" Type="http://schemas.openxmlformats.org/officeDocument/2006/relationships/image" Target="media/image58.svg"/><Relationship Id="rId7" Type="http://schemas.openxmlformats.org/officeDocument/2006/relationships/settings" Target="settings.xml"/><Relationship Id="rId71" Type="http://schemas.openxmlformats.org/officeDocument/2006/relationships/image" Target="media/image23.svg"/><Relationship Id="rId92" Type="http://schemas.openxmlformats.org/officeDocument/2006/relationships/diagramQuickStyle" Target="diagrams/quickStyle2.xml"/><Relationship Id="rId2" Type="http://schemas.openxmlformats.org/officeDocument/2006/relationships/customXml" Target="../customXml/item2.xml"/><Relationship Id="rId40" Type="http://schemas.openxmlformats.org/officeDocument/2006/relationships/hyperlink" Target="http://iepsjemappes.be/wordpress3/" TargetMode="External"/><Relationship Id="rId45" Type="http://schemas.openxmlformats.org/officeDocument/2006/relationships/image" Target="media/image7.png"/><Relationship Id="rId66" Type="http://schemas.openxmlformats.org/officeDocument/2006/relationships/image" Target="media/image18.png"/><Relationship Id="rId87" Type="http://schemas.openxmlformats.org/officeDocument/2006/relationships/image" Target="media/image35.svg"/><Relationship Id="rId110" Type="http://schemas.openxmlformats.org/officeDocument/2006/relationships/hyperlink" Target="http://www.bassinefe-hainautcentre.be/le-rapport-analytique-et-prospectif" TargetMode="External"/><Relationship Id="rId115" Type="http://schemas.openxmlformats.org/officeDocument/2006/relationships/image" Target="media/image50.png"/><Relationship Id="rId61" Type="http://schemas.openxmlformats.org/officeDocument/2006/relationships/diagramColors" Target="diagrams/colors1.xml"/><Relationship Id="rId82" Type="http://schemas.openxmlformats.org/officeDocument/2006/relationships/image" Target="media/image300.png"/><Relationship Id="rId35" Type="http://schemas.openxmlformats.org/officeDocument/2006/relationships/hyperlink" Target="http://www.cefaweb.be/centres/morlanwelz" TargetMode="External"/><Relationship Id="rId56" Type="http://schemas.openxmlformats.org/officeDocument/2006/relationships/image" Target="media/image140.png"/><Relationship Id="rId77" Type="http://schemas.openxmlformats.org/officeDocument/2006/relationships/image" Target="media/image29.svg"/><Relationship Id="rId100" Type="http://schemas.openxmlformats.org/officeDocument/2006/relationships/image" Target="media/image38.png"/><Relationship Id="rId105" Type="http://schemas.openxmlformats.org/officeDocument/2006/relationships/diagramColors" Target="diagrams/colors3.xml"/><Relationship Id="rId126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13.svg"/><Relationship Id="rId72" Type="http://schemas.openxmlformats.org/officeDocument/2006/relationships/image" Target="media/image24.png"/><Relationship Id="rId93" Type="http://schemas.openxmlformats.org/officeDocument/2006/relationships/diagramColors" Target="diagrams/colors2.xml"/><Relationship Id="rId98" Type="http://schemas.openxmlformats.org/officeDocument/2006/relationships/image" Target="media/image360.png"/><Relationship Id="rId121" Type="http://schemas.openxmlformats.org/officeDocument/2006/relationships/image" Target="media/image54.png"/><Relationship Id="rId3" Type="http://schemas.openxmlformats.org/officeDocument/2006/relationships/customXml" Target="../customXml/item3.xml"/><Relationship Id="rId46" Type="http://schemas.openxmlformats.org/officeDocument/2006/relationships/image" Target="media/image8.svg"/><Relationship Id="rId67" Type="http://schemas.openxmlformats.org/officeDocument/2006/relationships/image" Target="media/image19.svg"/><Relationship Id="rId116" Type="http://schemas.openxmlformats.org/officeDocument/2006/relationships/image" Target="media/image51.svg"/><Relationship Id="rId41" Type="http://schemas.openxmlformats.org/officeDocument/2006/relationships/hyperlink" Target="https://hainaut.formation-logistique.be/" TargetMode="External"/><Relationship Id="rId62" Type="http://schemas.microsoft.com/office/2007/relationships/diagramDrawing" Target="diagrams/drawing1.xml"/><Relationship Id="rId83" Type="http://schemas.openxmlformats.org/officeDocument/2006/relationships/image" Target="media/image310.svg"/><Relationship Id="rId88" Type="http://schemas.openxmlformats.org/officeDocument/2006/relationships/image" Target="media/image340.png"/><Relationship Id="rId111" Type="http://schemas.openxmlformats.org/officeDocument/2006/relationships/image" Target="media/image46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AB73CF4C-3D60-440C-A351-61D2134C7CC2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6AE14C97-F136-4355-9D6D-A50BBAADDE43}" type="parTrans" cxnId="{05D75241-F4F9-4D76-878E-87586B5177D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D29FD3E-CC8D-4431-ABA8-0A1488877281}" type="sibTrans" cxnId="{05D75241-F4F9-4D76-878E-87586B5177D4}">
      <dgm:prSet/>
      <dgm:spPr/>
      <dgm:t>
        <a:bodyPr/>
        <a:lstStyle/>
        <a:p>
          <a:endParaRPr lang="fr-BE"/>
        </a:p>
      </dgm:t>
    </dgm:pt>
    <dgm:pt modelId="{CBC5FAC0-443E-43D5-A54D-F34687AABABE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2CF5D466-A65D-4E7A-8186-D4512BC40508}" type="parTrans" cxnId="{C6A737D6-6F86-4D93-B9CB-387146DD064C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BEFC850-E52B-4C22-A5B3-520B1516C132}" type="sibTrans" cxnId="{C6A737D6-6F86-4D93-B9CB-387146DD064C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E84B1E08-897F-4054-A482-DFE1A4331496}" type="pres">
      <dgm:prSet presAssocID="{6AE14C97-F136-4355-9D6D-A50BBAADDE43}" presName="Name13" presStyleLbl="parChTrans1D2" presStyleIdx="0" presStyleCnt="2"/>
      <dgm:spPr/>
    </dgm:pt>
    <dgm:pt modelId="{804772A6-8776-463A-BB88-16EE7E82D6EE}" type="pres">
      <dgm:prSet presAssocID="{AB73CF4C-3D60-440C-A351-61D2134C7CC2}" presName="childText" presStyleLbl="bgAcc1" presStyleIdx="0" presStyleCnt="2">
        <dgm:presLayoutVars>
          <dgm:bulletEnabled val="1"/>
        </dgm:presLayoutVars>
      </dgm:prSet>
      <dgm:spPr/>
    </dgm:pt>
    <dgm:pt modelId="{E9D008EC-DBEC-4D0D-AF5D-5CA18C60676C}" type="pres">
      <dgm:prSet presAssocID="{2CF5D466-A65D-4E7A-8186-D4512BC40508}" presName="Name13" presStyleLbl="parChTrans1D2" presStyleIdx="1" presStyleCnt="2"/>
      <dgm:spPr/>
    </dgm:pt>
    <dgm:pt modelId="{F61302A9-C6A6-4FCB-BBF9-944A1CA5A3FB}" type="pres">
      <dgm:prSet presAssocID="{CBC5FAC0-443E-43D5-A54D-F34687AABAB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F9249306-D4B8-4BE6-BB0F-5A36DEA99D8A}" type="presOf" srcId="{AB73CF4C-3D60-440C-A351-61D2134C7CC2}" destId="{804772A6-8776-463A-BB88-16EE7E82D6EE}" srcOrd="0" destOrd="0" presId="urn:microsoft.com/office/officeart/2005/8/layout/hierarchy3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05D75241-F4F9-4D76-878E-87586B5177D4}" srcId="{A43A57F3-AF3F-455F-BBE4-707E4AA03B66}" destId="{AB73CF4C-3D60-440C-A351-61D2134C7CC2}" srcOrd="0" destOrd="0" parTransId="{6AE14C97-F136-4355-9D6D-A50BBAADDE43}" sibTransId="{3D29FD3E-CC8D-4431-ABA8-0A1488877281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0548E399-5444-4B06-B212-DB21094E4680}" type="presOf" srcId="{2CF5D466-A65D-4E7A-8186-D4512BC40508}" destId="{E9D008EC-DBEC-4D0D-AF5D-5CA18C60676C}" srcOrd="0" destOrd="0" presId="urn:microsoft.com/office/officeart/2005/8/layout/hierarchy3"/>
    <dgm:cxn modelId="{700AEDAF-6022-4AA3-838E-B8AD83C6439D}" type="presOf" srcId="{6AE14C97-F136-4355-9D6D-A50BBAADDE43}" destId="{E84B1E08-897F-4054-A482-DFE1A4331496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C6A737D6-6F86-4D93-B9CB-387146DD064C}" srcId="{A43A57F3-AF3F-455F-BBE4-707E4AA03B66}" destId="{CBC5FAC0-443E-43D5-A54D-F34687AABABE}" srcOrd="1" destOrd="0" parTransId="{2CF5D466-A65D-4E7A-8186-D4512BC40508}" sibTransId="{9BEFC850-E52B-4C22-A5B3-520B1516C132}"/>
    <dgm:cxn modelId="{0EACEFF8-7FA7-4D27-B0BE-60C3CF86EC92}" type="presOf" srcId="{CBC5FAC0-443E-43D5-A54D-F34687AABABE}" destId="{F61302A9-C6A6-4FCB-BBF9-944A1CA5A3FB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4C55C071-CC6F-4A0B-9D72-B02CBC71E6F8}" type="presParOf" srcId="{90316499-4407-4FF2-8AA4-9D745D6B3076}" destId="{E84B1E08-897F-4054-A482-DFE1A4331496}" srcOrd="0" destOrd="0" presId="urn:microsoft.com/office/officeart/2005/8/layout/hierarchy3"/>
    <dgm:cxn modelId="{21BD0FC7-A952-4A43-B8B1-4182AEC1FB62}" type="presParOf" srcId="{90316499-4407-4FF2-8AA4-9D745D6B3076}" destId="{804772A6-8776-463A-BB88-16EE7E82D6EE}" srcOrd="1" destOrd="0" presId="urn:microsoft.com/office/officeart/2005/8/layout/hierarchy3"/>
    <dgm:cxn modelId="{F64CDDF4-3E3E-48EA-B2EB-A2000B7FBB6C}" type="presParOf" srcId="{90316499-4407-4FF2-8AA4-9D745D6B3076}" destId="{E9D008EC-DBEC-4D0D-AF5D-5CA18C60676C}" srcOrd="2" destOrd="0" presId="urn:microsoft.com/office/officeart/2005/8/layout/hierarchy3"/>
    <dgm:cxn modelId="{D47F34DE-B48B-459D-9289-DB0938286967}" type="presParOf" srcId="{90316499-4407-4FF2-8AA4-9D745D6B3076}" destId="{F61302A9-C6A6-4FCB-BBF9-944A1CA5A3FB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AB73CF4C-3D60-440C-A351-61D2134C7CC2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6AE14C97-F136-4355-9D6D-A50BBAADDE43}" type="parTrans" cxnId="{05D75241-F4F9-4D76-878E-87586B5177D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D29FD3E-CC8D-4431-ABA8-0A1488877281}" type="sibTrans" cxnId="{05D75241-F4F9-4D76-878E-87586B5177D4}">
      <dgm:prSet/>
      <dgm:spPr/>
      <dgm:t>
        <a:bodyPr/>
        <a:lstStyle/>
        <a:p>
          <a:endParaRPr lang="fr-BE"/>
        </a:p>
      </dgm:t>
    </dgm:pt>
    <dgm:pt modelId="{CBC5FAC0-443E-43D5-A54D-F34687AABABE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2CF5D466-A65D-4E7A-8186-D4512BC40508}" type="parTrans" cxnId="{C6A737D6-6F86-4D93-B9CB-387146DD064C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BEFC850-E52B-4C22-A5B3-520B1516C132}" type="sibTrans" cxnId="{C6A737D6-6F86-4D93-B9CB-387146DD064C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E84B1E08-897F-4054-A482-DFE1A4331496}" type="pres">
      <dgm:prSet presAssocID="{6AE14C97-F136-4355-9D6D-A50BBAADDE43}" presName="Name13" presStyleLbl="parChTrans1D2" presStyleIdx="0" presStyleCnt="2"/>
      <dgm:spPr/>
    </dgm:pt>
    <dgm:pt modelId="{804772A6-8776-463A-BB88-16EE7E82D6EE}" type="pres">
      <dgm:prSet presAssocID="{AB73CF4C-3D60-440C-A351-61D2134C7CC2}" presName="childText" presStyleLbl="bgAcc1" presStyleIdx="0" presStyleCnt="2">
        <dgm:presLayoutVars>
          <dgm:bulletEnabled val="1"/>
        </dgm:presLayoutVars>
      </dgm:prSet>
      <dgm:spPr/>
    </dgm:pt>
    <dgm:pt modelId="{E9D008EC-DBEC-4D0D-AF5D-5CA18C60676C}" type="pres">
      <dgm:prSet presAssocID="{2CF5D466-A65D-4E7A-8186-D4512BC40508}" presName="Name13" presStyleLbl="parChTrans1D2" presStyleIdx="1" presStyleCnt="2"/>
      <dgm:spPr/>
    </dgm:pt>
    <dgm:pt modelId="{F61302A9-C6A6-4FCB-BBF9-944A1CA5A3FB}" type="pres">
      <dgm:prSet presAssocID="{CBC5FAC0-443E-43D5-A54D-F34687AABAB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F9249306-D4B8-4BE6-BB0F-5A36DEA99D8A}" type="presOf" srcId="{AB73CF4C-3D60-440C-A351-61D2134C7CC2}" destId="{804772A6-8776-463A-BB88-16EE7E82D6EE}" srcOrd="0" destOrd="0" presId="urn:microsoft.com/office/officeart/2005/8/layout/hierarchy3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05D75241-F4F9-4D76-878E-87586B5177D4}" srcId="{A43A57F3-AF3F-455F-BBE4-707E4AA03B66}" destId="{AB73CF4C-3D60-440C-A351-61D2134C7CC2}" srcOrd="0" destOrd="0" parTransId="{6AE14C97-F136-4355-9D6D-A50BBAADDE43}" sibTransId="{3D29FD3E-CC8D-4431-ABA8-0A1488877281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0548E399-5444-4B06-B212-DB21094E4680}" type="presOf" srcId="{2CF5D466-A65D-4E7A-8186-D4512BC40508}" destId="{E9D008EC-DBEC-4D0D-AF5D-5CA18C60676C}" srcOrd="0" destOrd="0" presId="urn:microsoft.com/office/officeart/2005/8/layout/hierarchy3"/>
    <dgm:cxn modelId="{700AEDAF-6022-4AA3-838E-B8AD83C6439D}" type="presOf" srcId="{6AE14C97-F136-4355-9D6D-A50BBAADDE43}" destId="{E84B1E08-897F-4054-A482-DFE1A4331496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C6A737D6-6F86-4D93-B9CB-387146DD064C}" srcId="{A43A57F3-AF3F-455F-BBE4-707E4AA03B66}" destId="{CBC5FAC0-443E-43D5-A54D-F34687AABABE}" srcOrd="1" destOrd="0" parTransId="{2CF5D466-A65D-4E7A-8186-D4512BC40508}" sibTransId="{9BEFC850-E52B-4C22-A5B3-520B1516C132}"/>
    <dgm:cxn modelId="{0EACEFF8-7FA7-4D27-B0BE-60C3CF86EC92}" type="presOf" srcId="{CBC5FAC0-443E-43D5-A54D-F34687AABABE}" destId="{F61302A9-C6A6-4FCB-BBF9-944A1CA5A3FB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4C55C071-CC6F-4A0B-9D72-B02CBC71E6F8}" type="presParOf" srcId="{90316499-4407-4FF2-8AA4-9D745D6B3076}" destId="{E84B1E08-897F-4054-A482-DFE1A4331496}" srcOrd="0" destOrd="0" presId="urn:microsoft.com/office/officeart/2005/8/layout/hierarchy3"/>
    <dgm:cxn modelId="{21BD0FC7-A952-4A43-B8B1-4182AEC1FB62}" type="presParOf" srcId="{90316499-4407-4FF2-8AA4-9D745D6B3076}" destId="{804772A6-8776-463A-BB88-16EE7E82D6EE}" srcOrd="1" destOrd="0" presId="urn:microsoft.com/office/officeart/2005/8/layout/hierarchy3"/>
    <dgm:cxn modelId="{F64CDDF4-3E3E-48EA-B2EB-A2000B7FBB6C}" type="presParOf" srcId="{90316499-4407-4FF2-8AA4-9D745D6B3076}" destId="{E9D008EC-DBEC-4D0D-AF5D-5CA18C60676C}" srcOrd="2" destOrd="0" presId="urn:microsoft.com/office/officeart/2005/8/layout/hierarchy3"/>
    <dgm:cxn modelId="{D47F34DE-B48B-459D-9289-DB0938286967}" type="presParOf" srcId="{90316499-4407-4FF2-8AA4-9D745D6B3076}" destId="{F61302A9-C6A6-4FCB-BBF9-944A1CA5A3FB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7484" custLinFactNeighborY="-1528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7484" custLinFactNeighborY="-1528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63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827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-31%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63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827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-31%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E84B1E08-897F-4054-A482-DFE1A4331496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4772A6-8776-463A-BB88-16EE7E82D6EE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2033192" y="757336"/>
        <a:ext cx="911208" cy="556520"/>
      </dsp:txXfrm>
    </dsp:sp>
    <dsp:sp modelId="{E9D008EC-DBEC-4D0D-AF5D-5CA18C60676C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1302A9-C6A6-4FCB-BBF9-944A1CA5A3FB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86321" y="0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86321" y="0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-31%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827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4FC77-BDFB-466A-81D7-143E00C8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375605-2413-44B8-A13D-35ACC14855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B3D8D6-1FC6-4D08-9264-11B7991ADE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30</TotalTime>
  <Pages>2</Pages>
  <Words>55</Words>
  <Characters>308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http://www.bassinefe-hainautcentre.be/le-rapport-analytique-et-prospectif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33</cp:revision>
  <cp:lastPrinted>2021-12-24T10:51:00Z</cp:lastPrinted>
  <dcterms:created xsi:type="dcterms:W3CDTF">2022-03-18T14:26:00Z</dcterms:created>
  <dcterms:modified xsi:type="dcterms:W3CDTF">2022-03-23T09:51:00Z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