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1B55C5" wp14:editId="70C4AFC6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E904A01" wp14:editId="0CF4F37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EC5F8" id="Groupe 50" o:spid="_x0000_s1026" style="position:absolute;margin-left:12pt;margin-top:-29.3pt;width:118.95pt;height:756pt;z-index:25163366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7BA45" id="Rectangle 5" o:spid="_x0000_s1026" style="position:absolute;margin-left:175.2pt;margin-top:-20.3pt;width:78.5pt;height:94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B3B47" id="Forme libre 33" o:spid="_x0000_s1026" style="position:absolute;margin-left:-32pt;margin-top:-21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4B82C" id="Groupe 49" o:spid="_x0000_s1026" style="position:absolute;margin-left:1059.05pt;margin-top:-14.25pt;width:107.8pt;height:756pt;z-index:25163264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F53FF" id="Forme libre 25" o:spid="_x0000_s1026" style="position:absolute;margin-left:1064.75pt;margin-top:18pt;width:123.25pt;height:75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75F20FB" w:rsidR="00902688" w:rsidRDefault="00D5380C" w:rsidP="00F576BD">
      <w:pPr>
        <w:rPr>
          <w:noProof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F705B6" wp14:editId="5DFB6DFB">
                <wp:simplePos x="0" y="0"/>
                <wp:positionH relativeFrom="column">
                  <wp:posOffset>9003665</wp:posOffset>
                </wp:positionH>
                <wp:positionV relativeFrom="paragraph">
                  <wp:posOffset>8043545</wp:posOffset>
                </wp:positionV>
                <wp:extent cx="71776" cy="71984"/>
                <wp:effectExtent l="0" t="0" r="4445" b="4445"/>
                <wp:wrapNone/>
                <wp:docPr id="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6" cy="71984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B26466" w14:textId="77777777" w:rsidR="00D5380C" w:rsidRPr="00E31947" w:rsidRDefault="00D5380C" w:rsidP="00D5380C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705B6" id="Rectangle 3" o:spid="_x0000_s1027" style="position:absolute;margin-left:708.95pt;margin-top:633.35pt;width:5.65pt;height:5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" fillcolor="#f1b372 [3208]" stroked="f" strokeweight=".5pt">
                <v:textbox>
                  <w:txbxContent>
                    <w:p w14:paraId="53B26466" w14:textId="77777777" w:rsidR="00D5380C" w:rsidRPr="00E31947" w:rsidRDefault="00D5380C" w:rsidP="00D5380C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64AFE9" wp14:editId="0DFDD3DF">
                <wp:simplePos x="0" y="0"/>
                <wp:positionH relativeFrom="column">
                  <wp:posOffset>8166100</wp:posOffset>
                </wp:positionH>
                <wp:positionV relativeFrom="paragraph">
                  <wp:posOffset>7181850</wp:posOffset>
                </wp:positionV>
                <wp:extent cx="3968750" cy="1155700"/>
                <wp:effectExtent l="0" t="0" r="0" b="635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0D8A7C67" w:rsidR="007F77C0" w:rsidRPr="0073618A" w:rsidRDefault="00D5380C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secondaire de plein exercice </w:t>
                            </w:r>
                          </w:p>
                          <w:p w14:paraId="58212F27" w14:textId="60757632" w:rsidR="007F77C0" w:rsidRPr="0073618A" w:rsidRDefault="0073618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</w:t>
                            </w:r>
                            <w:r w:rsidR="0031720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spécialisé </w:t>
                            </w:r>
                          </w:p>
                          <w:p w14:paraId="0C1AD2B9" w14:textId="22B7333E" w:rsidR="007F77C0" w:rsidRPr="0073618A" w:rsidRDefault="00D5380C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 d’enseignement de promotion</w:t>
                            </w:r>
                            <w:r w:rsidR="0031720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sociale</w:t>
                            </w:r>
                          </w:p>
                          <w:p w14:paraId="7C12B7BA" w14:textId="37C94A6C" w:rsidR="007F77C0" w:rsidRPr="0073618A" w:rsidRDefault="00A2738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Centre IFAPME </w:t>
                            </w:r>
                          </w:p>
                          <w:p w14:paraId="55ACE7EE" w14:textId="67C74A1D" w:rsidR="007F77C0" w:rsidRDefault="00D5380C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317204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entre Forem</w:t>
                            </w:r>
                          </w:p>
                          <w:p w14:paraId="39393456" w14:textId="011371ED" w:rsidR="00D5380C" w:rsidRPr="0073618A" w:rsidRDefault="00D5380C" w:rsidP="00D5380C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 d’enseignement secondaire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 alternanc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 </w:t>
                            </w:r>
                          </w:p>
                          <w:p w14:paraId="77B6F65F" w14:textId="23742196" w:rsidR="00D5380C" w:rsidRPr="0073618A" w:rsidRDefault="00D5380C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8" type="#_x0000_t202" style="position:absolute;margin-left:643pt;margin-top:565.5pt;width:312.5pt;height:9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" fillcolor="white [3201]" stroked="f" strokeweight=".5pt">
                <v:textbox>
                  <w:txbxContent>
                    <w:p w14:paraId="784EFCBB" w14:textId="0D8A7C67" w:rsidR="007F77C0" w:rsidRPr="0073618A" w:rsidRDefault="00D5380C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secondaire de plein exercice </w:t>
                      </w:r>
                    </w:p>
                    <w:p w14:paraId="58212F27" w14:textId="60757632" w:rsidR="007F77C0" w:rsidRPr="0073618A" w:rsidRDefault="0073618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2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</w:t>
                      </w:r>
                      <w:r w:rsidR="0031720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spécialisé </w:t>
                      </w:r>
                    </w:p>
                    <w:p w14:paraId="0C1AD2B9" w14:textId="22B7333E" w:rsidR="007F77C0" w:rsidRPr="0073618A" w:rsidRDefault="00D5380C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 d’enseignement de promotion</w:t>
                      </w:r>
                      <w:r w:rsidR="0031720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sociale</w:t>
                      </w:r>
                    </w:p>
                    <w:p w14:paraId="7C12B7BA" w14:textId="37C94A6C" w:rsidR="007F77C0" w:rsidRPr="0073618A" w:rsidRDefault="00A2738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Centre IFAPME </w:t>
                      </w:r>
                    </w:p>
                    <w:p w14:paraId="55ACE7EE" w14:textId="67C74A1D" w:rsidR="007F77C0" w:rsidRDefault="00D5380C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317204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entre Forem</w:t>
                      </w:r>
                    </w:p>
                    <w:p w14:paraId="39393456" w14:textId="011371ED" w:rsidR="00D5380C" w:rsidRPr="0073618A" w:rsidRDefault="00D5380C" w:rsidP="00D5380C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 d’enseignement secondaire 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 alternanc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 </w:t>
                      </w:r>
                    </w:p>
                    <w:p w14:paraId="77B6F65F" w14:textId="23742196" w:rsidR="00D5380C" w:rsidRPr="0073618A" w:rsidRDefault="00D5380C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740D65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A0CA5A" wp14:editId="11929352">
                <wp:simplePos x="0" y="0"/>
                <wp:positionH relativeFrom="column">
                  <wp:posOffset>9493250</wp:posOffset>
                </wp:positionH>
                <wp:positionV relativeFrom="paragraph">
                  <wp:posOffset>5120005</wp:posOffset>
                </wp:positionV>
                <wp:extent cx="82550" cy="88900"/>
                <wp:effectExtent l="0" t="0" r="12700" b="25400"/>
                <wp:wrapNone/>
                <wp:docPr id="54" name="Ellipse 54">
                  <a:hlinkClick xmlns:a="http://schemas.openxmlformats.org/drawingml/2006/main" r:id="rId14" tooltip="EPSESCF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0CBF7" id="Ellipse 54" o:spid="_x0000_s1026" href="https://www.quaregnon.be/ma-commune/education/enseignement-specialise" title="EPSESCF : Carreleur" style="position:absolute;margin-left:747.5pt;margin-top:403.15pt;width:6.5pt;height: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AA1D81" wp14:editId="097F55C4">
                <wp:simplePos x="0" y="0"/>
                <wp:positionH relativeFrom="column">
                  <wp:posOffset>9366250</wp:posOffset>
                </wp:positionH>
                <wp:positionV relativeFrom="paragraph">
                  <wp:posOffset>5589905</wp:posOffset>
                </wp:positionV>
                <wp:extent cx="82550" cy="88900"/>
                <wp:effectExtent l="0" t="0" r="0" b="6350"/>
                <wp:wrapNone/>
                <wp:docPr id="56" name="Ellipse 56">
                  <a:hlinkClick xmlns:a="http://schemas.openxmlformats.org/drawingml/2006/main" r:id="rId15" tooltip="IEPSCF Colfontaine : ouvrier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39478" id="Ellipse 56" o:spid="_x0000_s1026" href="http://www.iepscol.be/" title="IEPSCF Colfontaine : ouvrier carreleur" style="position:absolute;margin-left:737.5pt;margin-top:440.15pt;width:6.5pt;height: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91DD86" wp14:editId="541E48FA">
                <wp:simplePos x="0" y="0"/>
                <wp:positionH relativeFrom="column">
                  <wp:posOffset>11557000</wp:posOffset>
                </wp:positionH>
                <wp:positionV relativeFrom="paragraph">
                  <wp:posOffset>4961255</wp:posOffset>
                </wp:positionV>
                <wp:extent cx="82550" cy="88900"/>
                <wp:effectExtent l="0" t="0" r="12700" b="25400"/>
                <wp:wrapNone/>
                <wp:docPr id="55" name="Ellipse 55">
                  <a:hlinkClick xmlns:a="http://schemas.openxmlformats.org/drawingml/2006/main" r:id="rId16" tooltip="A.M.I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D8AAE" id="Ellipse 55" o:spid="_x0000_s1026" href="https://ecoleami.weebly.com/informations-la-louviegravere.html" title="A.M.I : Carreleur" style="position:absolute;margin-left:910pt;margin-top:390.65pt;width:6.5pt;height: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5FB8EB" wp14:editId="423A759F">
                <wp:simplePos x="0" y="0"/>
                <wp:positionH relativeFrom="column">
                  <wp:posOffset>10255250</wp:posOffset>
                </wp:positionH>
                <wp:positionV relativeFrom="paragraph">
                  <wp:posOffset>5253355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17" tooltip="CEFA Institut saint-luc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22462" id="Ellipse 21" o:spid="_x0000_s1026" href="http://www.saint-luc-mons.be/stluc/images/cefa-ver1.pdf" title="CEFA Institut saint-luc : Carreleur" style="position:absolute;margin-left:807.5pt;margin-top:413.65pt;width:6.5pt;height: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39C1A0" wp14:editId="35CADAD9">
                <wp:simplePos x="0" y="0"/>
                <wp:positionH relativeFrom="column">
                  <wp:posOffset>11334750</wp:posOffset>
                </wp:positionH>
                <wp:positionV relativeFrom="paragraph">
                  <wp:posOffset>3694430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18" tooltip="IFAPME : Carreleur  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3DE84" id="Ellipse 20" o:spid="_x0000_s1026" href="https://www.ifapme.be/centre-de-formations/braine-le-comte" title="IFAPME : Carreleur               " style="position:absolute;margin-left:892.5pt;margin-top:290.9pt;width:6.5pt;height: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74B6C3" wp14:editId="0987E26C">
                <wp:simplePos x="0" y="0"/>
                <wp:positionH relativeFrom="column">
                  <wp:posOffset>9664700</wp:posOffset>
                </wp:positionH>
                <wp:positionV relativeFrom="paragraph">
                  <wp:posOffset>5637530</wp:posOffset>
                </wp:positionV>
                <wp:extent cx="82550" cy="88900"/>
                <wp:effectExtent l="0" t="0" r="0" b="6350"/>
                <wp:wrapNone/>
                <wp:docPr id="15" name="Ellipse 15">
                  <a:hlinkClick xmlns:a="http://schemas.openxmlformats.org/drawingml/2006/main" r:id="rId19" tooltip="Le forem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D2835" id="Ellipse 15" o:spid="_x0000_s1026" href="https://www.leforem.be/particuliers/formations-forem.html" title="Le forem : Carreleur" style="position:absolute;margin-left:761pt;margin-top:443.9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" o:button="t" fillcolor="#e26973 [1943]" stroked="f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188514" wp14:editId="457A918C">
                <wp:simplePos x="0" y="0"/>
                <wp:positionH relativeFrom="column">
                  <wp:posOffset>9442450</wp:posOffset>
                </wp:positionH>
                <wp:positionV relativeFrom="paragraph">
                  <wp:posOffset>5421630</wp:posOffset>
                </wp:positionV>
                <wp:extent cx="82550" cy="88900"/>
                <wp:effectExtent l="0" t="0" r="12700" b="25400"/>
                <wp:wrapNone/>
                <wp:docPr id="14" name="Ellipse 14">
                  <a:hlinkClick xmlns:a="http://schemas.openxmlformats.org/drawingml/2006/main" r:id="rId20" tooltip="Lycée provincial Hornu-Colfontaine : Carrel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6D86E" id="Ellipse 14" o:spid="_x0000_s1026" href="https://www.etudierenhainaut.be/lycee-provincial-hornu-colfontaine.html" title="Lycée provincial Hornu-Colfontaine : Carreleur" style="position:absolute;margin-left:743.5pt;margin-top:426.9pt;width:6.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A10684" w:rsidRPr="00A106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7F7008" wp14:editId="0C63406C">
                <wp:simplePos x="0" y="0"/>
                <wp:positionH relativeFrom="column">
                  <wp:posOffset>8077200</wp:posOffset>
                </wp:positionH>
                <wp:positionV relativeFrom="paragraph">
                  <wp:posOffset>3085465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2784A" id="Rectangle 8" o:spid="_x0000_s1026" style="position:absolute;margin-left:636pt;margin-top:242.95pt;width:402.5pt;height:27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" stroked="f" strokeweight="1pt">
                <v:fill r:id="rId22" o:title="" recolor="t" rotate="t" type="frame"/>
              </v:rect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B36D2C" wp14:editId="63D4BA5E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22AC44DF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861F3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5C5C2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Carreleur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9" type="#_x0000_t202" style="position:absolute;margin-left:287.4pt;margin-top:50.35pt;width:606pt;height:1in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22AC44DF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861F3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5C5C2D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Carreleur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72FE91CB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2B2C1D4C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BAE61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" fillcolor="white [3201]" strokecolor="#dd026f [3206]" strokeweight="2.25pt">
                <v:stroke joinstyle="miter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6C4B8" wp14:editId="566CAC8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7D3BB8BE" w:rsidR="004D161A" w:rsidRPr="00B55B0E" w:rsidRDefault="00F17C56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F17C5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fait, à nouveau, partie de la liste des métiers en pénurie 2021. Le turn-over est important et les employeurs sont constamment en recherche de main-d’œuvre qualifiée sur le métier. De plus, le métier offre des aspects créatifs et artistiques de plus en plus présents mais difficiles à mettre en œuvre au niveau de la formation/enseignement en raison du coût des matériaux. L’IBEFE encourage donc la mise en lien avec le monde de l’entreprise qui pourrait pallier ces difficultés.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0" type="#_x0000_t202" style="position:absolute;margin-left:109.5pt;margin-top:262.25pt;width:443.3pt;height:12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LnAqxt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03031E02" w14:textId="7D3BB8BE" w:rsidR="004D161A" w:rsidRPr="00B55B0E" w:rsidRDefault="00F17C56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F17C56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fait, à nouveau, partie de la liste des métiers en pénurie 2021. Le turn-over est important et les employeurs sont constamment en recherche de main-d’œuvre qualifiée sur le métier. De plus, le métier offre des aspects créatifs et artistiques de plus en plus présents mais difficiles à mettre en œuvre au niveau de la formation/enseignement en raison du coût des matériaux. L’IBEFE encourage donc la mise en lien avec le monde de l’entreprise qui pourrait pallier ces difficultés.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1E436D" wp14:editId="34E1B0FD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1" type="#_x0000_t202" style="position:absolute;margin-left:691.85pt;margin-top:647.8pt;width:404.7pt;height:21.8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99B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EC62C7" wp14:editId="0E447152">
                <wp:simplePos x="0" y="0"/>
                <wp:positionH relativeFrom="column">
                  <wp:posOffset>8985250</wp:posOffset>
                </wp:positionH>
                <wp:positionV relativeFrom="paragraph">
                  <wp:posOffset>7283450</wp:posOffset>
                </wp:positionV>
                <wp:extent cx="84474" cy="706785"/>
                <wp:effectExtent l="0" t="0" r="10795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74" cy="706785"/>
                          <a:chOff x="0" y="0"/>
                          <a:chExt cx="84719" cy="706917"/>
                        </a:xfrm>
                      </wpg:grpSpPr>
                      <wps:wsp>
                        <wps:cNvPr id="1513" name="Rectangle 3"/>
                        <wps:cNvSpPr/>
                        <wps:spPr>
                          <a:xfrm>
                            <a:off x="6350" y="3238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BB7A4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14" name="Rectangle 3"/>
                        <wps:cNvSpPr/>
                        <wps:spPr>
                          <a:xfrm>
                            <a:off x="6350" y="47483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515" name="Groupe 1515"/>
                        <wpg:cNvGrpSpPr/>
                        <wpg:grpSpPr>
                          <a:xfrm>
                            <a:off x="0" y="0"/>
                            <a:ext cx="84719" cy="706917"/>
                            <a:chOff x="0" y="0"/>
                            <a:chExt cx="84719" cy="706917"/>
                          </a:xfrm>
                        </wpg:grpSpPr>
                        <wps:wsp>
                          <wps:cNvPr id="1516" name="Rectangle 9"/>
                          <wps:cNvSpPr/>
                          <wps:spPr>
                            <a:xfrm>
                              <a:off x="6350" y="171421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6F6F6E"/>
                            </a:solidFill>
                            <a:ln w="6350" cap="flat" cmpd="sng" algn="ctr">
                              <a:solidFill>
                                <a:srgbClr val="6F6F6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D198205" w14:textId="77777777" w:rsidR="00F975B1" w:rsidRPr="00876313" w:rsidRDefault="00F975B1" w:rsidP="00F975B1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1518" name="Groupe 1518"/>
                          <wpg:cNvGrpSpPr/>
                          <wpg:grpSpPr>
                            <a:xfrm>
                              <a:off x="0" y="0"/>
                              <a:ext cx="84719" cy="706917"/>
                              <a:chOff x="0" y="0"/>
                              <a:chExt cx="84719" cy="706917"/>
                            </a:xfrm>
                          </wpg:grpSpPr>
                          <wps:wsp>
                            <wps:cNvPr id="1520" name="Rectangle 9"/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E3B4"/>
                              </a:solidFill>
                              <a:ln w="6350" cap="flat" cmpd="sng" algn="ctr">
                                <a:solidFill>
                                  <a:srgbClr val="FAE3B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F282A7" w14:textId="77777777" w:rsidR="00F975B1" w:rsidRPr="00876313" w:rsidRDefault="00F975B1" w:rsidP="00F975B1">
                                  <w:pPr>
                                    <w:pStyle w:val="NormalWeb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521" name="Rectangle 3"/>
                            <wps:cNvSpPr/>
                            <wps:spPr>
                              <a:xfrm>
                                <a:off x="12719" y="634917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8B024F" w14:textId="77777777" w:rsidR="00F975B1" w:rsidRPr="00E31947" w:rsidRDefault="00F975B1" w:rsidP="00F975B1">
                                  <w:pPr>
                                    <w:pStyle w:val="NormalWeb"/>
                                    <w:spacing w:after="0"/>
                                    <w:rPr>
                                      <w:color w:val="B4222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EC62C7" id="Groupe 1512" o:spid="_x0000_s1032" style="position:absolute;margin-left:707.5pt;margin-top:573.5pt;width:6.65pt;height:55.65pt;z-index:251660288" coordsize="847,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">
                <v:rect id="_x0000_s1033" style="position:absolute;left:63;top:32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" fillcolor="#cdd84b" stroked="f" strokeweight=".5pt">
                  <v:textbox>
                    <w:txbxContent>
                      <w:p w14:paraId="59BB7A4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_x0000_s1034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1515" o:spid="_x0000_s1035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rect id="Rectangle 9" o:spid="_x0000_s1036" style="position:absolute;left:63;top:17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" fillcolor="#6f6f6e" strokecolor="#6f6f6e" strokeweight=".5pt">
                    <v:textbox>
                      <w:txbxContent>
                        <w:p w14:paraId="3D198205" w14:textId="77777777" w:rsidR="00F975B1" w:rsidRPr="00876313" w:rsidRDefault="00F975B1" w:rsidP="00F975B1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group id="Groupe 1518" o:spid="_x0000_s1037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  <v:rect id="Rectangle 9" o:spid="_x0000_s1038" style="position:absolute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    <v:textbo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  <v:rect id="_x0000_s1039" style="position:absolute;left:127;top:63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" fillcolor="#e26973 [1943]" stroked="f" strokeweight=".5pt">
                      <v:textbox>
                        <w:txbxContent>
                          <w:p w14:paraId="278B024F" w14:textId="77777777" w:rsidR="00F975B1" w:rsidRPr="00E31947" w:rsidRDefault="00F975B1" w:rsidP="00F975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9E37EC" wp14:editId="4D7781E9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0" type="#_x0000_t202" style="position:absolute;margin-left:747.2pt;margin-top:521.8pt;width:264.4pt;height:34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PO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A455BD4" wp14:editId="7CBFB3D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1" style="position:absolute;margin-left:374.15pt;margin-top:402.95pt;width:42.85pt;height:50.6pt;flip:x;z-index:25163059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">
                <v:oval id="Ellipse 143" o:spid="_x0000_s1042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3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1AA49BE" wp14:editId="61632F7F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4" style="position:absolute;margin-left:255.5pt;margin-top:421.5pt;width:44.95pt;height:34pt;z-index:25162752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kQ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Ahg8kQVAMAAPsIAAAOAAAAAAAA&#10;AAAAAAAAAC4CAABkcnMvZTJvRG9jLnhtbFBLAQItABQABgAIAAAAIQDZ8wBc4QAAAAsBAAAPAAAA&#10;AAAAAAAAAAAAAK4FAABkcnMvZG93bnJldi54bWxQSwUGAAAAAAQABADzAAAAvAYAAAAA&#10;">
                <v:oval id="Ellipse 140" o:spid="_x0000_s104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6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352206A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7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9Q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2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Csx19Q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32ED54" wp14:editId="75664DF8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8" style="position:absolute;margin-left:611.2pt;margin-top:158.45pt;width:467.7pt;height:80.3pt;z-index:25165107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5gn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htlYdd/+NkDpWUzes/TirPB2zvVc4GjV/O3yijLmFPozAPgCIWyynA1ojskLDh&#10;spBP4YKDCTvOo+hby+YlZOihasZ3dw+F0uvgFnrktg4Www33UhTrjnFtr+ySQQUN3wtU3fQKFHHG&#10;uiVmIPl+5ZKQ0pLpokaXS0ghu3w0DgB39s36mZt+zOLb5Cb4NGILOPsZB7+97LdNsb772HT+LwA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zeYJ/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9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0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1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2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3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7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70CA155B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4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V0hPJj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3F92E38" wp14:editId="13A2446A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0C3EF129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2B52BE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5" style="position:absolute;margin-left:96.25pt;margin-top:161.85pt;width:467.7pt;height:79.4pt;z-index:25164185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A9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ck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MfOID24AwAA+woAAA4AAAAAAAAAAAAAAAAALgIAAGRy&#10;cy9lMm9Eb2MueG1sUEsBAi0AFAAGAAgAAAAhANXq7uHiAAAADAEAAA8AAAAAAAAAAAAAAAAAEgYA&#10;AGRycy9kb3ducmV2LnhtbFBLBQYAAAAABAAEAPMAAAAhBwAAAAA=&#10;">
                <v:rect id="Rectangle 1535" o:spid="_x0000_s1056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0C3EF129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2B52BE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7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53274FD4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8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262E502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9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">
                <v:oval id="Ellipse 17" o:spid="_x0000_s1060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1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59C4F334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2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4MdQMAAEAJAAAOAAAAZHJzL2Uyb0RvYy54bWzcVk1v3DYQvRfIfyB4j3ellSWv4HXg2LFb&#10;wEkMOEWA3rgU9QFQIktyrXV/fR9Jab1x3B5SoCh6kcghNZx58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">
                <v:oval id="Ellipse 29" o:spid="_x0000_s106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4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73B2FD56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6F9B36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577D6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5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fZ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4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Z3tX2T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6F9B36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577D62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53A8E" wp14:editId="34ADB837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51348C6" w:rsidR="00A72224" w:rsidRPr="002B52BE" w:rsidRDefault="002B52BE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Carreleur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66" style="position:absolute;margin-left:116.6pt;margin-top:501.7pt;width:182.95pt;height:47.1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w9hfgIAAPA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" fillcolor="#63a7da" stroked="f" strokeweight="1pt">
                <v:textbox>
                  <w:txbxContent>
                    <w:p w14:paraId="06F157E7" w14:textId="151348C6" w:rsidR="00A72224" w:rsidRPr="002B52BE" w:rsidRDefault="002B52BE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Carreleur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8AEA63" wp14:editId="0780E615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550A228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2" r:lo="rId33" r:qs="rId34" r:cs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7" type="#_x0000_t118" style="position:absolute;margin-left:98.85pt;margin-top:278.3pt;width:467.15pt;height:374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B5Y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HSRXNLVxjaPOAVvB3oGxy4l5r2CEG/BIx+xbtyx&#10;eINHwqGmdpQoaa3/9rf79B5pglZKOuQ3Fv91B55TgtghgZaT2SwtRFZm88UUFX9o2RxazE6fWwQA&#10;SYLVZTG9j+pJFN7qB1zFdcqKJjAMcw+Qjsp5HPYOl5nx9To/wyVwEK/MnWMpeIIuIX7fP4B34+Qj&#10;kubaPu0CVK8GPrwdRr7eRStkZsMLrsiqpOACZX6Ny5429FDPr14+SavfAA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PpQHli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550A228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7" r:lo="rId33" r:qs="rId34" r:cs="rId3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77076DC5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39F9E3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10566F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1A0A">
              <w:rPr>
                <w:b/>
                <w:color w:val="63A7DA"/>
                <w:kern w:val="0"/>
                <w:szCs w:val="24"/>
              </w:rPr>
              <w:t>286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3D7A4DC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F36F13">
              <w:t xml:space="preserve"> </w:t>
            </w:r>
            <w:r w:rsidR="008B1A0A">
              <w:rPr>
                <w:color w:val="63A7DA"/>
                <w:kern w:val="0"/>
                <w:szCs w:val="24"/>
              </w:rPr>
              <w:t>Poseur de revêtement</w:t>
            </w:r>
            <w:r w:rsidR="00DF3F7D">
              <w:rPr>
                <w:color w:val="63A7DA"/>
                <w:kern w:val="0"/>
                <w:szCs w:val="24"/>
              </w:rPr>
              <w:t>s</w:t>
            </w:r>
            <w:r w:rsidR="008B1A0A">
              <w:rPr>
                <w:color w:val="63A7DA"/>
                <w:kern w:val="0"/>
                <w:szCs w:val="24"/>
              </w:rPr>
              <w:t xml:space="preserve"> rigide</w:t>
            </w:r>
            <w:r w:rsidR="00DF3F7D">
              <w:rPr>
                <w:color w:val="63A7DA"/>
                <w:kern w:val="0"/>
                <w:szCs w:val="24"/>
              </w:rPr>
              <w:t>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104244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3F7D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12E28E56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87B3616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35A40EA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58181E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52BA694F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77FE56F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DF3F7D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52F62C1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DF3F7D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DF3F7D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1DF5EF38" w:rsidR="003A2DA2" w:rsidRPr="00B2027D" w:rsidRDefault="005C44C4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7EE6EE90">
                <wp:simplePos x="0" y="0"/>
                <wp:positionH relativeFrom="margin">
                  <wp:align>right</wp:align>
                </wp:positionH>
                <wp:positionV relativeFrom="paragraph">
                  <wp:posOffset>7481695</wp:posOffset>
                </wp:positionV>
                <wp:extent cx="449272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72" cy="398145"/>
                        </a:xfrm>
                        <a:prstGeom prst="rect">
                          <a:avLst/>
                        </a:prstGeom>
                        <a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8" style="position:absolute;left:0;text-align:left;margin-left:-15.8pt;margin-top:589.1pt;width:35.4pt;height:31.3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" stroked="f" strokeweight="1pt">
                <v:fill r:id="rId52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00C76B" wp14:editId="6116DF74">
                <wp:simplePos x="0" y="0"/>
                <wp:positionH relativeFrom="column">
                  <wp:posOffset>10151962</wp:posOffset>
                </wp:positionH>
                <wp:positionV relativeFrom="paragraph">
                  <wp:posOffset>8311526</wp:posOffset>
                </wp:positionV>
                <wp:extent cx="0" cy="262811"/>
                <wp:effectExtent l="0" t="0" r="38100" b="4445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81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DF4A4" id="Connecteur droit 66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9.35pt,654.45pt" to="799.35pt,6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" strokecolor="#63a7da">
                <v:stroke dashstyle="dash"/>
              </v:line>
            </w:pict>
          </mc:Fallback>
        </mc:AlternateContent>
      </w: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0595FB6" wp14:editId="5E47634B">
                <wp:simplePos x="0" y="0"/>
                <wp:positionH relativeFrom="column">
                  <wp:posOffset>7216140</wp:posOffset>
                </wp:positionH>
                <wp:positionV relativeFrom="paragraph">
                  <wp:posOffset>8116570</wp:posOffset>
                </wp:positionV>
                <wp:extent cx="6249035" cy="1498600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9035" cy="1498600"/>
                          <a:chOff x="-209188" y="0"/>
                          <a:chExt cx="3860183" cy="2370841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197" y="1028503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3B5312E8" w:rsidR="00EC4912" w:rsidRPr="00E8742B" w:rsidRDefault="00D512A6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E86C7F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Ellipse 186"/>
                        <wps:cNvSpPr/>
                        <wps:spPr>
                          <a:xfrm>
                            <a:off x="669683" y="1070430"/>
                            <a:ext cx="529283" cy="79811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3AB7" w14:textId="3D1C4666" w:rsidR="00EC4912" w:rsidRPr="00E8742B" w:rsidRDefault="00DA346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15</w:t>
                              </w:r>
                              <w:r w:rsidR="0007309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209188" y="1812041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3054095" y="1778131"/>
                            <a:ext cx="596900" cy="34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5873F6EB" w:rsidR="00EC4912" w:rsidRPr="002D374E" w:rsidRDefault="00E86C7F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Forem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008260" y="1808269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1DB30FFA" w:rsidR="00EC4912" w:rsidRPr="002D374E" w:rsidRDefault="00BA5C77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plein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593087" y="-538353"/>
                              <a:ext cx="197486" cy="2724529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9" style="position:absolute;left:0;text-align:left;margin-left:568.2pt;margin-top:639.1pt;width:492.05pt;height:118pt;z-index:251623936;mso-width-relative:margin;mso-height-relative:margin" coordorigin="-2091" coordsize="38601,2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">
                <v:oval id="Ellipse 185" o:spid="_x0000_s1070" style="position:absolute;left:761;top:10285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3B5312E8" w:rsidR="00EC4912" w:rsidRPr="00E8742B" w:rsidRDefault="00D512A6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2</w:t>
                        </w:r>
                        <w:r w:rsidR="00E86C7F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oval id="Ellipse 186" o:spid="_x0000_s1071" style="position:absolute;left:6696;top:10704;width:5293;height:7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33D23AB7" w14:textId="3D1C4666" w:rsidR="00EC4912" w:rsidRPr="00E8742B" w:rsidRDefault="00DA3462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15</w:t>
                        </w:r>
                        <w:r w:rsidR="0007309D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</w:p>
                    </w:txbxContent>
                  </v:textbox>
                </v:oval>
                <v:shape id="Zone de texte 187" o:spid="_x0000_s1072" type="#_x0000_t202" style="position:absolute;left:-2091;top:18120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shape id="Zone de texte 188" o:spid="_x0000_s1073" type="#_x0000_t202" style="position:absolute;left:30540;top:17781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5873F6EB" w:rsidR="00EC4912" w:rsidRPr="002D374E" w:rsidRDefault="00E86C7F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Forem</w:t>
                        </w:r>
                      </w:p>
                    </w:txbxContent>
                  </v:textbox>
                </v:shape>
                <v:shape id="Zone de texte 190" o:spid="_x0000_s1074" type="#_x0000_t202" style="position:absolute;left:10082;top:18082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1DB30FFA" w:rsidR="00EC4912" w:rsidRPr="002D374E" w:rsidRDefault="00BA5C77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plein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exercice</w:t>
                        </w:r>
                      </w:p>
                    </w:txbxContent>
                  </v:textbox>
                </v:shape>
                <v:group id="Groupe 1539" o:spid="_x0000_s1075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76" type="#_x0000_t85" style="position:absolute;left:15930;top:-5384;width:1975;height:272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" adj="130" strokecolor="#63a7da">
                    <v:stroke dashstyle="dash"/>
                  </v:shape>
                  <v:shape id="Zone de texte 1544" o:spid="_x0000_s1077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86C7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F0EF6D" wp14:editId="7540F7EB">
                <wp:simplePos x="0" y="0"/>
                <wp:positionH relativeFrom="column">
                  <wp:posOffset>11404600</wp:posOffset>
                </wp:positionH>
                <wp:positionV relativeFrom="paragraph">
                  <wp:posOffset>9245600</wp:posOffset>
                </wp:positionV>
                <wp:extent cx="1270000" cy="35306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183E4A" w14:textId="08C907B0" w:rsidR="005E4DFD" w:rsidRDefault="005E4DF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</w:t>
                            </w:r>
                          </w:p>
                          <w:p w14:paraId="721A62DD" w14:textId="72C995B9" w:rsidR="005E4DFD" w:rsidRPr="00A24434" w:rsidRDefault="005E4DF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Spécialisé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0EF6D" id="Zone de texte 37" o:spid="_x0000_s1078" type="#_x0000_t202" style="position:absolute;left:0;text-align:left;margin-left:898pt;margin-top:728pt;width:100pt;height:27.8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" filled="f" stroked="f" strokeweight=".5pt">
                <v:textbox>
                  <w:txbxContent>
                    <w:p w14:paraId="39183E4A" w14:textId="08C907B0" w:rsidR="005E4DFD" w:rsidRDefault="005E4DF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</w:t>
                      </w:r>
                    </w:p>
                    <w:p w14:paraId="721A62DD" w14:textId="72C995B9" w:rsidR="005E4DFD" w:rsidRPr="00A24434" w:rsidRDefault="005E4DF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Spécialisé</w:t>
                      </w:r>
                    </w:p>
                  </w:txbxContent>
                </v:textbox>
              </v:shape>
            </w:pict>
          </mc:Fallback>
        </mc:AlternateContent>
      </w:r>
      <w:r w:rsidR="00EA5A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B4524A4" wp14:editId="33E5371C">
                <wp:simplePos x="0" y="0"/>
                <wp:positionH relativeFrom="column">
                  <wp:posOffset>8026400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814FA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7390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62" name="Graphique 62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1426584" cy="1814976"/>
                            <a:chOff x="-175969" y="175192"/>
                            <a:chExt cx="1280484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9" style="position:absolute;left:0;text-align:left;margin-left:632pt;margin-top:126pt;width:282.1pt;height:142.85pt;z-index:251654144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">
                <v:shape id="Zone de texte 225" o:spid="_x0000_s1080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814FA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7390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62" name="Graphique 62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1" style="position:absolute;left:18061;top:2248;width:14266;height:18150" coordorigin="-1759,1751" coordsize="1280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2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4" o:spid="_x0000_s1083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4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55B85E1F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5" type="#_x0000_t202" style="position:absolute;left:0;text-align:left;margin-left:827.5pt;margin-top:245.5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F9B2C0" wp14:editId="70FB8D9E">
                <wp:simplePos x="0" y="0"/>
                <wp:positionH relativeFrom="column">
                  <wp:posOffset>10109200</wp:posOffset>
                </wp:positionH>
                <wp:positionV relativeFrom="paragraph">
                  <wp:posOffset>9236710</wp:posOffset>
                </wp:positionV>
                <wp:extent cx="1768190" cy="353244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E9B9C" w14:textId="77777777" w:rsid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</w:p>
                          <w:p w14:paraId="22E51A26" w14:textId="1747DCCE" w:rsidR="00A24434" w:rsidRP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B2C0" id="Zone de texte 229" o:spid="_x0000_s1086" type="#_x0000_t202" style="position:absolute;left:0;text-align:left;margin-left:796pt;margin-top:727.3pt;width:139.25pt;height:27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" filled="f" stroked="f" strokeweight=".5pt">
                <v:textbox>
                  <w:txbxContent>
                    <w:p w14:paraId="3AEE9B9C" w14:textId="77777777" w:rsid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</w:p>
                    <w:p w14:paraId="22E51A26" w14:textId="1747DCCE" w:rsidR="00A24434" w:rsidRP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Alternance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874CE3" wp14:editId="5FE7D752">
                <wp:simplePos x="0" y="0"/>
                <wp:positionH relativeFrom="column">
                  <wp:posOffset>8228330</wp:posOffset>
                </wp:positionH>
                <wp:positionV relativeFrom="paragraph">
                  <wp:posOffset>9298940</wp:posOffset>
                </wp:positionV>
                <wp:extent cx="1768190" cy="353244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08E5" w14:textId="4503131F" w:rsidR="00A24434" w:rsidRP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74CE3" id="Zone de texte 230" o:spid="_x0000_s1087" type="#_x0000_t202" style="position:absolute;left:0;text-align:left;margin-left:647.9pt;margin-top:732.2pt;width:139.25pt;height:27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" filled="f" stroked="f" strokeweight=".5pt">
                <v:textbox>
                  <w:txbxContent>
                    <w:p w14:paraId="092208E5" w14:textId="4503131F" w:rsidR="00A24434" w:rsidRP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1EDF42" wp14:editId="5C3C59E7">
                <wp:simplePos x="0" y="0"/>
                <wp:positionH relativeFrom="column">
                  <wp:posOffset>12577445</wp:posOffset>
                </wp:positionH>
                <wp:positionV relativeFrom="paragraph">
                  <wp:posOffset>8743950</wp:posOffset>
                </wp:positionV>
                <wp:extent cx="856615" cy="498835"/>
                <wp:effectExtent l="0" t="0" r="19685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43527" w14:textId="716DEC84" w:rsidR="005E4DFD" w:rsidRPr="00E8742B" w:rsidRDefault="00E86C7F" w:rsidP="005E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18 </w:t>
                            </w:r>
                            <w:r w:rsidR="005E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EDF42" id="Ellipse 12" o:spid="_x0000_s1088" style="position:absolute;left:0;text-align:left;margin-left:990.35pt;margin-top:688.5pt;width:67.45pt;height:39.3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" fillcolor="#63a7da" strokecolor="#63a7da" strokeweight="1pt">
                <v:stroke joinstyle="miter"/>
                <v:textbox>
                  <w:txbxContent>
                    <w:p w14:paraId="07043527" w14:textId="716DEC84" w:rsidR="005E4DFD" w:rsidRPr="00E8742B" w:rsidRDefault="00E86C7F" w:rsidP="005E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18 </w:t>
                      </w:r>
                      <w:r w:rsidR="005E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1FCF34" wp14:editId="1251C917">
                <wp:simplePos x="0" y="0"/>
                <wp:positionH relativeFrom="column">
                  <wp:posOffset>11620500</wp:posOffset>
                </wp:positionH>
                <wp:positionV relativeFrom="paragraph">
                  <wp:posOffset>8743315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BC110" w14:textId="03B4530F" w:rsidR="00A24434" w:rsidRPr="00E8742B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512A1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FCF34" id="Ellipse 228" o:spid="_x0000_s1089" style="position:absolute;left:0;text-align:left;margin-left:915pt;margin-top:688.45pt;width:67.45pt;height:39.3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" fillcolor="#63a7da" strokecolor="#63a7da" strokeweight="1pt">
                <v:stroke joinstyle="miter"/>
                <v:textbox>
                  <w:txbxContent>
                    <w:p w14:paraId="3CDBC110" w14:textId="03B4530F" w:rsidR="00A24434" w:rsidRPr="00E8742B" w:rsidRDefault="00A24434" w:rsidP="00A2443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512A1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2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498E79" wp14:editId="669C267C">
                <wp:simplePos x="0" y="0"/>
                <wp:positionH relativeFrom="column">
                  <wp:posOffset>9629775</wp:posOffset>
                </wp:positionH>
                <wp:positionV relativeFrom="paragraph">
                  <wp:posOffset>8766175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1FC9F2A3" w:rsidR="00DD3AC6" w:rsidRPr="00E8742B" w:rsidRDefault="00512A1B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90" style="position:absolute;left:0;text-align:left;margin-left:758.25pt;margin-top:690.25pt;width:67.45pt;height:40.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" fillcolor="#63a7da" strokecolor="#63a7da" strokeweight="1pt">
                <v:stroke joinstyle="miter"/>
                <v:textbox>
                  <w:txbxContent>
                    <w:p w14:paraId="1FB229A2" w14:textId="1FC9F2A3" w:rsidR="00DD3AC6" w:rsidRPr="00E8742B" w:rsidRDefault="00512A1B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5E4DFD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44DEEB1" wp14:editId="2163F9C5">
                <wp:simplePos x="0" y="0"/>
                <wp:positionH relativeFrom="column">
                  <wp:posOffset>10601325</wp:posOffset>
                </wp:positionH>
                <wp:positionV relativeFrom="paragraph">
                  <wp:posOffset>8752840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63074CE8" w:rsidR="00DD3AC6" w:rsidRPr="00E8742B" w:rsidRDefault="00512A1B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91" style="position:absolute;left:0;text-align:left;margin-left:834.75pt;margin-top:689.2pt;width:67.45pt;height:39.7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" fillcolor="#63a7da" strokecolor="#63a7da" strokeweight="1pt">
                <v:stroke joinstyle="miter"/>
                <v:textbox>
                  <w:txbxContent>
                    <w:p w14:paraId="10607B4C" w14:textId="63074CE8" w:rsidR="00DD3AC6" w:rsidRPr="00E8742B" w:rsidRDefault="00512A1B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5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77BE2E3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2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/A7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/P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PDPwO20EAAAXDwAADgAAAAAAAAAA&#10;AAAAAAAuAgAAZHJzL2Uyb0RvYy54bWxQSwECLQAUAAYACAAAACEAta/gmeMAAAANAQAADwAAAAAA&#10;AAAAAAAAAADHBgAAZHJzL2Rvd25yZXYueG1sUEsFBgAAAAAEAAQA8wAAANcHAAAAAA==&#10;">
                <v:group id="Groupe 179" o:spid="_x0000_s1093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4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5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6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7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e5rroUME&#10;AACnDgAADgAAAAAAAAAAAAAAAAAuAgAAZHJzL2Uyb0RvYy54bWxQSwECLQAUAAYACAAAACEAVtqJ&#10;xuMAAAAMAQAADwAAAAAAAAAAAAAAAACdBgAAZHJzL2Rvd25yZXYueG1sUEsFBgAAAAAEAAQA8wAA&#10;AK0HAAAAAA==&#10;">
                <v:group id="Groupe 87" o:spid="_x0000_s109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10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63" name="Graphique 63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64" name="Graphique 64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2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63" name="Graphique 6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64" name="Graphique 64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65" name="Graphique 65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3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65" name="Graphique 65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211DCF52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F2D06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0786963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FE46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A6B52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9490D65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1" r:lo="rId62" r:qs="rId63" r:cs="rId6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4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9490D65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6" r:lo="rId62" r:qs="rId63" r:cs="rId6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5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5W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jn0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Nq/5W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1D48E335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1217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6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I3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ck5P6Grr6kecWXADmaMXVwrzXkNMtxCQvdggbmT6ikejHTbtRomznQs//3RP&#10;/kgqtHLW4TYgIj/2ECRn+otFup1NFwtan6wsliczVMJry/a1xe7NpcNhTHH3vcgi+Sf9JDbBmQdc&#10;3DVlRRNYgbkH7EflMg1biqsv5Hqd3XBlPKRre+cFBSfoCPH7/gGCH6mTkHU37mlzoHzHoMGXXlq3&#10;3ifXqEyvF1yRlqTgumWCjp8G2ufXevZ6+YCtfg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NwSAjd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1D48E335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1217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4F5CF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5EE23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8C7B2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AA5BFF8" w:rsidR="003F1FDB" w:rsidRPr="00D02F28" w:rsidRDefault="00E21164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-1,2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BFCCC1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7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TAXddU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AA5BFF8" w:rsidR="003F1FDB" w:rsidRPr="00D02F28" w:rsidRDefault="00E21164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-1,2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BFCCC1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8D1C560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1" r:lo="rId72" r:qs="rId73" r:cs="rId7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TC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yeTUyRqqAzZooZ8VZ/iyxiIemfMvzOJwYE848P4ZD9kAJoOjRMkW7K+/6YM/&#10;coZWSloctpK6nztmBSXNd41sTofjcZjOeBlPbkZ4sdeW9bVF79Q94DwPcbUMj2Lw981JlBbUO+7F&#10;ImRFE9Mcc5fUn8R7368A7hUXi0V0wnk0zD/qleEhdMAyQPzavTNrjjyEeXiC01iy4gMdvW9PyGLn&#10;QdaRqwB0j+oRf5zlyPZx78KyXN+j1+XvMP8N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DYJ7TC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8D1C560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6" r:lo="rId72" r:qs="rId73" r:cs="rId7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4142CC53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E26BD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3AA55C54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9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PU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376AAB00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10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KAg3rs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01FC3F6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577D62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7" w:history="1">
                              <w:proofErr w:type="gramStart"/>
                              <w:r w:rsidR="00792F8E" w:rsidRPr="005C44C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5C44C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38177E04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5C44C4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1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20/Su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77D62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9" w:history="1">
                        <w:proofErr w:type="gramStart"/>
                        <w:r w:rsidR="00792F8E" w:rsidRPr="005C44C4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5C44C4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38177E04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5C44C4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1D02B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2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Mq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ar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sShjKr0DAAAECwAADgAAAAAAAAAAAAAAAAAu&#10;AgAAZHJzL2Uyb0RvYy54bWxQSwECLQAUAAYACAAAACEATKuws+IAAAAMAQAADwAAAAAAAAAAAAAA&#10;AAAXBgAAZHJzL2Rvd25yZXYueG1sUEsFBgAAAAAEAAQA8wAAACYHAAAAAA==&#10;">
                <v:rect id="Rectangle 193" o:spid="_x0000_s111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5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Ajy5x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8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6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xMNQ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A3578" w14:textId="77777777" w:rsidR="00A350C3" w:rsidRDefault="00A350C3" w:rsidP="0063464B">
      <w:r>
        <w:separator/>
      </w:r>
    </w:p>
  </w:endnote>
  <w:endnote w:type="continuationSeparator" w:id="0">
    <w:p w14:paraId="2C9F88D1" w14:textId="77777777" w:rsidR="00A350C3" w:rsidRDefault="00A350C3" w:rsidP="0063464B">
      <w:r>
        <w:continuationSeparator/>
      </w:r>
    </w:p>
  </w:endnote>
  <w:endnote w:type="continuationNotice" w:id="1">
    <w:p w14:paraId="4D95A22A" w14:textId="77777777" w:rsidR="00A350C3" w:rsidRDefault="00A350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5F800" w14:textId="77777777" w:rsidR="00A350C3" w:rsidRDefault="00A350C3" w:rsidP="0063464B">
      <w:r>
        <w:separator/>
      </w:r>
    </w:p>
  </w:footnote>
  <w:footnote w:type="continuationSeparator" w:id="0">
    <w:p w14:paraId="7289E788" w14:textId="77777777" w:rsidR="00A350C3" w:rsidRDefault="00A350C3" w:rsidP="0063464B">
      <w:r>
        <w:continuationSeparator/>
      </w:r>
    </w:p>
  </w:footnote>
  <w:footnote w:type="continuationNotice" w:id="1">
    <w:p w14:paraId="7E87D05A" w14:textId="77777777" w:rsidR="00A350C3" w:rsidRDefault="00A350C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omme" style="width: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2D7E"/>
    <w:rsid w:val="002B3109"/>
    <w:rsid w:val="002B46F0"/>
    <w:rsid w:val="002B52BE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04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4F6C75"/>
    <w:rsid w:val="0050223A"/>
    <w:rsid w:val="00503E9D"/>
    <w:rsid w:val="00506CE3"/>
    <w:rsid w:val="00512A1B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77D62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44C4"/>
    <w:rsid w:val="005C5C2D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362F5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0D65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1F33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1A0A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0684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50C3"/>
    <w:rsid w:val="00A37F69"/>
    <w:rsid w:val="00A41966"/>
    <w:rsid w:val="00A42981"/>
    <w:rsid w:val="00A42A52"/>
    <w:rsid w:val="00A43511"/>
    <w:rsid w:val="00A45C3C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5C9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380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3F7D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6C7F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17C56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380C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ifapme.be/centre-de-formations/braine-le-comte" TargetMode="External"/><Relationship Id="rId26" Type="http://schemas.openxmlformats.org/officeDocument/2006/relationships/image" Target="media/image10.svg"/><Relationship Id="rId39" Type="http://schemas.openxmlformats.org/officeDocument/2006/relationships/image" Target="media/image17.svg"/><Relationship Id="rId21" Type="http://schemas.openxmlformats.org/officeDocument/2006/relationships/image" Target="media/image5.png"/><Relationship Id="rId34" Type="http://schemas.openxmlformats.org/officeDocument/2006/relationships/diagramQuickStyle" Target="diagrams/quickStyle1.xml"/><Relationship Id="rId42" Type="http://schemas.openxmlformats.org/officeDocument/2006/relationships/image" Target="media/image20.png"/><Relationship Id="rId47" Type="http://schemas.openxmlformats.org/officeDocument/2006/relationships/image" Target="media/image25.sv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diagramQuickStyle" Target="diagrams/quickStyle2.xml"/><Relationship Id="rId68" Type="http://schemas.openxmlformats.org/officeDocument/2006/relationships/image" Target="media/image40.svg"/><Relationship Id="rId76" Type="http://schemas.openxmlformats.org/officeDocument/2006/relationships/diagramData" Target="diagrams/data6.xml"/><Relationship Id="rId8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diagramData" Target="diagrams/data5.xml"/><Relationship Id="rId2" Type="http://schemas.openxmlformats.org/officeDocument/2006/relationships/customXml" Target="../customXml/item2.xml"/><Relationship Id="rId16" Type="http://schemas.openxmlformats.org/officeDocument/2006/relationships/hyperlink" Target="https://ecoleami.weebly.com/informations-la-louviegravere.html" TargetMode="External"/><Relationship Id="rId29" Type="http://schemas.openxmlformats.org/officeDocument/2006/relationships/image" Target="media/image13.svg"/><Relationship Id="rId11" Type="http://schemas.openxmlformats.org/officeDocument/2006/relationships/image" Target="media/image2.png"/><Relationship Id="rId24" Type="http://schemas.openxmlformats.org/officeDocument/2006/relationships/image" Target="media/image8.svg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image" Target="media/image18.png"/><Relationship Id="rId45" Type="http://schemas.openxmlformats.org/officeDocument/2006/relationships/image" Target="media/image23.svg"/><Relationship Id="rId53" Type="http://schemas.openxmlformats.org/officeDocument/2006/relationships/image" Target="media/image31.png"/><Relationship Id="rId58" Type="http://schemas.openxmlformats.org/officeDocument/2006/relationships/image" Target="media/image36.svg"/><Relationship Id="rId66" Type="http://schemas.openxmlformats.org/officeDocument/2006/relationships/diagramData" Target="diagrams/data4.xml"/><Relationship Id="rId74" Type="http://schemas.openxmlformats.org/officeDocument/2006/relationships/diagramColors" Target="diagrams/colors3.xml"/><Relationship Id="rId79" Type="http://schemas.openxmlformats.org/officeDocument/2006/relationships/hyperlink" Target="http://www.bassinefe-hainautcentre.be/le-rapport-analytique-et-prospectif" TargetMode="External"/><Relationship Id="rId5" Type="http://schemas.openxmlformats.org/officeDocument/2006/relationships/numbering" Target="numbering.xml"/><Relationship Id="rId61" Type="http://schemas.openxmlformats.org/officeDocument/2006/relationships/diagramData" Target="diagrams/data3.xml"/><Relationship Id="rId82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hyperlink" Target="https://www.leforem.be/particuliers/formations-forem.html" TargetMode="External"/><Relationship Id="rId31" Type="http://schemas.openxmlformats.org/officeDocument/2006/relationships/image" Target="media/image15.sv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svg"/><Relationship Id="rId65" Type="http://schemas.microsoft.com/office/2007/relationships/diagramDrawing" Target="diagrams/drawing2.xml"/><Relationship Id="rId73" Type="http://schemas.openxmlformats.org/officeDocument/2006/relationships/diagramQuickStyle" Target="diagrams/quickStyle3.xml"/><Relationship Id="rId78" Type="http://schemas.openxmlformats.org/officeDocument/2006/relationships/image" Target="media/image48.emf"/><Relationship Id="rId81" Type="http://schemas.openxmlformats.org/officeDocument/2006/relationships/image" Target="media/image5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quaregnon.be/ma-commune/education/enseignement-specialise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diagramColors" Target="diagrams/colors1.xml"/><Relationship Id="rId43" Type="http://schemas.openxmlformats.org/officeDocument/2006/relationships/image" Target="media/image21.svg"/><Relationship Id="rId48" Type="http://schemas.openxmlformats.org/officeDocument/2006/relationships/image" Target="media/image26.png"/><Relationship Id="rId56" Type="http://schemas.openxmlformats.org/officeDocument/2006/relationships/image" Target="media/image34.svg"/><Relationship Id="rId64" Type="http://schemas.openxmlformats.org/officeDocument/2006/relationships/diagramColors" Target="diagrams/colors2.xml"/><Relationship Id="rId69" Type="http://schemas.openxmlformats.org/officeDocument/2006/relationships/image" Target="media/image41.png"/><Relationship Id="rId77" Type="http://schemas.openxmlformats.org/officeDocument/2006/relationships/hyperlink" Target="http://www.bassinefe-hainautcentre.be/le-rapport-analytique-et-prospecti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9.svg"/><Relationship Id="rId72" Type="http://schemas.openxmlformats.org/officeDocument/2006/relationships/diagramLayout" Target="diagrams/layout3.xml"/><Relationship Id="rId80" Type="http://schemas.openxmlformats.org/officeDocument/2006/relationships/image" Target="media/image49.pn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://www.saint-luc-mons.be/stluc/images/cefa-ver1.pdf" TargetMode="External"/><Relationship Id="rId25" Type="http://schemas.openxmlformats.org/officeDocument/2006/relationships/image" Target="media/image9.png"/><Relationship Id="rId33" Type="http://schemas.openxmlformats.org/officeDocument/2006/relationships/diagramLayout" Target="diagrams/layout1.xml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39.png"/><Relationship Id="rId20" Type="http://schemas.openxmlformats.org/officeDocument/2006/relationships/hyperlink" Target="https://www.etudierenhainaut.be/lycee-provincial-hornu-colfontaine.html" TargetMode="External"/><Relationship Id="rId41" Type="http://schemas.openxmlformats.org/officeDocument/2006/relationships/image" Target="media/image19.svg"/><Relationship Id="rId54" Type="http://schemas.openxmlformats.org/officeDocument/2006/relationships/image" Target="media/image32.svg"/><Relationship Id="rId62" Type="http://schemas.openxmlformats.org/officeDocument/2006/relationships/diagramLayout" Target="diagrams/layout2.xml"/><Relationship Id="rId70" Type="http://schemas.openxmlformats.org/officeDocument/2006/relationships/image" Target="media/image390.png"/><Relationship Id="rId75" Type="http://schemas.microsoft.com/office/2007/relationships/diagramDrawing" Target="diagrams/drawing3.xm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iepscol.be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microsoft.com/office/2007/relationships/diagramDrawing" Target="diagrams/drawing1.xml"/><Relationship Id="rId49" Type="http://schemas.openxmlformats.org/officeDocument/2006/relationships/image" Target="media/image27.svg"/><Relationship Id="rId57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21B1126B-008B-4504-963A-7CC8328BC4BF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F7887EE7-960F-4E8E-B89F-D3AFBABB4C5D}" type="parTrans" cxnId="{2AF5467F-5283-43F2-A757-160C5955443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6577D84E-EAEA-4E0D-8031-8D8F2244BF41}" type="sibTrans" cxnId="{2AF5467F-5283-43F2-A757-160C5955443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F280DB0E-2633-44E5-9C98-53594618DB4D}" type="pres">
      <dgm:prSet presAssocID="{F7887EE7-960F-4E8E-B89F-D3AFBABB4C5D}" presName="Name13" presStyleLbl="parChTrans1D2" presStyleIdx="1" presStyleCnt="2"/>
      <dgm:spPr/>
    </dgm:pt>
    <dgm:pt modelId="{809B82B9-9522-49AB-985E-360E5DC9AD13}" type="pres">
      <dgm:prSet presAssocID="{21B1126B-008B-4504-963A-7CC8328BC4BF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8D765131-A511-4391-BD09-E29C94A4F938}" type="presOf" srcId="{21B1126B-008B-4504-963A-7CC8328BC4BF}" destId="{809B82B9-9522-49AB-985E-360E5DC9AD13}" srcOrd="0" destOrd="0" presId="urn:microsoft.com/office/officeart/2005/8/layout/hierarchy3"/>
    <dgm:cxn modelId="{CF528837-DEDE-4C47-B3EA-0CF8D47A1630}" type="presOf" srcId="{F7887EE7-960F-4E8E-B89F-D3AFBABB4C5D}" destId="{F280DB0E-2633-44E5-9C98-53594618DB4D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2AF5467F-5283-43F2-A757-160C5955443B}" srcId="{E1E31A27-682F-4524-8836-4107CDEC5323}" destId="{21B1126B-008B-4504-963A-7CC8328BC4BF}" srcOrd="1" destOrd="0" parTransId="{F7887EE7-960F-4E8E-B89F-D3AFBABB4C5D}" sibTransId="{6577D84E-EAEA-4E0D-8031-8D8F2244BF41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E2BA30BF-0073-4323-8CC0-6D5AE98644D9}" type="presParOf" srcId="{D9F353A7-6BA6-4618-9297-C380F5C53C3D}" destId="{F280DB0E-2633-44E5-9C98-53594618DB4D}" srcOrd="2" destOrd="0" presId="urn:microsoft.com/office/officeart/2005/8/layout/hierarchy3"/>
    <dgm:cxn modelId="{AD454915-2BBC-4EA0-AA0F-9409C85CCA5B}" type="presParOf" srcId="{D9F353A7-6BA6-4618-9297-C380F5C53C3D}" destId="{809B82B9-9522-49AB-985E-360E5DC9AD13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21B1126B-008B-4504-963A-7CC8328BC4BF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F7887EE7-960F-4E8E-B89F-D3AFBABB4C5D}" type="parTrans" cxnId="{2AF5467F-5283-43F2-A757-160C5955443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6577D84E-EAEA-4E0D-8031-8D8F2244BF41}" type="sibTrans" cxnId="{2AF5467F-5283-43F2-A757-160C5955443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F280DB0E-2633-44E5-9C98-53594618DB4D}" type="pres">
      <dgm:prSet presAssocID="{F7887EE7-960F-4E8E-B89F-D3AFBABB4C5D}" presName="Name13" presStyleLbl="parChTrans1D2" presStyleIdx="1" presStyleCnt="2"/>
      <dgm:spPr/>
    </dgm:pt>
    <dgm:pt modelId="{809B82B9-9522-49AB-985E-360E5DC9AD13}" type="pres">
      <dgm:prSet presAssocID="{21B1126B-008B-4504-963A-7CC8328BC4BF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8D765131-A511-4391-BD09-E29C94A4F938}" type="presOf" srcId="{21B1126B-008B-4504-963A-7CC8328BC4BF}" destId="{809B82B9-9522-49AB-985E-360E5DC9AD13}" srcOrd="0" destOrd="0" presId="urn:microsoft.com/office/officeart/2005/8/layout/hierarchy3"/>
    <dgm:cxn modelId="{CF528837-DEDE-4C47-B3EA-0CF8D47A1630}" type="presOf" srcId="{F7887EE7-960F-4E8E-B89F-D3AFBABB4C5D}" destId="{F280DB0E-2633-44E5-9C98-53594618DB4D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2AF5467F-5283-43F2-A757-160C5955443B}" srcId="{E1E31A27-682F-4524-8836-4107CDEC5323}" destId="{21B1126B-008B-4504-963A-7CC8328BC4BF}" srcOrd="1" destOrd="0" parTransId="{F7887EE7-960F-4E8E-B89F-D3AFBABB4C5D}" sibTransId="{6577D84E-EAEA-4E0D-8031-8D8F2244BF41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E2BA30BF-0073-4323-8CC0-6D5AE98644D9}" type="presParOf" srcId="{D9F353A7-6BA6-4618-9297-C380F5C53C3D}" destId="{F280DB0E-2633-44E5-9C98-53594618DB4D}" srcOrd="2" destOrd="0" presId="urn:microsoft.com/office/officeart/2005/8/layout/hierarchy3"/>
    <dgm:cxn modelId="{AD454915-2BBC-4EA0-AA0F-9409C85CCA5B}" type="presParOf" srcId="{D9F353A7-6BA6-4618-9297-C380F5C53C3D}" destId="{809B82B9-9522-49AB-985E-360E5DC9AD13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8004" custLinFactNeighborY="2424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8004" custLinFactNeighborY="2424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78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1307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-24%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78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1307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-24%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F280DB0E-2633-44E5-9C98-53594618DB4D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9B82B9-9522-49AB-985E-360E5DC9AD13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77392" y="18739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77392" y="18739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78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-24%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1307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2A03B-28D0-40DD-9B83-EE5BD4CA29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F73F66-E0EB-4E40-9F9B-F6FC32BC85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9D75A2-C7C9-452F-8B58-38D3EE175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21</TotalTime>
  <Pages>2</Pages>
  <Words>27</Words>
  <Characters>262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20</cp:revision>
  <cp:lastPrinted>2021-12-24T10:51:00Z</cp:lastPrinted>
  <dcterms:created xsi:type="dcterms:W3CDTF">2022-02-17T15:17:00Z</dcterms:created>
  <dcterms:modified xsi:type="dcterms:W3CDTF">2022-03-08T10:29:00Z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