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4.xml" ContentType="application/vnd.openxmlformats-officedocument.drawingml.diagramData+xml"/>
  <Override PartName="/word/diagrams/data5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6.xml" ContentType="application/vnd.openxmlformats-officedocument.drawingml.diagramData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C2A341" w14:textId="3F905FD7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017" behindDoc="0" locked="0" layoutInCell="1" allowOverlap="1" wp14:anchorId="5E1B55C5" wp14:editId="72DCF5DD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4801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MTeA8b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016" behindDoc="0" locked="0" layoutInCell="1" allowOverlap="1" wp14:anchorId="7E904A01" wp14:editId="21D10351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2F1ECA" id="Groupe 50" o:spid="_x0000_s1026" style="position:absolute;margin-left:12pt;margin-top:-29.3pt;width:118.95pt;height:756pt;z-index:251648016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4472c4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107" behindDoc="0" locked="0" layoutInCell="1" allowOverlap="1" wp14:anchorId="01EEE829" wp14:editId="6A7900C8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92101F" id="Rectangle 5" o:spid="_x0000_s1026" style="position:absolute;margin-left:175.2pt;margin-top:-20.3pt;width:78.5pt;height:94.45pt;z-index:2516481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6733" behindDoc="0" locked="0" layoutInCell="1" allowOverlap="1" wp14:anchorId="525C153A" wp14:editId="6A248CBC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897F2" id="Forme libre 33" o:spid="_x0000_s1026" style="position:absolute;margin-left:-32pt;margin-top:-21pt;width:147.55pt;height:756pt;z-index:2516367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014" behindDoc="0" locked="0" layoutInCell="1" allowOverlap="1" wp14:anchorId="7BE4522A" wp14:editId="1737E62F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16A779" id="Groupe 49" o:spid="_x0000_s1026" style="position:absolute;margin-left:1059.05pt;margin-top:-14.25pt;width:107.8pt;height:756pt;z-index:251648014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4472c4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ed7d31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013" behindDoc="0" locked="0" layoutInCell="1" allowOverlap="1" wp14:anchorId="73BCD8C1" wp14:editId="56866367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E90B9" id="Forme libre 25" o:spid="_x0000_s1026" style="position:absolute;margin-left:1064.75pt;margin-top:18pt;width:123.25pt;height:756pt;z-index:2516480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292CDB80" w:rsidR="00902688" w:rsidRDefault="007447B0" w:rsidP="00F576BD">
      <w:pPr>
        <w:rPr>
          <w:noProof/>
          <w:lang w:bidi="fr-FR"/>
        </w:rPr>
      </w:pPr>
      <w:bookmarkStart w:id="0" w:name="_Hlk91166357"/>
      <w:bookmarkEnd w:id="0"/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B36D2C" wp14:editId="13033C17">
                <wp:simplePos x="0" y="0"/>
                <wp:positionH relativeFrom="margin">
                  <wp:posOffset>3861825</wp:posOffset>
                </wp:positionH>
                <wp:positionV relativeFrom="paragraph">
                  <wp:posOffset>654685</wp:posOffset>
                </wp:positionV>
                <wp:extent cx="7795033" cy="1024255"/>
                <wp:effectExtent l="0" t="0" r="0" b="444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5033" cy="1024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D89CD" w14:textId="407BAF30" w:rsidR="00A72224" w:rsidRPr="002A7ED8" w:rsidRDefault="007447B0" w:rsidP="007313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  <w:r w:rsidRPr="007447B0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B – Art et Façonnage d’ouvrages d’art</w:t>
                            </w:r>
                          </w:p>
                          <w:p w14:paraId="7CAC3E5B" w14:textId="36D99B69" w:rsidR="00A72224" w:rsidRPr="00036493" w:rsidRDefault="0089356D" w:rsidP="00903273">
                            <w:pPr>
                              <w:ind w:left="2880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B 1</w:t>
                            </w:r>
                            <w:r w:rsidR="007447B0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01</w:t>
                            </w:r>
                            <w:r w:rsidR="00A72224" w:rsidRPr="0003649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-</w:t>
                            </w:r>
                            <w:r w:rsidR="0073132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Bijoutier fantaisie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6D2C" id="Zone de texte 60" o:spid="_x0000_s1027" type="#_x0000_t202" style="position:absolute;margin-left:304.1pt;margin-top:51.55pt;width:613.8pt;height:80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" filled="f" stroked="f" strokeweight=".5pt">
                <v:textbox>
                  <w:txbxContent>
                    <w:p w14:paraId="1F4D89CD" w14:textId="407BAF30" w:rsidR="00A72224" w:rsidRPr="002A7ED8" w:rsidRDefault="007447B0" w:rsidP="0073132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  <w:r w:rsidRPr="007447B0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B – Art et Façonnage d’ouvrages d’art</w:t>
                      </w:r>
                    </w:p>
                    <w:p w14:paraId="7CAC3E5B" w14:textId="36D99B69" w:rsidR="00A72224" w:rsidRPr="00036493" w:rsidRDefault="0089356D" w:rsidP="00903273">
                      <w:pPr>
                        <w:ind w:left="2880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B 1</w:t>
                      </w:r>
                      <w:r w:rsidR="007447B0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6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01</w:t>
                      </w:r>
                      <w:r w:rsidR="00A72224" w:rsidRPr="00036493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-</w:t>
                      </w:r>
                      <w:r w:rsidR="00731327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Bijoutier fantaisie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11B4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2E026D" wp14:editId="38B3E9A6">
                <wp:simplePos x="0" y="0"/>
                <wp:positionH relativeFrom="column">
                  <wp:posOffset>1308226</wp:posOffset>
                </wp:positionH>
                <wp:positionV relativeFrom="paragraph">
                  <wp:posOffset>2646944</wp:posOffset>
                </wp:positionV>
                <wp:extent cx="5866130" cy="2516863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130" cy="251686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13DBCA" w14:textId="77777777" w:rsidR="00A72224" w:rsidRPr="009449FD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4472C4"/>
                                <w:sz w:val="28"/>
                                <w:szCs w:val="36"/>
                              </w:rPr>
                            </w:pPr>
                          </w:p>
                          <w:p w14:paraId="4F2A47AD" w14:textId="77777777" w:rsidR="00670D33" w:rsidRPr="009449FD" w:rsidRDefault="00670D33" w:rsidP="00F8396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</w:p>
                          <w:p w14:paraId="122C73E1" w14:textId="77777777" w:rsidR="00670D33" w:rsidRPr="009449FD" w:rsidRDefault="00670D33" w:rsidP="00F8396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</w:p>
                          <w:p w14:paraId="05AD16EA" w14:textId="77777777" w:rsidR="00EC11B4" w:rsidRDefault="00670D33" w:rsidP="00EC11B4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  <w:r w:rsidRPr="009449FD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- </w:t>
                            </w:r>
                            <w:r w:rsidR="00EC11B4" w:rsidRPr="00EC11B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Il s’agit d’un métier de niche qui correspond à une tendance de développement, par des</w:t>
                            </w:r>
                            <w:r w:rsidR="00EC11B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EC11B4" w:rsidRPr="005B7237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créateurs locaux</w:t>
                            </w:r>
                            <w:r w:rsidR="00EC11B4" w:rsidRPr="00EC11B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, de leur propre ligne de bijoux. </w:t>
                            </w:r>
                          </w:p>
                          <w:p w14:paraId="2523FBD2" w14:textId="77777777" w:rsidR="00EC11B4" w:rsidRDefault="00EC11B4" w:rsidP="00EC11B4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- </w:t>
                            </w:r>
                            <w:r w:rsidRPr="00EC11B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Ces compétences peuvent également être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EC11B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valorisées par rapport aux activités de création de spectacles et de costumes présentes sur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EC11B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le Bassin Hainaut-Centre. </w:t>
                            </w:r>
                          </w:p>
                          <w:p w14:paraId="4960EEA8" w14:textId="776F1149" w:rsidR="00A72224" w:rsidRPr="00EC11B4" w:rsidRDefault="00EC11B4" w:rsidP="00EC11B4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- </w:t>
                            </w:r>
                            <w:r w:rsidRPr="00EC11B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L’IBEFE propose d’inscrire ce métier dans la liste des thématiques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EC11B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communes du Bassin pour envisager une création, à titre pilote et à petite échelle.</w:t>
                            </w:r>
                          </w:p>
                          <w:p w14:paraId="26B088B6" w14:textId="77777777" w:rsidR="00A72224" w:rsidRPr="009449FD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22"/>
                                <w:szCs w:val="28"/>
                              </w:rPr>
                            </w:pPr>
                          </w:p>
                          <w:p w14:paraId="5D797440" w14:textId="77777777" w:rsidR="00A72224" w:rsidRPr="009449FD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E026D" id="Rectangle 7" o:spid="_x0000_s1028" style="position:absolute;margin-left:103pt;margin-top:208.4pt;width:461.9pt;height:198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" filled="f" stroked="f" strokeweight="1pt">
                <v:textbox>
                  <w:txbxContent>
                    <w:p w14:paraId="0F13DBCA" w14:textId="77777777" w:rsidR="00A72224" w:rsidRPr="009449FD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4472C4"/>
                          <w:sz w:val="28"/>
                          <w:szCs w:val="36"/>
                        </w:rPr>
                      </w:pPr>
                    </w:p>
                    <w:p w14:paraId="4F2A47AD" w14:textId="77777777" w:rsidR="00670D33" w:rsidRPr="009449FD" w:rsidRDefault="00670D33" w:rsidP="00F8396D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</w:p>
                    <w:p w14:paraId="122C73E1" w14:textId="77777777" w:rsidR="00670D33" w:rsidRPr="009449FD" w:rsidRDefault="00670D33" w:rsidP="00F8396D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</w:p>
                    <w:p w14:paraId="05AD16EA" w14:textId="77777777" w:rsidR="00EC11B4" w:rsidRDefault="00670D33" w:rsidP="00EC11B4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  <w:r w:rsidRPr="009449FD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- </w:t>
                      </w:r>
                      <w:r w:rsidR="00EC11B4" w:rsidRPr="00EC11B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Il s’agit d’un métier de niche qui correspond à une tendance de développement, par des</w:t>
                      </w:r>
                      <w:r w:rsidR="00EC11B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="00EC11B4" w:rsidRPr="005B7237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créateurs locaux</w:t>
                      </w:r>
                      <w:r w:rsidR="00EC11B4" w:rsidRPr="00EC11B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, de leur propre ligne de bijoux. </w:t>
                      </w:r>
                    </w:p>
                    <w:p w14:paraId="2523FBD2" w14:textId="77777777" w:rsidR="00EC11B4" w:rsidRDefault="00EC11B4" w:rsidP="00EC11B4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- </w:t>
                      </w:r>
                      <w:r w:rsidRPr="00EC11B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Ces compétences peuvent également être</w:t>
                      </w:r>
                      <w:r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Pr="00EC11B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valorisées par rapport aux activités de création de spectacles et de costumes présentes sur</w:t>
                      </w:r>
                      <w:r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Pr="00EC11B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le Bassin Hainaut-Centre. </w:t>
                      </w:r>
                    </w:p>
                    <w:p w14:paraId="4960EEA8" w14:textId="776F1149" w:rsidR="00A72224" w:rsidRPr="00EC11B4" w:rsidRDefault="00EC11B4" w:rsidP="00EC11B4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- </w:t>
                      </w:r>
                      <w:r w:rsidRPr="00EC11B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L’IBEFE propose d’inscrire ce métier dans la liste des thématiques</w:t>
                      </w:r>
                      <w:r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Pr="00EC11B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communes du Bassin pour envisager une création, à titre pilote et à petite échelle.</w:t>
                      </w:r>
                    </w:p>
                    <w:p w14:paraId="26B088B6" w14:textId="77777777" w:rsidR="00A72224" w:rsidRPr="009449FD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22"/>
                          <w:szCs w:val="28"/>
                        </w:rPr>
                      </w:pPr>
                    </w:p>
                    <w:p w14:paraId="5D797440" w14:textId="77777777" w:rsidR="00A72224" w:rsidRPr="009449FD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8666D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A455BD4" wp14:editId="37F25528">
                <wp:simplePos x="0" y="0"/>
                <wp:positionH relativeFrom="column">
                  <wp:posOffset>4895850</wp:posOffset>
                </wp:positionH>
                <wp:positionV relativeFrom="paragraph">
                  <wp:posOffset>5227320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29" style="position:absolute;margin-left:385.5pt;margin-top:411.6pt;width:42.85pt;height:50.6pt;flip:x;z-index:251685888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">
                <v:oval id="Ellipse 143" o:spid="_x0000_s1030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1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8666D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1AA49BE" wp14:editId="5CF2D4D1">
                <wp:simplePos x="0" y="0"/>
                <wp:positionH relativeFrom="margin">
                  <wp:posOffset>3098800</wp:posOffset>
                </wp:positionH>
                <wp:positionV relativeFrom="paragraph">
                  <wp:posOffset>5486401</wp:posOffset>
                </wp:positionV>
                <wp:extent cx="558167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7" cy="431800"/>
                          <a:chOff x="114300" y="45850"/>
                          <a:chExt cx="190610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2974" y="4585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2" style="position:absolute;margin-left:244pt;margin-top:6in;width:43.95pt;height:34pt;z-index:251684864;mso-position-horizontal-relative:margin;mso-width-relative:margin;mso-height-relative:margin" coordorigin="114300,45850" coordsize="190610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">
                <v:oval id="Ellipse 140" o:spid="_x0000_s1033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34" type="#_x0000_t202" style="position:absolute;left:122974;top:4585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70D33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45289A" wp14:editId="05347809">
                <wp:simplePos x="0" y="0"/>
                <wp:positionH relativeFrom="margin">
                  <wp:posOffset>2322214</wp:posOffset>
                </wp:positionH>
                <wp:positionV relativeFrom="paragraph">
                  <wp:posOffset>2773694</wp:posOffset>
                </wp:positionV>
                <wp:extent cx="5015620" cy="606582"/>
                <wp:effectExtent l="0" t="0" r="0" b="3175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5620" cy="6065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463FE" w14:textId="1090A548" w:rsidR="00A72224" w:rsidRPr="00BF1FFD" w:rsidRDefault="00BF1FFD" w:rsidP="00BF1FF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BF1FFD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souhaite encourager la création d'une formation </w:t>
                            </w:r>
                            <w:r w:rsidR="00EC11B4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à titre pilote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289A" id="Zone de texte 1532" o:spid="_x0000_s1035" type="#_x0000_t202" style="position:absolute;margin-left:182.85pt;margin-top:218.4pt;width:394.95pt;height:47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" filled="f" stroked="f" strokeweight=".5pt">
                <v:textbox>
                  <w:txbxContent>
                    <w:p w14:paraId="621463FE" w14:textId="1090A548" w:rsidR="00A72224" w:rsidRPr="00BF1FFD" w:rsidRDefault="00BF1FFD" w:rsidP="00BF1FFD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BF1FFD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souhaite encourager la création d'une formation </w:t>
                      </w:r>
                      <w:r w:rsidR="00EC11B4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à titre pilote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216A">
        <w:rPr>
          <w:noProof/>
        </w:rPr>
        <w:drawing>
          <wp:anchor distT="0" distB="0" distL="114300" distR="114300" simplePos="0" relativeHeight="251777024" behindDoc="0" locked="0" layoutInCell="1" allowOverlap="1" wp14:anchorId="7C4DE21D" wp14:editId="73DD54C9">
            <wp:simplePos x="0" y="0"/>
            <wp:positionH relativeFrom="column">
              <wp:posOffset>3992245</wp:posOffset>
            </wp:positionH>
            <wp:positionV relativeFrom="paragraph">
              <wp:posOffset>804545</wp:posOffset>
            </wp:positionV>
            <wp:extent cx="793851" cy="684000"/>
            <wp:effectExtent l="0" t="0" r="6350" b="1905"/>
            <wp:wrapNone/>
            <wp:docPr id="1096" name="Graphiqu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Graphique 109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851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71C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1E436D" wp14:editId="1639167F">
                <wp:simplePos x="0" y="0"/>
                <wp:positionH relativeFrom="page">
                  <wp:posOffset>10392410</wp:posOffset>
                </wp:positionH>
                <wp:positionV relativeFrom="paragraph">
                  <wp:posOffset>8033548</wp:posOffset>
                </wp:positionV>
                <wp:extent cx="3956050" cy="370840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36" type="#_x0000_t202" style="position:absolute;margin-left:818.3pt;margin-top:632.55pt;width:311.5pt;height:29.2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0071C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6564E5D" wp14:editId="4E09E615">
                <wp:simplePos x="0" y="0"/>
                <wp:positionH relativeFrom="column">
                  <wp:posOffset>10144125</wp:posOffset>
                </wp:positionH>
                <wp:positionV relativeFrom="paragraph">
                  <wp:posOffset>7662073</wp:posOffset>
                </wp:positionV>
                <wp:extent cx="3811509" cy="452673"/>
                <wp:effectExtent l="0" t="0" r="0" b="508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509" cy="4526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D5D3E6" w14:textId="6F9F3B68" w:rsidR="007965C8" w:rsidRPr="007965C8" w:rsidRDefault="007965C8" w:rsidP="007965C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7965C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Aucune offre de formation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965C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dispensée sur le Bassin Hainaut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64E5D" id="Zone de texte 58" o:spid="_x0000_s1037" type="#_x0000_t202" style="position:absolute;margin-left:798.75pt;margin-top:603.3pt;width:300.1pt;height:35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" filled="f" stroked="f" strokeweight=".5pt">
                <v:textbox>
                  <w:txbxContent>
                    <w:p w14:paraId="1FD5D3E6" w14:textId="6F9F3B68" w:rsidR="007965C8" w:rsidRPr="007965C8" w:rsidRDefault="007965C8" w:rsidP="007965C8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7965C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Aucune offre de formation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7965C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dispensée sur le Bassin Hainaut Centre</w:t>
                      </w:r>
                    </w:p>
                  </w:txbxContent>
                </v:textbox>
              </v:shape>
            </w:pict>
          </mc:Fallback>
        </mc:AlternateContent>
      </w:r>
      <w:r w:rsidR="0060071C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9E37EC" wp14:editId="6F7A3075">
                <wp:simplePos x="0" y="0"/>
                <wp:positionH relativeFrom="page">
                  <wp:posOffset>10547357</wp:posOffset>
                </wp:positionH>
                <wp:positionV relativeFrom="paragraph">
                  <wp:posOffset>7288480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38" type="#_x0000_t202" style="position:absolute;margin-left:830.5pt;margin-top:573.9pt;width:264.4pt;height:34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D76C0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8768F5F" wp14:editId="4FB7030D">
                <wp:simplePos x="0" y="0"/>
                <wp:positionH relativeFrom="column">
                  <wp:posOffset>9772160</wp:posOffset>
                </wp:positionH>
                <wp:positionV relativeFrom="paragraph">
                  <wp:posOffset>4412049</wp:posOffset>
                </wp:positionV>
                <wp:extent cx="2990850" cy="1028700"/>
                <wp:effectExtent l="0" t="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1028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848989" w14:textId="739B97BC" w:rsidR="005D76C0" w:rsidRPr="005D76C0" w:rsidRDefault="005D76C0" w:rsidP="005D76C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36"/>
                              </w:rPr>
                            </w:pPr>
                            <w:r w:rsidRPr="005D76C0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36"/>
                              </w:rPr>
                              <w:t>Pas d’offre de formation et/ou d’enseignement sur le Bassin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68F5F" id="Rectangle 20" o:spid="_x0000_s1039" style="position:absolute;margin-left:769.45pt;margin-top:347.4pt;width:235.5pt;height:81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" filled="f" strokecolor="red" strokeweight="1pt">
                <v:textbox>
                  <w:txbxContent>
                    <w:p w14:paraId="21848989" w14:textId="739B97BC" w:rsidR="005D76C0" w:rsidRPr="005D76C0" w:rsidRDefault="005D76C0" w:rsidP="005D76C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0000"/>
                          <w:sz w:val="36"/>
                        </w:rPr>
                      </w:pPr>
                      <w:r w:rsidRPr="005D76C0">
                        <w:rPr>
                          <w:rFonts w:asciiTheme="minorHAnsi" w:hAnsiTheme="minorHAnsi" w:cstheme="minorHAnsi"/>
                          <w:b/>
                          <w:color w:val="FF0000"/>
                          <w:sz w:val="36"/>
                        </w:rPr>
                        <w:t>Pas d’offre de formation et/ou d’enseignement sur le Bassin</w:t>
                      </w:r>
                    </w:p>
                  </w:txbxContent>
                </v:textbox>
              </v:rect>
            </w:pict>
          </mc:Fallback>
        </mc:AlternateContent>
      </w:r>
      <w:r w:rsidR="009473C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39807" behindDoc="0" locked="0" layoutInCell="1" allowOverlap="1" wp14:anchorId="77E9E380" wp14:editId="4D719679">
                <wp:simplePos x="0" y="0"/>
                <wp:positionH relativeFrom="column">
                  <wp:posOffset>8152646</wp:posOffset>
                </wp:positionH>
                <wp:positionV relativeFrom="paragraph">
                  <wp:posOffset>2818960</wp:posOffset>
                </wp:positionV>
                <wp:extent cx="6069330" cy="4578350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330" cy="4578350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5B2E30" id="Rectangle 150" o:spid="_x0000_s1026" style="position:absolute;margin-left:641.95pt;margin-top:221.95pt;width:477.9pt;height:360.5pt;z-index:2516398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" stroked="f" strokeweight="1pt">
                <v:fill r:id="rId17" o:title="" recolor="t" rotate="t" type="frame"/>
              </v:rect>
            </w:pict>
          </mc:Fallback>
        </mc:AlternateContent>
      </w:r>
      <w:r w:rsidR="00FE7D5C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8AEA63" wp14:editId="569CBBAE">
                <wp:simplePos x="0" y="0"/>
                <wp:positionH relativeFrom="column">
                  <wp:posOffset>1253905</wp:posOffset>
                </wp:positionH>
                <wp:positionV relativeFrom="paragraph">
                  <wp:posOffset>3751467</wp:posOffset>
                </wp:positionV>
                <wp:extent cx="5932805" cy="4543312"/>
                <wp:effectExtent l="0" t="0" r="0" b="0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805" cy="4543312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77E6E2FF">
                                  <wp:extent cx="3263265" cy="2035192"/>
                                  <wp:effectExtent l="0" t="38100" r="0" b="22225"/>
                                  <wp:docPr id="55" name="Diagramme 55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8" r:lo="rId19" r:qs="rId20" r:cs="rId2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40" type="#_x0000_t118" style="position:absolute;margin-left:98.75pt;margin-top:295.4pt;width:467.15pt;height:357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77E6E2FF">
                            <wp:extent cx="3263265" cy="2035192"/>
                            <wp:effectExtent l="0" t="38100" r="0" b="22225"/>
                            <wp:docPr id="55" name="Diagramme 55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3" r:lo="rId19" r:qs="rId20" r:cs="rId2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B60416C" wp14:editId="0B20E9CA">
                <wp:simplePos x="0" y="0"/>
                <wp:positionH relativeFrom="column">
                  <wp:posOffset>3621386</wp:posOffset>
                </wp:positionH>
                <wp:positionV relativeFrom="paragraph">
                  <wp:posOffset>1538454</wp:posOffset>
                </wp:positionV>
                <wp:extent cx="7550591" cy="0"/>
                <wp:effectExtent l="0" t="0" r="0" b="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477B2E" id="Connecteur droit 15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15pt,121.15pt" to="879.7pt,1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" strokecolor="#63a7da">
                <v:stroke dashstyle="dash"/>
              </v:lin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EF0B012" wp14:editId="22C23768">
                <wp:simplePos x="0" y="0"/>
                <wp:positionH relativeFrom="column">
                  <wp:posOffset>3598751</wp:posOffset>
                </wp:positionH>
                <wp:positionV relativeFrom="paragraph">
                  <wp:posOffset>628021</wp:posOffset>
                </wp:positionV>
                <wp:extent cx="7550591" cy="0"/>
                <wp:effectExtent l="0" t="0" r="0" b="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685296" id="Connecteur droit 10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35pt,49.45pt" to="877.9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" strokecolor="#63a7da">
                <v:stroke dashstyle="dash"/>
              </v:lin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932ED54" wp14:editId="267609DE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4">
                              <a:extLst>
                                <a:ext uri="{96DAC541-7B7A-43D3-8B79-37D633B846F1}">
                                  <asvg:svgBlip xmlns:asvg="http://schemas.microsoft.com/office/drawing/2016/SVG/main" r:embed="rId2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1" style="position:absolute;margin-left:611.2pt;margin-top:158.45pt;width:467.7pt;height:80.3pt;z-index:251691008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MLk49gQAALQ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">
                <v:group id="Groupe 145" o:spid="_x0000_s1042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3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4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5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6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26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15156C8" wp14:editId="5D66EC76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56" name="Graphique 56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7" type="#_x0000_t202" style="position:absolute;margin-left:92.85pt;margin-top:163.7pt;width:103.8pt;height:50.2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56" name="Graphique 56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3F92E38" wp14:editId="508A5809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5D28BE55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E8666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48" style="position:absolute;margin-left:96.25pt;margin-top:161.85pt;width:467.7pt;height:79.4pt;z-index:251675648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">
                <v:rect id="Rectangle 1535" o:spid="_x0000_s1049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5D28BE55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E8666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 id="Triangle rectangle 128" o:spid="_x0000_s1050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A4402D7" wp14:editId="6660440F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57" name="Graphique 57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1" type="#_x0000_t202" style="position:absolute;margin-left:128.95pt;margin-top:656.5pt;width:51pt;height:5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57" name="Graphique 57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470B2FA0" wp14:editId="161FD7C8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2" style="position:absolute;margin-left:186pt;margin-top:657.5pt;width:28.35pt;height:28.35pt;z-index:251758592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">
                <v:oval id="Ellipse 17" o:spid="_x0000_s1053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4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45917FCE" wp14:editId="5EA5CF73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5" style="position:absolute;margin-left:185pt;margin-top:676.5pt;width:20.85pt;height:48.2pt;flip:x;z-index:251760640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">
                <v:oval id="Ellipse 29" o:spid="_x0000_s1056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7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15BCBE5" wp14:editId="1A1446AC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19913B45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E8666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58" type="#_x0000_t202" style="position:absolute;margin-left:244pt;margin-top:656.5pt;width:325pt;height:87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" filled="f" stroked="f" strokeweight=".5pt">
                <v:textbox>
                  <w:txbxContent>
                    <w:p w14:paraId="5F502D03" w14:textId="19913B45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E8666D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41D56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753A8E" wp14:editId="750C14AE">
                <wp:simplePos x="0" y="0"/>
                <wp:positionH relativeFrom="leftMargin">
                  <wp:posOffset>1480820</wp:posOffset>
                </wp:positionH>
                <wp:positionV relativeFrom="paragraph">
                  <wp:posOffset>6371273</wp:posOffset>
                </wp:positionV>
                <wp:extent cx="2323465" cy="598098"/>
                <wp:effectExtent l="5715" t="0" r="6350" b="635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3465" cy="598098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78CBAB49" w:rsidR="00A72224" w:rsidRPr="0017238A" w:rsidRDefault="00C50DF2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Bijoutier fantaisie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59" style="position:absolute;margin-left:116.6pt;margin-top:501.7pt;width:182.95pt;height:47.1pt;rotation:-90;z-index:2516838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" fillcolor="#63a7da" stroked="f" strokeweight="1pt">
                <v:textbox>
                  <w:txbxContent>
                    <w:p w14:paraId="06F157E7" w14:textId="78CBAB49" w:rsidR="00A72224" w:rsidRPr="0017238A" w:rsidRDefault="00C50DF2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Bijoutier fantaisie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395DC2B" wp14:editId="17BFC043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E97B9A" id="Connecteur droit 5207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7B6575E3" w:rsidR="004E11B5" w:rsidRPr="002D374E" w:rsidRDefault="004E11B5" w:rsidP="00F6396E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34B04CA7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C094C">
              <w:rPr>
                <w:b/>
                <w:color w:val="63A7DA"/>
                <w:kern w:val="0"/>
                <w:szCs w:val="24"/>
              </w:rPr>
              <w:t>8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4CF36ED7" w:rsidR="0044550E" w:rsidRPr="002D374E" w:rsidRDefault="004E11B5" w:rsidP="00021F54">
            <w:pPr>
              <w:spacing w:line="259" w:lineRule="auto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    </w:t>
            </w:r>
            <w:proofErr w:type="gramStart"/>
            <w:r w:rsidR="00F6396E">
              <w:rPr>
                <w:color w:val="63A7DA"/>
                <w:kern w:val="0"/>
                <w:szCs w:val="24"/>
              </w:rPr>
              <w:t>p</w:t>
            </w:r>
            <w:r w:rsidR="0044550E">
              <w:rPr>
                <w:color w:val="63A7DA"/>
                <w:kern w:val="0"/>
                <w:szCs w:val="24"/>
              </w:rPr>
              <w:t>ositionn</w:t>
            </w:r>
            <w:r w:rsidR="00F6396E">
              <w:rPr>
                <w:color w:val="63A7DA"/>
                <w:kern w:val="0"/>
                <w:szCs w:val="24"/>
              </w:rPr>
              <w:t>és</w:t>
            </w:r>
            <w:proofErr w:type="gramEnd"/>
            <w:r w:rsidR="0044550E">
              <w:rPr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color w:val="63A7DA"/>
                <w:kern w:val="0"/>
                <w:szCs w:val="24"/>
              </w:rPr>
              <w:t xml:space="preserve">sur le métier </w:t>
            </w:r>
            <w:r w:rsidR="002A0A07">
              <w:rPr>
                <w:color w:val="63A7DA"/>
                <w:kern w:val="0"/>
                <w:szCs w:val="24"/>
              </w:rPr>
              <w:t>p</w:t>
            </w:r>
            <w:r w:rsidR="002A0A07" w:rsidRPr="002A0A07">
              <w:rPr>
                <w:color w:val="63A7DA"/>
                <w:kern w:val="0"/>
                <w:szCs w:val="24"/>
              </w:rPr>
              <w:t>rofessionnel de la bijouterie, orfèvrerie et joaillerie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51A2344B" w:rsidR="004E11B5" w:rsidRPr="002D374E" w:rsidRDefault="004E11B5" w:rsidP="00246181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1E768540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A7DEA">
              <w:rPr>
                <w:b/>
                <w:color w:val="63A7DA"/>
                <w:kern w:val="0"/>
                <w:szCs w:val="24"/>
              </w:rPr>
              <w:t>9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08007CA6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</w:t>
            </w:r>
            <w:r w:rsidR="00617E5E">
              <w:rPr>
                <w:color w:val="63A7DA"/>
                <w:kern w:val="0"/>
                <w:szCs w:val="24"/>
              </w:rPr>
              <w:t>hommes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77F32A96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465C7BAB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25E8F9E4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578C40" wp14:editId="75C75566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730C9E7" wp14:editId="7B242562">
                  <wp:extent cx="108000" cy="108000"/>
                  <wp:effectExtent l="0" t="0" r="6350" b="6350"/>
                  <wp:docPr id="5244" name="Graphique 5244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B023ACE" wp14:editId="5B47A9FE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0A068F2" wp14:editId="428AFDD5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423A72C" wp14:editId="3EE7E75C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0022426" wp14:editId="18223D8E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541BD8A" wp14:editId="16528E35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369C98" wp14:editId="78263BB3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3737C77B" w:rsidR="004E11B5" w:rsidRPr="002D374E" w:rsidRDefault="004E11B5" w:rsidP="00246181">
            <w:pPr>
              <w:spacing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1C6B2B">
              <w:rPr>
                <w:b/>
                <w:noProof/>
                <w:color w:val="63A7DA"/>
                <w:kern w:val="0"/>
                <w:szCs w:val="24"/>
              </w:rPr>
              <w:t>4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69EDF464" w:rsidR="00C4680C" w:rsidRPr="00C4680C" w:rsidRDefault="004E11B5" w:rsidP="00C4680C">
            <w:pPr>
              <w:spacing w:after="160" w:line="259" w:lineRule="auto"/>
              <w:jc w:val="right"/>
              <w:rPr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>nt 50 ans</w:t>
            </w:r>
            <w:r w:rsidR="001C6B2B">
              <w:rPr>
                <w:noProof/>
                <w:color w:val="63A7DA"/>
                <w:kern w:val="0"/>
                <w:szCs w:val="24"/>
              </w:rPr>
              <w:t xml:space="preserve"> et +</w:t>
            </w:r>
          </w:p>
        </w:tc>
      </w:tr>
    </w:tbl>
    <w:p w14:paraId="7A5E464D" w14:textId="1AE46FC8" w:rsidR="003A2DA2" w:rsidRPr="00B2027D" w:rsidRDefault="005B7237" w:rsidP="00092369">
      <w:pPr>
        <w:ind w:left="720" w:hanging="720"/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B4524A4" wp14:editId="2F3314D9">
                <wp:simplePos x="0" y="0"/>
                <wp:positionH relativeFrom="column">
                  <wp:posOffset>8016892</wp:posOffset>
                </wp:positionH>
                <wp:positionV relativeFrom="paragraph">
                  <wp:posOffset>1503626</wp:posOffset>
                </wp:positionV>
                <wp:extent cx="2978785" cy="1963926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8785" cy="1963926"/>
                          <a:chOff x="0" y="85639"/>
                          <a:chExt cx="2979480" cy="1964778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0" y="23648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12776F9F" w:rsidR="00094BDC" w:rsidRPr="00311F79" w:rsidRDefault="001B287A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1.793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156" name="Graphique 156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4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44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007632" y="85639"/>
                            <a:ext cx="971848" cy="1964778"/>
                            <a:chOff x="4857" y="61158"/>
                            <a:chExt cx="872318" cy="1609671"/>
                          </a:xfrm>
                        </wpg:grpSpPr>
                        <wps:wsp>
                          <wps:cNvPr id="232" name="Zone de texte 232"/>
                          <wps:cNvSpPr txBox="1"/>
                          <wps:spPr>
                            <a:xfrm>
                              <a:off x="4857" y="479451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3E3F77" w14:textId="002F4258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31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Zone de texte 233"/>
                          <wps:cNvSpPr txBox="1"/>
                          <wps:spPr>
                            <a:xfrm>
                              <a:off x="4857" y="981470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08E06BB5" w:rsidR="00094BDC" w:rsidRPr="003E2D6C" w:rsidRDefault="00A951F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21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331075" y="1404129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768FB8B1" w:rsidR="00094BDC" w:rsidRPr="003E2D6C" w:rsidRDefault="00311FAA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6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308691" y="61158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158C8230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42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60" style="position:absolute;left:0;text-align:left;margin-left:631.25pt;margin-top:118.4pt;width:234.55pt;height:154.65pt;z-index:251712512;mso-width-relative:margin;mso-height-relative:margin" coordorigin=",856" coordsize="29794,19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">
                <v:shape id="Zone de texte 225" o:spid="_x0000_s1061" type="#_x0000_t202" style="position:absolute;top:2364;width:11779;height:1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12776F9F" w:rsidR="00094BDC" w:rsidRPr="00311F79" w:rsidRDefault="001B287A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1.793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156" name="Graphique 156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44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62" style="position:absolute;left:20076;top:856;width:9718;height:19648" coordorigin="48,611" coordsize="8723,1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2" o:spid="_x0000_s1063" type="#_x0000_t202" style="position:absolute;left:48;top:479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14:paraId="653E3F77" w14:textId="002F4258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31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3" o:spid="_x0000_s1064" type="#_x0000_t202" style="position:absolute;left:48;top:981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08E06BB5" w:rsidR="00094BDC" w:rsidRPr="003E2D6C" w:rsidRDefault="00A951F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21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4" o:spid="_x0000_s1065" type="#_x0000_t202" style="position:absolute;left:3310;top:1404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768FB8B1" w:rsidR="00094BDC" w:rsidRPr="003E2D6C" w:rsidRDefault="00311FAA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6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66" type="#_x0000_t202" style="position:absolute;left:3086;top:611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158C8230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42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61971" w:rsidRPr="00D83F2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E2FB11B" wp14:editId="68156A15">
                <wp:simplePos x="0" y="0"/>
                <wp:positionH relativeFrom="column">
                  <wp:posOffset>1621840</wp:posOffset>
                </wp:positionH>
                <wp:positionV relativeFrom="paragraph">
                  <wp:posOffset>8139166</wp:posOffset>
                </wp:positionV>
                <wp:extent cx="4544695" cy="298450"/>
                <wp:effectExtent l="0" t="0" r="27305" b="2540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695" cy="29845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20E86A33" w14:textId="77777777" w:rsidR="00361971" w:rsidRPr="00F13403" w:rsidRDefault="00361971" w:rsidP="0036197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Wallonie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FB11B" id="Zone de texte 81" o:spid="_x0000_s1067" type="#_x0000_t202" style="position:absolute;left:0;text-align:left;margin-left:127.7pt;margin-top:640.9pt;width:357.85pt;height:23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" fillcolor="#63a7da" strokecolor="#63a7da" strokeweight=".5pt">
                <v:textbox>
                  <w:txbxContent>
                    <w:p w14:paraId="20E86A33" w14:textId="77777777" w:rsidR="00361971" w:rsidRPr="00F13403" w:rsidRDefault="00361971" w:rsidP="00361971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Wallonie</w:t>
                      </w:r>
                    </w:p>
                  </w:txbxContent>
                </v:textbox>
              </v:shape>
            </w:pict>
          </mc:Fallback>
        </mc:AlternateContent>
      </w:r>
      <w:r w:rsidR="00361971" w:rsidRPr="007325F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AFC69DB" wp14:editId="153C8C12">
                <wp:simplePos x="0" y="0"/>
                <wp:positionH relativeFrom="column">
                  <wp:posOffset>4225290</wp:posOffset>
                </wp:positionH>
                <wp:positionV relativeFrom="paragraph">
                  <wp:posOffset>8452485</wp:posOffset>
                </wp:positionV>
                <wp:extent cx="707390" cy="329565"/>
                <wp:effectExtent l="0" t="0" r="0" b="0"/>
                <wp:wrapNone/>
                <wp:docPr id="167" name="Zone de text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8D9415" w14:textId="02D81B2D" w:rsidR="007325FA" w:rsidRPr="00F13403" w:rsidRDefault="007325FA" w:rsidP="007325F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2 </w:t>
                            </w: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C69DB" id="Zone de texte 167" o:spid="_x0000_s1068" type="#_x0000_t202" style="position:absolute;left:0;text-align:left;margin-left:332.7pt;margin-top:665.55pt;width:55.7pt;height:25.9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" filled="f" stroked="f" strokeweight=".5pt">
                <v:textbox>
                  <w:txbxContent>
                    <w:p w14:paraId="748D9415" w14:textId="02D81B2D" w:rsidR="007325FA" w:rsidRPr="00F13403" w:rsidRDefault="007325FA" w:rsidP="007325FA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2 </w:t>
                      </w: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361971" w:rsidRPr="007325FA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1D3F8A7D" wp14:editId="48B2FA63">
                <wp:simplePos x="0" y="0"/>
                <wp:positionH relativeFrom="column">
                  <wp:posOffset>4085590</wp:posOffset>
                </wp:positionH>
                <wp:positionV relativeFrom="paragraph">
                  <wp:posOffset>8729980</wp:posOffset>
                </wp:positionV>
                <wp:extent cx="793115" cy="841375"/>
                <wp:effectExtent l="0" t="0" r="0" b="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115" cy="841375"/>
                          <a:chOff x="0" y="0"/>
                          <a:chExt cx="793115" cy="841375"/>
                        </a:xfrm>
                      </wpg:grpSpPr>
                      <pic:pic xmlns:pic="http://schemas.openxmlformats.org/drawingml/2006/picture">
                        <pic:nvPicPr>
                          <pic:cNvPr id="14" name="Graphique 14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570230" cy="570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Zone de texte 21"/>
                        <wps:cNvSpPr txBox="1"/>
                        <wps:spPr>
                          <a:xfrm>
                            <a:off x="0" y="552450"/>
                            <a:ext cx="793115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1DA051" w14:textId="77777777" w:rsidR="007325FA" w:rsidRPr="000A65DE" w:rsidRDefault="007325FA" w:rsidP="007325FA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</w:pPr>
                              <w:r w:rsidRPr="000A65DE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  <w:t>COMMERCE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3F8A7D" id="Groupe 9" o:spid="_x0000_s1069" style="position:absolute;left:0;text-align:left;margin-left:321.7pt;margin-top:687.4pt;width:62.45pt;height:66.25pt;z-index:251783168" coordsize="7931,8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que 14" o:spid="_x0000_s1070" type="#_x0000_t75" style="position:absolute;left:1143;width:5702;height:5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">
                  <v:imagedata r:id="rId47" o:title=""/>
                </v:shape>
                <v:shape id="Zone de texte 21" o:spid="_x0000_s1071" type="#_x0000_t202" style="position:absolute;top:5524;width:7931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4B1DA051" w14:textId="77777777" w:rsidR="007325FA" w:rsidRPr="000A65DE" w:rsidRDefault="007325FA" w:rsidP="007325FA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</w:pPr>
                        <w:r w:rsidRPr="000A65DE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  <w:t>COMMERCE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61971" w:rsidRPr="00B803C3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04BDE31D" wp14:editId="636F87A0">
                <wp:simplePos x="0" y="0"/>
                <wp:positionH relativeFrom="column">
                  <wp:posOffset>2546985</wp:posOffset>
                </wp:positionH>
                <wp:positionV relativeFrom="paragraph">
                  <wp:posOffset>8743950</wp:posOffset>
                </wp:positionV>
                <wp:extent cx="956310" cy="835025"/>
                <wp:effectExtent l="0" t="0" r="0" b="3175"/>
                <wp:wrapNone/>
                <wp:docPr id="78" name="Groupe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310" cy="835025"/>
                          <a:chOff x="0" y="0"/>
                          <a:chExt cx="956310" cy="835025"/>
                        </a:xfrm>
                      </wpg:grpSpPr>
                      <pic:pic xmlns:pic="http://schemas.openxmlformats.org/drawingml/2006/picture">
                        <pic:nvPicPr>
                          <pic:cNvPr id="79" name="Graphique 79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4150" y="0"/>
                            <a:ext cx="570865" cy="570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Zone de texte 80"/>
                        <wps:cNvSpPr txBox="1"/>
                        <wps:spPr>
                          <a:xfrm>
                            <a:off x="0" y="546100"/>
                            <a:ext cx="956310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829F15" w14:textId="77777777" w:rsidR="00B803C3" w:rsidRPr="009F2A90" w:rsidRDefault="00B803C3" w:rsidP="00B803C3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</w:pPr>
                              <w:r w:rsidRPr="009F2A90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  <w:t>INDUSTRIE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BDE31D" id="Groupe 78" o:spid="_x0000_s1072" style="position:absolute;left:0;text-align:left;margin-left:200.55pt;margin-top:688.5pt;width:75.3pt;height:65.75pt;z-index:251780096" coordsize="9563,8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">
                <v:shape id="Graphique 79" o:spid="_x0000_s1073" type="#_x0000_t75" style="position:absolute;left:1841;width:5709;height:5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">
                  <v:imagedata r:id="rId50" o:title=""/>
                </v:shape>
                <v:shape id="Zone de texte 80" o:spid="_x0000_s1074" type="#_x0000_t202" style="position:absolute;top:5461;width:9563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<v:textbox>
                    <w:txbxContent>
                      <w:p w14:paraId="2B829F15" w14:textId="77777777" w:rsidR="00B803C3" w:rsidRPr="009F2A90" w:rsidRDefault="00B803C3" w:rsidP="00B803C3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</w:pPr>
                        <w:r w:rsidRPr="009F2A90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  <w:t>INDUSTRIE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61971" w:rsidRPr="00B803C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E99CD0F" wp14:editId="5075B43F">
                <wp:simplePos x="0" y="0"/>
                <wp:positionH relativeFrom="column">
                  <wp:posOffset>2771699</wp:posOffset>
                </wp:positionH>
                <wp:positionV relativeFrom="paragraph">
                  <wp:posOffset>8412769</wp:posOffset>
                </wp:positionV>
                <wp:extent cx="706755" cy="328930"/>
                <wp:effectExtent l="0" t="0" r="0" b="0"/>
                <wp:wrapNone/>
                <wp:docPr id="175" name="Zone de text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ACB3B3" w14:textId="48060B69" w:rsidR="00B803C3" w:rsidRPr="00F13403" w:rsidRDefault="00D60119" w:rsidP="00B803C3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5</w:t>
                            </w:r>
                            <w:r w:rsidR="00B803C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803C3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9CD0F" id="Zone de texte 175" o:spid="_x0000_s1075" type="#_x0000_t202" style="position:absolute;left:0;text-align:left;margin-left:218.25pt;margin-top:662.4pt;width:55.65pt;height:25.9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" filled="f" stroked="f" strokeweight=".5pt">
                <v:textbox>
                  <w:txbxContent>
                    <w:p w14:paraId="78ACB3B3" w14:textId="48060B69" w:rsidR="00B803C3" w:rsidRPr="00F13403" w:rsidRDefault="00D60119" w:rsidP="00B803C3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5</w:t>
                      </w:r>
                      <w:r w:rsidR="00B803C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="00B803C3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86613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27656C9" wp14:editId="7A3B259C">
                <wp:simplePos x="0" y="0"/>
                <wp:positionH relativeFrom="column">
                  <wp:posOffset>2390285</wp:posOffset>
                </wp:positionH>
                <wp:positionV relativeFrom="paragraph">
                  <wp:posOffset>5484394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70AD47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31A40FDF">
                                  <wp:extent cx="3405351" cy="2490470"/>
                                  <wp:effectExtent l="0" t="0" r="24130" b="5080"/>
                                  <wp:docPr id="1507" name="Diagramme 1507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51" r:lo="rId52" r:qs="rId53" r:cs="rId5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076" type="#_x0000_t202" style="position:absolute;left:0;text-align:left;margin-left:188.2pt;margin-top:431.85pt;width:289.25pt;height:212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70AD47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31A40FDF">
                            <wp:extent cx="3405351" cy="2490470"/>
                            <wp:effectExtent l="0" t="0" r="24130" b="5080"/>
                            <wp:docPr id="1507" name="Diagramme 1507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56" r:lo="rId52" r:qs="rId53" r:cs="rId54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24ED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35708" behindDoc="0" locked="0" layoutInCell="1" allowOverlap="1" wp14:anchorId="08AD7774" wp14:editId="48A10D71">
                <wp:simplePos x="0" y="0"/>
                <wp:positionH relativeFrom="column">
                  <wp:posOffset>7356915</wp:posOffset>
                </wp:positionH>
                <wp:positionV relativeFrom="paragraph">
                  <wp:posOffset>1345823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735FC140">
                                  <wp:extent cx="5802328" cy="2085975"/>
                                  <wp:effectExtent l="19050" t="19050" r="0" b="47625"/>
                                  <wp:docPr id="157" name="Diagramme 157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57" r:lo="rId58" r:qs="rId59" r:cs="rId6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77" type="#_x0000_t202" style="position:absolute;left:0;text-align:left;margin-left:579.3pt;margin-top:105.95pt;width:513.3pt;height:203.55pt;z-index:2516357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735FC140">
                            <wp:extent cx="5802328" cy="2085975"/>
                            <wp:effectExtent l="19050" t="19050" r="0" b="47625"/>
                            <wp:docPr id="157" name="Diagramme 157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62" r:lo="rId58" r:qs="rId59" r:cs="rId60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70F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DBE6ECB" wp14:editId="516F65C0">
                <wp:simplePos x="0" y="0"/>
                <wp:positionH relativeFrom="column">
                  <wp:posOffset>10877663</wp:posOffset>
                </wp:positionH>
                <wp:positionV relativeFrom="paragraph">
                  <wp:posOffset>9256608</wp:posOffset>
                </wp:positionV>
                <wp:extent cx="2513965" cy="244443"/>
                <wp:effectExtent l="0" t="0" r="0" b="381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13965" cy="244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809DB" w14:textId="77777777" w:rsidR="005D70F6" w:rsidRPr="00F52780" w:rsidRDefault="005D70F6" w:rsidP="005D70F6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vertAlign w:val="superscript"/>
                              </w:rPr>
                              <w:t>1</w:t>
                            </w: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DEI : demandeur d’emploi inoccupé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E6ECB" id="Zone de texte 12" o:spid="_x0000_s1078" type="#_x0000_t202" style="position:absolute;left:0;text-align:left;margin-left:856.5pt;margin-top:728.85pt;width:197.95pt;height:19.25pt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" filled="f" stroked="f" strokeweight=".5pt">
                <v:textbox>
                  <w:txbxContent>
                    <w:p w14:paraId="467809DB" w14:textId="77777777" w:rsidR="005D70F6" w:rsidRPr="00F52780" w:rsidRDefault="005D70F6" w:rsidP="005D70F6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vertAlign w:val="superscript"/>
                        </w:rPr>
                        <w:t>1</w:t>
                      </w: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DEI : demandeur d’emploi inoccupé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41A3B35" wp14:editId="1F19E18B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79" style="position:absolute;left:0;text-align:left;margin-left:606.95pt;margin-top:349.1pt;width:467.7pt;height:75.8pt;z-index:251698176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">
                <v:group id="Groupe 179" o:spid="_x0000_s1080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81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82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83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C05BDC8" wp14:editId="774D1959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84" style="position:absolute;left:0;text-align:left;margin-left:127.25pt;margin-top:345.75pt;width:464.1pt;height:81.35pt;z-index:251718656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">
                <v:group id="Groupe 87" o:spid="_x0000_s1085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86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87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88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EF3F0B3" wp14:editId="63D26BD5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36" name="Graphique 136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37" name="Graphique 137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89" type="#_x0000_t202" style="position:absolute;left:0;text-align:left;margin-left:189.6pt;margin-top:347.35pt;width:68.05pt;height:62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36" name="Graphique 136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37" name="Graphique 137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4534709" wp14:editId="1A7FB800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38" name="Graphique 138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90" type="#_x0000_t202" style="position:absolute;left:0;text-align:left;margin-left:616.95pt;margin-top:338.2pt;width:79.35pt;height:59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38" name="Graphique 138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021" behindDoc="0" locked="0" layoutInCell="1" allowOverlap="1" wp14:anchorId="70C2B691" wp14:editId="30C2A7E0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1EDA9E" id="Groupe 51" o:spid="_x0000_s1026" style="position:absolute;margin-left:13.55pt;margin-top:-23.7pt;width:118.95pt;height:756pt;z-index:251648021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019" behindDoc="0" locked="0" layoutInCell="1" allowOverlap="1" wp14:anchorId="2A383BE6" wp14:editId="36AF07FB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69790" id="Forme libre 33" o:spid="_x0000_s1026" style="position:absolute;margin-left:-29.1pt;margin-top:19.8pt;width:147.55pt;height:756pt;z-index:2516480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022" behindDoc="0" locked="0" layoutInCell="1" allowOverlap="1" wp14:anchorId="0F85DA7E" wp14:editId="72697D85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41250E" id="Groupe 102" o:spid="_x0000_s1026" style="position:absolute;margin-left:1062.05pt;margin-top:-16pt;width:120.8pt;height:749.3pt;z-index:251648022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6E3250" wp14:editId="7992B9F5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91" type="#_x0000_t118" style="position:absolute;left:0;text-align:left;margin-left:289.4pt;margin-top:23.15pt;width:820.5pt;height:1in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623F58C" wp14:editId="054C040D">
                <wp:simplePos x="0" y="0"/>
                <wp:positionH relativeFrom="column">
                  <wp:posOffset>5091649</wp:posOffset>
                </wp:positionH>
                <wp:positionV relativeFrom="paragraph">
                  <wp:posOffset>2395921</wp:posOffset>
                </wp:positionV>
                <wp:extent cx="788276" cy="490225"/>
                <wp:effectExtent l="0" t="0" r="0" b="508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8844" w14:textId="053B3797" w:rsidR="00174FEC" w:rsidRDefault="00174FEC" w:rsidP="00174F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3F58C" id="Zone de texte 96" o:spid="_x0000_s1092" type="#_x0000_t202" style="position:absolute;left:0;text-align:left;margin-left:400.9pt;margin-top:188.65pt;width:62.05pt;height:38.6pt;rotation:180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" filled="f" stroked="f" strokeweight=".5pt">
                <v:textbox>
                  <w:txbxContent>
                    <w:p w14:paraId="0A6A8844" w14:textId="053B3797" w:rsidR="00174FEC" w:rsidRDefault="00174FEC" w:rsidP="00174FEC"/>
                  </w:txbxContent>
                </v:textbox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BDC7816" wp14:editId="50441A80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955931" w14:textId="17F5D0F1" w:rsidR="00094BDC" w:rsidRPr="005546BC" w:rsidRDefault="004D3544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R. Arts, </w:t>
                            </w:r>
                            <w:r w:rsidR="00260123" w:rsidRPr="00260123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spectacles et activités récréatives</w:t>
                            </w:r>
                          </w:p>
                          <w:p w14:paraId="7C8B5F73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418AEB6">
                                  <wp:extent cx="972820" cy="972820"/>
                                  <wp:effectExtent l="0" t="0" r="0" b="0"/>
                                  <wp:docPr id="1505" name="Graphique 1505" descr="Us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raphique 58" descr="Usine"/>
                                          <pic:cNvPicPr/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3C493913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2</w:t>
                            </w:r>
                            <w:r w:rsidR="00723F64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58</w:t>
                            </w:r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93" style="position:absolute;left:0;text-align:left;margin-left:257.8pt;margin-top:111.6pt;width:114.9pt;height:202.1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" fillcolor="#63a7da" strokecolor="#63a7da" strokeweight=".5pt">
                <v:textbox>
                  <w:txbxContent>
                    <w:p w14:paraId="00955931" w14:textId="17F5D0F1" w:rsidR="00094BDC" w:rsidRPr="005546BC" w:rsidRDefault="004D3544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R. Arts, </w:t>
                      </w:r>
                      <w:r w:rsidR="00260123" w:rsidRPr="00260123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spectacles et activités récréatives</w:t>
                      </w:r>
                    </w:p>
                    <w:p w14:paraId="7C8B5F73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418AEB6">
                            <wp:extent cx="972820" cy="972820"/>
                            <wp:effectExtent l="0" t="0" r="0" b="0"/>
                            <wp:docPr id="1505" name="Graphique 1505" descr="Usi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raphique 58" descr="Usine"/>
                                    <pic:cNvPicPr/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3C493913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2</w:t>
                      </w:r>
                      <w:r w:rsidR="00723F64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58</w:t>
                      </w: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80656D6" wp14:editId="5FB97EAD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71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8014E" id="Rectangle 5268" o:spid="_x0000_s1026" style="position:absolute;margin-left:-854.85pt;margin-top:188.55pt;width:198.4pt;height:47.5pt;rotation:90;z-index:2517463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86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50D4DCF" wp14:editId="6A3D89C3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71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800C2" id="Rectangle 46" o:spid="_x0000_s1026" style="position:absolute;margin-left:-1017.75pt;margin-top:186.7pt;width:198.4pt;height:48.65pt;rotation:-90;z-index:2517442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86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7C52EB52" wp14:editId="55DAF2A7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9A8969" id="Graphique 85" o:spid="_x0000_s1026" alt="Croissance commerciale" style="position:absolute;margin-left:647.7pt;margin-top:303.55pt;width:36.85pt;height:31.2pt;z-index:251749376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EC1A0DA" wp14:editId="4B9BD153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4C78F99A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</w:t>
                                  </w:r>
                                  <w:r w:rsidR="0044038D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2</w:t>
                                  </w: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4CE1FBD8" w:rsidR="003F1FDB" w:rsidRPr="00D02F28" w:rsidRDefault="0044038D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1,3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2C146E22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E8666D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14875BFF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0,9</w:t>
                                  </w:r>
                                  <w:r w:rsidR="0044038D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5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94" type="#_x0000_t202" style="position:absolute;left:0;text-align:left;margin-left:664.1pt;margin-top:291.7pt;width:340.15pt;height:55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4C78F99A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</w:t>
                            </w:r>
                            <w:r w:rsidR="0044038D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2</w:t>
                            </w: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4CE1FBD8" w:rsidR="003F1FDB" w:rsidRPr="00D02F28" w:rsidRDefault="0044038D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1,3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2C146E22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E8666D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14875BFF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0,9</w:t>
                            </w:r>
                            <w:r w:rsidR="0044038D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5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 w:rsidRPr="00094BDC">
        <w:rPr>
          <w:noProof/>
          <w:lang w:bidi="fr-FR"/>
        </w:rPr>
        <w:drawing>
          <wp:anchor distT="0" distB="0" distL="114300" distR="114300" simplePos="0" relativeHeight="251709440" behindDoc="0" locked="0" layoutInCell="1" allowOverlap="1" wp14:anchorId="2184FFE9" wp14:editId="3DEA0D2E">
            <wp:simplePos x="0" y="0"/>
            <wp:positionH relativeFrom="column">
              <wp:posOffset>2522483</wp:posOffset>
            </wp:positionH>
            <wp:positionV relativeFrom="paragraph">
              <wp:posOffset>583325</wp:posOffset>
            </wp:positionV>
            <wp:extent cx="646972" cy="646386"/>
            <wp:effectExtent l="0" t="0" r="1270" b="1905"/>
            <wp:wrapNone/>
            <wp:docPr id="239" name="Graphiqu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raphique 104"/>
                    <pic:cNvPicPr>
                      <a:picLocks noChangeAspect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17" cy="65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B0CC94D" wp14:editId="15ADB52C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B6D8B8" id="Connecteur droit 5253" o:spid="_x0000_s1026" style="position:absolute;flip:x y;z-index:251734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66B79DE" wp14:editId="6B763B89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0C078DDE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7B62A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95" type="#_x0000_t202" style="position:absolute;left:0;text-align:left;margin-left:602.65pt;margin-top:424.35pt;width:304.75pt;height:21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" filled="f" stroked="f" strokeweight=".5pt">
                <v:textbox>
                  <w:txbxContent>
                    <w:p w14:paraId="4BEC0104" w14:textId="0C078DDE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7B62A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F576BD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137442D" wp14:editId="3E9CA70F">
                <wp:simplePos x="0" y="0"/>
                <wp:positionH relativeFrom="margin">
                  <wp:posOffset>14185900</wp:posOffset>
                </wp:positionH>
                <wp:positionV relativeFrom="paragraph">
                  <wp:posOffset>7480300</wp:posOffset>
                </wp:positionV>
                <wp:extent cx="34290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98145"/>
                        </a:xfrm>
                        <a:prstGeom prst="rect">
                          <a:avLst/>
                        </a:prstGeom>
                        <a:blipFill>
                          <a:blip r:embed="rId89">
                            <a:extLst>
                              <a:ext uri="{96DAC541-7B7A-43D3-8B79-37D633B846F1}">
                                <asvg:svgBlip xmlns:asvg="http://schemas.microsoft.com/office/drawing/2016/SVG/main" r:embed="rId9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96" style="position:absolute;left:0;text-align:left;margin-left:1117pt;margin-top:589pt;width:27pt;height:31.3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" stroked="f" strokeweight="1pt">
                <v:fill r:id="rId91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B3BAA04" wp14:editId="5FA5156A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5B7237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92" w:history="1">
                              <w:proofErr w:type="gramStart"/>
                              <w:r w:rsidR="00792F8E" w:rsidRPr="00E8666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</w:t>
                              </w:r>
                              <w:proofErr w:type="gramEnd"/>
                              <w:r w:rsidR="00792F8E" w:rsidRPr="00E8666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 xml:space="preserve">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5B6F8C5F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</w:t>
                            </w:r>
                            <w:r w:rsidR="00E8666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z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23" name="Image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097" type="#_x0000_t202" style="position:absolute;left:0;text-align:left;margin-left:1044pt;margin-top:621.7pt;width:172.45pt;height:118.9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5B7237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94" w:history="1">
                        <w:proofErr w:type="gramStart"/>
                        <w:r w:rsidR="00792F8E" w:rsidRPr="00E8666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</w:t>
                        </w:r>
                        <w:proofErr w:type="gramEnd"/>
                        <w:r w:rsidR="00792F8E" w:rsidRPr="00E8666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 xml:space="preserve">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5B6F8C5F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</w:t>
                      </w:r>
                      <w:r w:rsidR="00E8666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z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23" name="Image 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020" behindDoc="0" locked="0" layoutInCell="1" allowOverlap="1" wp14:anchorId="12BFACE2" wp14:editId="287D321F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5785A" id="Forme libre 25" o:spid="_x0000_s1026" style="position:absolute;margin-left:86.05pt;margin-top:18pt;width:137.25pt;height:756pt;z-index:2516480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456645E" wp14:editId="73CD3792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98" style="position:absolute;left:0;text-align:left;margin-left:130.6pt;margin-top:-10.9pt;width:963.35pt;height:88.85pt;z-index:251703296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">
                <v:rect id="Rectangle 193" o:spid="_x0000_s1099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100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8079" behindDoc="0" locked="0" layoutInCell="1" allowOverlap="1" wp14:anchorId="24F489E7" wp14:editId="22D9D5BA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95">
                            <a:extLst>
                              <a:ext uri="{96DAC541-7B7A-43D3-8B79-37D633B846F1}">
                                <asvg:svgBlip xmlns:asvg="http://schemas.microsoft.com/office/drawing/2016/SVG/main" r:embed="rId9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101" type="#_x0000_t202" style="position:absolute;left:0;text-align:left;margin-left:887pt;margin-top:666.15pt;width:22.7pt;height:22.7pt;z-index:251648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" stroked="f" strokeweight=".5pt">
                <v:fill r:id="rId97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8126" behindDoc="0" locked="0" layoutInCell="1" allowOverlap="1" wp14:anchorId="6F486F7D" wp14:editId="19E8F373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102" type="#_x0000_t202" style="position:absolute;left:0;text-align:left;margin-left:439pt;margin-top:6.05pt;width:22pt;height:30pt;z-index:2516481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2DA2" w:rsidRPr="00B2027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2CF1B2" w14:textId="77777777" w:rsidR="00183C48" w:rsidRDefault="00183C48" w:rsidP="0063464B">
      <w:r>
        <w:separator/>
      </w:r>
    </w:p>
  </w:endnote>
  <w:endnote w:type="continuationSeparator" w:id="0">
    <w:p w14:paraId="4D128187" w14:textId="77777777" w:rsidR="00183C48" w:rsidRDefault="00183C48" w:rsidP="0063464B">
      <w:r>
        <w:continuationSeparator/>
      </w:r>
    </w:p>
  </w:endnote>
  <w:endnote w:type="continuationNotice" w:id="1">
    <w:p w14:paraId="49A1CBC6" w14:textId="77777777" w:rsidR="00183C48" w:rsidRDefault="00183C4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 CONDENSED">
    <w:altName w:val="Arial"/>
    <w:charset w:val="00"/>
    <w:family w:val="auto"/>
    <w:pitch w:val="variable"/>
    <w:sig w:usb0="A00002FF" w:usb1="5000205A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221488" w14:textId="77777777" w:rsidR="00183C48" w:rsidRDefault="00183C48" w:rsidP="0063464B">
      <w:r>
        <w:separator/>
      </w:r>
    </w:p>
  </w:footnote>
  <w:footnote w:type="continuationSeparator" w:id="0">
    <w:p w14:paraId="7998783C" w14:textId="77777777" w:rsidR="00183C48" w:rsidRDefault="00183C48" w:rsidP="0063464B">
      <w:r>
        <w:continuationSeparator/>
      </w:r>
    </w:p>
  </w:footnote>
  <w:footnote w:type="continuationNotice" w:id="1">
    <w:p w14:paraId="469C34B7" w14:textId="77777777" w:rsidR="00183C48" w:rsidRDefault="00183C4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603FE0"/>
    <w:multiLevelType w:val="hybridMultilevel"/>
    <w:tmpl w:val="5EDEE0A4"/>
    <w:lvl w:ilvl="0" w:tplc="E9CE035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2943"/>
    <w:rsid w:val="00012244"/>
    <w:rsid w:val="000167B3"/>
    <w:rsid w:val="00021F54"/>
    <w:rsid w:val="000247A1"/>
    <w:rsid w:val="00026609"/>
    <w:rsid w:val="000304DA"/>
    <w:rsid w:val="00032CFB"/>
    <w:rsid w:val="00033ECD"/>
    <w:rsid w:val="00036493"/>
    <w:rsid w:val="00044C2E"/>
    <w:rsid w:val="00047A65"/>
    <w:rsid w:val="00050168"/>
    <w:rsid w:val="00052218"/>
    <w:rsid w:val="00057346"/>
    <w:rsid w:val="000628E3"/>
    <w:rsid w:val="00064ED3"/>
    <w:rsid w:val="00072DC7"/>
    <w:rsid w:val="00072E3C"/>
    <w:rsid w:val="00082E88"/>
    <w:rsid w:val="00091517"/>
    <w:rsid w:val="00092369"/>
    <w:rsid w:val="00094BDC"/>
    <w:rsid w:val="0009587E"/>
    <w:rsid w:val="000A0257"/>
    <w:rsid w:val="000A4AE8"/>
    <w:rsid w:val="000A5C39"/>
    <w:rsid w:val="000A6051"/>
    <w:rsid w:val="000A6CD0"/>
    <w:rsid w:val="000A6DB7"/>
    <w:rsid w:val="000B5008"/>
    <w:rsid w:val="000B5B22"/>
    <w:rsid w:val="000C252B"/>
    <w:rsid w:val="000C2773"/>
    <w:rsid w:val="000C5F0A"/>
    <w:rsid w:val="000C6AD5"/>
    <w:rsid w:val="000C6D3A"/>
    <w:rsid w:val="000D247E"/>
    <w:rsid w:val="000E2CBD"/>
    <w:rsid w:val="000E5796"/>
    <w:rsid w:val="000F02D4"/>
    <w:rsid w:val="000F1ABD"/>
    <w:rsid w:val="000F588A"/>
    <w:rsid w:val="00102671"/>
    <w:rsid w:val="0010286F"/>
    <w:rsid w:val="001036F6"/>
    <w:rsid w:val="001070B6"/>
    <w:rsid w:val="001101FB"/>
    <w:rsid w:val="00111B20"/>
    <w:rsid w:val="001126A9"/>
    <w:rsid w:val="00113366"/>
    <w:rsid w:val="00120B73"/>
    <w:rsid w:val="00121489"/>
    <w:rsid w:val="00122551"/>
    <w:rsid w:val="00125C4E"/>
    <w:rsid w:val="00127674"/>
    <w:rsid w:val="00130D0E"/>
    <w:rsid w:val="001328F8"/>
    <w:rsid w:val="00132DA7"/>
    <w:rsid w:val="00133920"/>
    <w:rsid w:val="0013592C"/>
    <w:rsid w:val="0013752E"/>
    <w:rsid w:val="00140EEE"/>
    <w:rsid w:val="00141D56"/>
    <w:rsid w:val="00147CE6"/>
    <w:rsid w:val="00154BC8"/>
    <w:rsid w:val="001554D7"/>
    <w:rsid w:val="00165B27"/>
    <w:rsid w:val="00171086"/>
    <w:rsid w:val="0017238A"/>
    <w:rsid w:val="00174FEC"/>
    <w:rsid w:val="00177086"/>
    <w:rsid w:val="00183C48"/>
    <w:rsid w:val="00192B91"/>
    <w:rsid w:val="0019347B"/>
    <w:rsid w:val="00194B1B"/>
    <w:rsid w:val="00194D82"/>
    <w:rsid w:val="00195ED9"/>
    <w:rsid w:val="00196301"/>
    <w:rsid w:val="001A072E"/>
    <w:rsid w:val="001A7852"/>
    <w:rsid w:val="001A7B0E"/>
    <w:rsid w:val="001A7DEA"/>
    <w:rsid w:val="001B0F5D"/>
    <w:rsid w:val="001B287A"/>
    <w:rsid w:val="001B3164"/>
    <w:rsid w:val="001B326D"/>
    <w:rsid w:val="001B413D"/>
    <w:rsid w:val="001B4DF0"/>
    <w:rsid w:val="001C37C1"/>
    <w:rsid w:val="001C5536"/>
    <w:rsid w:val="001C6B2B"/>
    <w:rsid w:val="001C7AD8"/>
    <w:rsid w:val="001D1D3C"/>
    <w:rsid w:val="001D31A2"/>
    <w:rsid w:val="001D4A1A"/>
    <w:rsid w:val="001D4AD8"/>
    <w:rsid w:val="001D59F4"/>
    <w:rsid w:val="001D699C"/>
    <w:rsid w:val="001E264F"/>
    <w:rsid w:val="001E28B6"/>
    <w:rsid w:val="001E455F"/>
    <w:rsid w:val="001E4F26"/>
    <w:rsid w:val="001E639B"/>
    <w:rsid w:val="001E68B0"/>
    <w:rsid w:val="001E6E27"/>
    <w:rsid w:val="001E74B3"/>
    <w:rsid w:val="001F2AC4"/>
    <w:rsid w:val="0020048F"/>
    <w:rsid w:val="00200E58"/>
    <w:rsid w:val="002126EB"/>
    <w:rsid w:val="00215A88"/>
    <w:rsid w:val="00216BBF"/>
    <w:rsid w:val="002279D5"/>
    <w:rsid w:val="0023490E"/>
    <w:rsid w:val="00235A20"/>
    <w:rsid w:val="00235ECC"/>
    <w:rsid w:val="00241356"/>
    <w:rsid w:val="0024196E"/>
    <w:rsid w:val="0024339E"/>
    <w:rsid w:val="00246181"/>
    <w:rsid w:val="002461C7"/>
    <w:rsid w:val="0024786E"/>
    <w:rsid w:val="002576B5"/>
    <w:rsid w:val="00260123"/>
    <w:rsid w:val="002644B0"/>
    <w:rsid w:val="00265D9A"/>
    <w:rsid w:val="002664C0"/>
    <w:rsid w:val="0027425A"/>
    <w:rsid w:val="00274EA0"/>
    <w:rsid w:val="002762FF"/>
    <w:rsid w:val="002850F3"/>
    <w:rsid w:val="0029247F"/>
    <w:rsid w:val="002A0A07"/>
    <w:rsid w:val="002A22B3"/>
    <w:rsid w:val="002A4637"/>
    <w:rsid w:val="002A4E6F"/>
    <w:rsid w:val="002A7ED8"/>
    <w:rsid w:val="002B2738"/>
    <w:rsid w:val="002B3109"/>
    <w:rsid w:val="002B46F0"/>
    <w:rsid w:val="002B54E5"/>
    <w:rsid w:val="002C4DB8"/>
    <w:rsid w:val="002D374E"/>
    <w:rsid w:val="002D537D"/>
    <w:rsid w:val="002D56CE"/>
    <w:rsid w:val="002D6E60"/>
    <w:rsid w:val="002D76FC"/>
    <w:rsid w:val="002E058A"/>
    <w:rsid w:val="002E138A"/>
    <w:rsid w:val="002E22C5"/>
    <w:rsid w:val="002E385B"/>
    <w:rsid w:val="002E45B6"/>
    <w:rsid w:val="002E6AA8"/>
    <w:rsid w:val="002F3F00"/>
    <w:rsid w:val="00301490"/>
    <w:rsid w:val="00305515"/>
    <w:rsid w:val="003076FC"/>
    <w:rsid w:val="00311F79"/>
    <w:rsid w:val="00311FAA"/>
    <w:rsid w:val="003126D9"/>
    <w:rsid w:val="00314CF5"/>
    <w:rsid w:val="00314DE0"/>
    <w:rsid w:val="00316180"/>
    <w:rsid w:val="003161A3"/>
    <w:rsid w:val="00322EEA"/>
    <w:rsid w:val="00323882"/>
    <w:rsid w:val="00323B64"/>
    <w:rsid w:val="003242F6"/>
    <w:rsid w:val="00324D48"/>
    <w:rsid w:val="003320AE"/>
    <w:rsid w:val="00332983"/>
    <w:rsid w:val="00334266"/>
    <w:rsid w:val="003372CB"/>
    <w:rsid w:val="00350C48"/>
    <w:rsid w:val="00352BD4"/>
    <w:rsid w:val="003578BD"/>
    <w:rsid w:val="00361971"/>
    <w:rsid w:val="003636D5"/>
    <w:rsid w:val="00365F54"/>
    <w:rsid w:val="003679A8"/>
    <w:rsid w:val="00370731"/>
    <w:rsid w:val="003724F6"/>
    <w:rsid w:val="00377D51"/>
    <w:rsid w:val="003810E7"/>
    <w:rsid w:val="00384651"/>
    <w:rsid w:val="00384B54"/>
    <w:rsid w:val="00384E46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7DE5"/>
    <w:rsid w:val="003D348A"/>
    <w:rsid w:val="003D6CA1"/>
    <w:rsid w:val="003D7D32"/>
    <w:rsid w:val="003E0105"/>
    <w:rsid w:val="003E0A8A"/>
    <w:rsid w:val="003E23E8"/>
    <w:rsid w:val="003E2D6C"/>
    <w:rsid w:val="003E4B19"/>
    <w:rsid w:val="003F05C6"/>
    <w:rsid w:val="003F1FDB"/>
    <w:rsid w:val="003F24ED"/>
    <w:rsid w:val="00405BDD"/>
    <w:rsid w:val="00407040"/>
    <w:rsid w:val="00407244"/>
    <w:rsid w:val="00410A49"/>
    <w:rsid w:val="004174C3"/>
    <w:rsid w:val="004177EF"/>
    <w:rsid w:val="00417A8B"/>
    <w:rsid w:val="00423BD3"/>
    <w:rsid w:val="0043600D"/>
    <w:rsid w:val="00437FB5"/>
    <w:rsid w:val="0044038D"/>
    <w:rsid w:val="004415A9"/>
    <w:rsid w:val="00441A77"/>
    <w:rsid w:val="00442419"/>
    <w:rsid w:val="00444E8E"/>
    <w:rsid w:val="0044550E"/>
    <w:rsid w:val="00445BFD"/>
    <w:rsid w:val="004504AE"/>
    <w:rsid w:val="00450824"/>
    <w:rsid w:val="00454F2D"/>
    <w:rsid w:val="004561DF"/>
    <w:rsid w:val="004610DD"/>
    <w:rsid w:val="00461158"/>
    <w:rsid w:val="00462BA3"/>
    <w:rsid w:val="00465DB0"/>
    <w:rsid w:val="004737ED"/>
    <w:rsid w:val="0047382B"/>
    <w:rsid w:val="004746A5"/>
    <w:rsid w:val="004804D2"/>
    <w:rsid w:val="00481D59"/>
    <w:rsid w:val="00484A47"/>
    <w:rsid w:val="004854C3"/>
    <w:rsid w:val="00490B4D"/>
    <w:rsid w:val="00493ADE"/>
    <w:rsid w:val="00497F24"/>
    <w:rsid w:val="004A0CB3"/>
    <w:rsid w:val="004A3B7D"/>
    <w:rsid w:val="004A42EE"/>
    <w:rsid w:val="004A4E15"/>
    <w:rsid w:val="004B675A"/>
    <w:rsid w:val="004D3544"/>
    <w:rsid w:val="004D5151"/>
    <w:rsid w:val="004E11B5"/>
    <w:rsid w:val="004E3E99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6CE3"/>
    <w:rsid w:val="00514F23"/>
    <w:rsid w:val="005238D3"/>
    <w:rsid w:val="005256F5"/>
    <w:rsid w:val="00527203"/>
    <w:rsid w:val="005301CE"/>
    <w:rsid w:val="005311DC"/>
    <w:rsid w:val="0053124C"/>
    <w:rsid w:val="00535403"/>
    <w:rsid w:val="0053548C"/>
    <w:rsid w:val="00551607"/>
    <w:rsid w:val="005520C8"/>
    <w:rsid w:val="005546BC"/>
    <w:rsid w:val="00556BFC"/>
    <w:rsid w:val="00566D1C"/>
    <w:rsid w:val="00571496"/>
    <w:rsid w:val="0057185C"/>
    <w:rsid w:val="00574E67"/>
    <w:rsid w:val="005800B3"/>
    <w:rsid w:val="00584A1C"/>
    <w:rsid w:val="00584D8F"/>
    <w:rsid w:val="00590B70"/>
    <w:rsid w:val="005915B5"/>
    <w:rsid w:val="005923AD"/>
    <w:rsid w:val="005A048A"/>
    <w:rsid w:val="005A777D"/>
    <w:rsid w:val="005B57C1"/>
    <w:rsid w:val="005B621E"/>
    <w:rsid w:val="005B7237"/>
    <w:rsid w:val="005C0B05"/>
    <w:rsid w:val="005C62FB"/>
    <w:rsid w:val="005C6EC4"/>
    <w:rsid w:val="005C75A4"/>
    <w:rsid w:val="005D0D96"/>
    <w:rsid w:val="005D15F3"/>
    <w:rsid w:val="005D274D"/>
    <w:rsid w:val="005D3128"/>
    <w:rsid w:val="005D5A26"/>
    <w:rsid w:val="005D70F6"/>
    <w:rsid w:val="005D76C0"/>
    <w:rsid w:val="005D77B4"/>
    <w:rsid w:val="005E0917"/>
    <w:rsid w:val="005E1969"/>
    <w:rsid w:val="005E2F3B"/>
    <w:rsid w:val="005E7396"/>
    <w:rsid w:val="005F70E4"/>
    <w:rsid w:val="0060071C"/>
    <w:rsid w:val="006013E7"/>
    <w:rsid w:val="006016CF"/>
    <w:rsid w:val="006029B2"/>
    <w:rsid w:val="00602C84"/>
    <w:rsid w:val="006052F0"/>
    <w:rsid w:val="00606D3B"/>
    <w:rsid w:val="0060786F"/>
    <w:rsid w:val="00615051"/>
    <w:rsid w:val="00615C7C"/>
    <w:rsid w:val="00617E5E"/>
    <w:rsid w:val="006215E5"/>
    <w:rsid w:val="0062230C"/>
    <w:rsid w:val="00622EAD"/>
    <w:rsid w:val="006271A1"/>
    <w:rsid w:val="00630397"/>
    <w:rsid w:val="0063083D"/>
    <w:rsid w:val="00631163"/>
    <w:rsid w:val="00631EC8"/>
    <w:rsid w:val="0063464B"/>
    <w:rsid w:val="00641B75"/>
    <w:rsid w:val="00647FDE"/>
    <w:rsid w:val="006531F4"/>
    <w:rsid w:val="00654AFE"/>
    <w:rsid w:val="0065665C"/>
    <w:rsid w:val="00656DC8"/>
    <w:rsid w:val="00662971"/>
    <w:rsid w:val="00663434"/>
    <w:rsid w:val="00667054"/>
    <w:rsid w:val="00670BED"/>
    <w:rsid w:val="00670D33"/>
    <w:rsid w:val="00671F7E"/>
    <w:rsid w:val="00674192"/>
    <w:rsid w:val="006742A5"/>
    <w:rsid w:val="00684228"/>
    <w:rsid w:val="0069702F"/>
    <w:rsid w:val="006977DF"/>
    <w:rsid w:val="00697EFD"/>
    <w:rsid w:val="006A0F41"/>
    <w:rsid w:val="006A2B65"/>
    <w:rsid w:val="006A54EE"/>
    <w:rsid w:val="006B3678"/>
    <w:rsid w:val="006B5C36"/>
    <w:rsid w:val="006B7134"/>
    <w:rsid w:val="006C5166"/>
    <w:rsid w:val="006C7DC8"/>
    <w:rsid w:val="006D6F61"/>
    <w:rsid w:val="006D7AC6"/>
    <w:rsid w:val="006E6AB5"/>
    <w:rsid w:val="006F1741"/>
    <w:rsid w:val="006F4478"/>
    <w:rsid w:val="006F5D00"/>
    <w:rsid w:val="006F6EE0"/>
    <w:rsid w:val="006F6F9C"/>
    <w:rsid w:val="00700EAE"/>
    <w:rsid w:val="00703DA5"/>
    <w:rsid w:val="00706C1B"/>
    <w:rsid w:val="00710BF9"/>
    <w:rsid w:val="00711F80"/>
    <w:rsid w:val="007174AE"/>
    <w:rsid w:val="007230B0"/>
    <w:rsid w:val="00723806"/>
    <w:rsid w:val="00723F64"/>
    <w:rsid w:val="0072546A"/>
    <w:rsid w:val="00726092"/>
    <w:rsid w:val="007309A4"/>
    <w:rsid w:val="00731327"/>
    <w:rsid w:val="007321CE"/>
    <w:rsid w:val="007325FA"/>
    <w:rsid w:val="00734A54"/>
    <w:rsid w:val="007357CE"/>
    <w:rsid w:val="00741837"/>
    <w:rsid w:val="007426D9"/>
    <w:rsid w:val="007447B0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69DB"/>
    <w:rsid w:val="00771136"/>
    <w:rsid w:val="00775937"/>
    <w:rsid w:val="0078452E"/>
    <w:rsid w:val="00785D05"/>
    <w:rsid w:val="00787CC6"/>
    <w:rsid w:val="00792F8E"/>
    <w:rsid w:val="00792FB7"/>
    <w:rsid w:val="00793343"/>
    <w:rsid w:val="007965C8"/>
    <w:rsid w:val="00797B93"/>
    <w:rsid w:val="007A46F8"/>
    <w:rsid w:val="007A5132"/>
    <w:rsid w:val="007B62AB"/>
    <w:rsid w:val="007B698F"/>
    <w:rsid w:val="007C076A"/>
    <w:rsid w:val="007C35FF"/>
    <w:rsid w:val="007C6D05"/>
    <w:rsid w:val="007C7DC3"/>
    <w:rsid w:val="007D132F"/>
    <w:rsid w:val="007D6BC7"/>
    <w:rsid w:val="007E03B8"/>
    <w:rsid w:val="007E0DF3"/>
    <w:rsid w:val="007E1318"/>
    <w:rsid w:val="007F2445"/>
    <w:rsid w:val="007F423C"/>
    <w:rsid w:val="007F56F4"/>
    <w:rsid w:val="007F5817"/>
    <w:rsid w:val="007F7ABE"/>
    <w:rsid w:val="0080422D"/>
    <w:rsid w:val="00806FA2"/>
    <w:rsid w:val="00811778"/>
    <w:rsid w:val="00816199"/>
    <w:rsid w:val="0081659E"/>
    <w:rsid w:val="00820E9B"/>
    <w:rsid w:val="00826F73"/>
    <w:rsid w:val="008322EC"/>
    <w:rsid w:val="00837020"/>
    <w:rsid w:val="00842677"/>
    <w:rsid w:val="008461F3"/>
    <w:rsid w:val="0084695B"/>
    <w:rsid w:val="008506DF"/>
    <w:rsid w:val="00853597"/>
    <w:rsid w:val="008558D0"/>
    <w:rsid w:val="00857A87"/>
    <w:rsid w:val="00860E9C"/>
    <w:rsid w:val="008631B9"/>
    <w:rsid w:val="00866133"/>
    <w:rsid w:val="00870596"/>
    <w:rsid w:val="00871286"/>
    <w:rsid w:val="00871501"/>
    <w:rsid w:val="0087224E"/>
    <w:rsid w:val="00872983"/>
    <w:rsid w:val="008756AA"/>
    <w:rsid w:val="00876329"/>
    <w:rsid w:val="008773CA"/>
    <w:rsid w:val="00883003"/>
    <w:rsid w:val="008876F7"/>
    <w:rsid w:val="00887B70"/>
    <w:rsid w:val="0089356D"/>
    <w:rsid w:val="008A1E15"/>
    <w:rsid w:val="008B6019"/>
    <w:rsid w:val="008C0468"/>
    <w:rsid w:val="008C0E89"/>
    <w:rsid w:val="008C3482"/>
    <w:rsid w:val="008C38CE"/>
    <w:rsid w:val="008D0974"/>
    <w:rsid w:val="008D2FE4"/>
    <w:rsid w:val="008E5623"/>
    <w:rsid w:val="008E64BD"/>
    <w:rsid w:val="008F1F4A"/>
    <w:rsid w:val="00902688"/>
    <w:rsid w:val="00903273"/>
    <w:rsid w:val="00904EDB"/>
    <w:rsid w:val="00904F19"/>
    <w:rsid w:val="009064A6"/>
    <w:rsid w:val="00906763"/>
    <w:rsid w:val="00912375"/>
    <w:rsid w:val="0092046E"/>
    <w:rsid w:val="0092521E"/>
    <w:rsid w:val="009254FC"/>
    <w:rsid w:val="00925847"/>
    <w:rsid w:val="009259F8"/>
    <w:rsid w:val="00927175"/>
    <w:rsid w:val="009278BB"/>
    <w:rsid w:val="00940BA8"/>
    <w:rsid w:val="00943CC3"/>
    <w:rsid w:val="009449FD"/>
    <w:rsid w:val="009473C1"/>
    <w:rsid w:val="00947C07"/>
    <w:rsid w:val="00950502"/>
    <w:rsid w:val="009510E0"/>
    <w:rsid w:val="00952FC1"/>
    <w:rsid w:val="009562EC"/>
    <w:rsid w:val="0096393D"/>
    <w:rsid w:val="009650E3"/>
    <w:rsid w:val="0097017C"/>
    <w:rsid w:val="009733C6"/>
    <w:rsid w:val="009805E9"/>
    <w:rsid w:val="00980A4D"/>
    <w:rsid w:val="00983AC1"/>
    <w:rsid w:val="00990811"/>
    <w:rsid w:val="009A7468"/>
    <w:rsid w:val="009B16AA"/>
    <w:rsid w:val="009B28A7"/>
    <w:rsid w:val="009B6F84"/>
    <w:rsid w:val="009C4704"/>
    <w:rsid w:val="009C4E80"/>
    <w:rsid w:val="009D684D"/>
    <w:rsid w:val="009E519E"/>
    <w:rsid w:val="009E5386"/>
    <w:rsid w:val="009F3513"/>
    <w:rsid w:val="009F3A5C"/>
    <w:rsid w:val="009F439D"/>
    <w:rsid w:val="009F7ED1"/>
    <w:rsid w:val="00A01A66"/>
    <w:rsid w:val="00A055D4"/>
    <w:rsid w:val="00A06C36"/>
    <w:rsid w:val="00A10082"/>
    <w:rsid w:val="00A10F89"/>
    <w:rsid w:val="00A161F0"/>
    <w:rsid w:val="00A16CC8"/>
    <w:rsid w:val="00A17589"/>
    <w:rsid w:val="00A25BA2"/>
    <w:rsid w:val="00A260A2"/>
    <w:rsid w:val="00A32133"/>
    <w:rsid w:val="00A322AA"/>
    <w:rsid w:val="00A32E71"/>
    <w:rsid w:val="00A34734"/>
    <w:rsid w:val="00A347B7"/>
    <w:rsid w:val="00A37F69"/>
    <w:rsid w:val="00A41966"/>
    <w:rsid w:val="00A42981"/>
    <w:rsid w:val="00A42A52"/>
    <w:rsid w:val="00A43511"/>
    <w:rsid w:val="00A46559"/>
    <w:rsid w:val="00A50EA7"/>
    <w:rsid w:val="00A6092E"/>
    <w:rsid w:val="00A60986"/>
    <w:rsid w:val="00A6148C"/>
    <w:rsid w:val="00A62EF6"/>
    <w:rsid w:val="00A645AF"/>
    <w:rsid w:val="00A64710"/>
    <w:rsid w:val="00A65C97"/>
    <w:rsid w:val="00A72224"/>
    <w:rsid w:val="00A72D99"/>
    <w:rsid w:val="00A74CA1"/>
    <w:rsid w:val="00A75FD6"/>
    <w:rsid w:val="00A76B3E"/>
    <w:rsid w:val="00A7746D"/>
    <w:rsid w:val="00A81257"/>
    <w:rsid w:val="00A82EAE"/>
    <w:rsid w:val="00A83620"/>
    <w:rsid w:val="00A8371C"/>
    <w:rsid w:val="00A84798"/>
    <w:rsid w:val="00A922BB"/>
    <w:rsid w:val="00A93BA7"/>
    <w:rsid w:val="00A951FE"/>
    <w:rsid w:val="00A96E0F"/>
    <w:rsid w:val="00AA37BA"/>
    <w:rsid w:val="00AA51EB"/>
    <w:rsid w:val="00AB16B0"/>
    <w:rsid w:val="00AB6D47"/>
    <w:rsid w:val="00AB7B3A"/>
    <w:rsid w:val="00AC3AB1"/>
    <w:rsid w:val="00AC5EEC"/>
    <w:rsid w:val="00AD203C"/>
    <w:rsid w:val="00AD2B29"/>
    <w:rsid w:val="00AD3C32"/>
    <w:rsid w:val="00AE0598"/>
    <w:rsid w:val="00AE56B2"/>
    <w:rsid w:val="00AE5E81"/>
    <w:rsid w:val="00AF62CB"/>
    <w:rsid w:val="00B02445"/>
    <w:rsid w:val="00B024DE"/>
    <w:rsid w:val="00B0259C"/>
    <w:rsid w:val="00B03DB6"/>
    <w:rsid w:val="00B06520"/>
    <w:rsid w:val="00B119F5"/>
    <w:rsid w:val="00B12E7A"/>
    <w:rsid w:val="00B16C0D"/>
    <w:rsid w:val="00B2027D"/>
    <w:rsid w:val="00B2036E"/>
    <w:rsid w:val="00B30861"/>
    <w:rsid w:val="00B33A88"/>
    <w:rsid w:val="00B33AEE"/>
    <w:rsid w:val="00B3761E"/>
    <w:rsid w:val="00B41645"/>
    <w:rsid w:val="00B4177E"/>
    <w:rsid w:val="00B43415"/>
    <w:rsid w:val="00B44F85"/>
    <w:rsid w:val="00B452A4"/>
    <w:rsid w:val="00B62942"/>
    <w:rsid w:val="00B6723D"/>
    <w:rsid w:val="00B803C3"/>
    <w:rsid w:val="00B836AA"/>
    <w:rsid w:val="00B8385C"/>
    <w:rsid w:val="00B857CF"/>
    <w:rsid w:val="00B872B9"/>
    <w:rsid w:val="00B914E3"/>
    <w:rsid w:val="00B944B3"/>
    <w:rsid w:val="00B977A2"/>
    <w:rsid w:val="00BA2EF7"/>
    <w:rsid w:val="00BA75E9"/>
    <w:rsid w:val="00BB0156"/>
    <w:rsid w:val="00BB1E06"/>
    <w:rsid w:val="00BC044C"/>
    <w:rsid w:val="00BC3D21"/>
    <w:rsid w:val="00BC4174"/>
    <w:rsid w:val="00BC5A60"/>
    <w:rsid w:val="00BC6FC8"/>
    <w:rsid w:val="00BD0022"/>
    <w:rsid w:val="00BD1751"/>
    <w:rsid w:val="00BD17DA"/>
    <w:rsid w:val="00BD4C47"/>
    <w:rsid w:val="00BD4CDD"/>
    <w:rsid w:val="00BD6D14"/>
    <w:rsid w:val="00BF1FFD"/>
    <w:rsid w:val="00C0555A"/>
    <w:rsid w:val="00C12EAC"/>
    <w:rsid w:val="00C16BDE"/>
    <w:rsid w:val="00C17F7C"/>
    <w:rsid w:val="00C2116F"/>
    <w:rsid w:val="00C23867"/>
    <w:rsid w:val="00C26D21"/>
    <w:rsid w:val="00C33C1E"/>
    <w:rsid w:val="00C4680C"/>
    <w:rsid w:val="00C46879"/>
    <w:rsid w:val="00C50DF2"/>
    <w:rsid w:val="00C50EFD"/>
    <w:rsid w:val="00C54908"/>
    <w:rsid w:val="00C54AE8"/>
    <w:rsid w:val="00C57310"/>
    <w:rsid w:val="00C615A7"/>
    <w:rsid w:val="00C62C18"/>
    <w:rsid w:val="00C64C93"/>
    <w:rsid w:val="00C657C8"/>
    <w:rsid w:val="00C71C7C"/>
    <w:rsid w:val="00C71DBC"/>
    <w:rsid w:val="00C721DA"/>
    <w:rsid w:val="00C86195"/>
    <w:rsid w:val="00C86E6C"/>
    <w:rsid w:val="00C87B26"/>
    <w:rsid w:val="00C90B7E"/>
    <w:rsid w:val="00CA0140"/>
    <w:rsid w:val="00CA43FB"/>
    <w:rsid w:val="00CA5C9C"/>
    <w:rsid w:val="00CA73ED"/>
    <w:rsid w:val="00CB4B94"/>
    <w:rsid w:val="00CC0317"/>
    <w:rsid w:val="00CC6787"/>
    <w:rsid w:val="00CD67E5"/>
    <w:rsid w:val="00CE05AF"/>
    <w:rsid w:val="00CE1245"/>
    <w:rsid w:val="00CE4909"/>
    <w:rsid w:val="00CF37D4"/>
    <w:rsid w:val="00D000D6"/>
    <w:rsid w:val="00D02F28"/>
    <w:rsid w:val="00D033BE"/>
    <w:rsid w:val="00D06803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549AB"/>
    <w:rsid w:val="00D5542A"/>
    <w:rsid w:val="00D568DE"/>
    <w:rsid w:val="00D56D2F"/>
    <w:rsid w:val="00D57B3A"/>
    <w:rsid w:val="00D60119"/>
    <w:rsid w:val="00D62448"/>
    <w:rsid w:val="00D6301E"/>
    <w:rsid w:val="00D80D05"/>
    <w:rsid w:val="00D81040"/>
    <w:rsid w:val="00D81713"/>
    <w:rsid w:val="00D81B39"/>
    <w:rsid w:val="00D85403"/>
    <w:rsid w:val="00DA1676"/>
    <w:rsid w:val="00DA2104"/>
    <w:rsid w:val="00DA2706"/>
    <w:rsid w:val="00DA5C39"/>
    <w:rsid w:val="00DB1FF7"/>
    <w:rsid w:val="00DB4E1C"/>
    <w:rsid w:val="00DB6720"/>
    <w:rsid w:val="00DC6791"/>
    <w:rsid w:val="00DC6F62"/>
    <w:rsid w:val="00DC7B73"/>
    <w:rsid w:val="00DD0718"/>
    <w:rsid w:val="00DD1F05"/>
    <w:rsid w:val="00DD641D"/>
    <w:rsid w:val="00DE430A"/>
    <w:rsid w:val="00DE5990"/>
    <w:rsid w:val="00DF0E3B"/>
    <w:rsid w:val="00DF1A12"/>
    <w:rsid w:val="00DF1F40"/>
    <w:rsid w:val="00DF3A81"/>
    <w:rsid w:val="00DF6B63"/>
    <w:rsid w:val="00E00DB8"/>
    <w:rsid w:val="00E014BF"/>
    <w:rsid w:val="00E024E5"/>
    <w:rsid w:val="00E107F4"/>
    <w:rsid w:val="00E1452B"/>
    <w:rsid w:val="00E1656D"/>
    <w:rsid w:val="00E214DE"/>
    <w:rsid w:val="00E21858"/>
    <w:rsid w:val="00E24DAD"/>
    <w:rsid w:val="00E25604"/>
    <w:rsid w:val="00E256B7"/>
    <w:rsid w:val="00E36F96"/>
    <w:rsid w:val="00E41622"/>
    <w:rsid w:val="00E41C01"/>
    <w:rsid w:val="00E44414"/>
    <w:rsid w:val="00E50C4F"/>
    <w:rsid w:val="00E51D01"/>
    <w:rsid w:val="00E53509"/>
    <w:rsid w:val="00E60DE5"/>
    <w:rsid w:val="00E62B78"/>
    <w:rsid w:val="00E63612"/>
    <w:rsid w:val="00E65643"/>
    <w:rsid w:val="00E65B12"/>
    <w:rsid w:val="00E65CBA"/>
    <w:rsid w:val="00E720BE"/>
    <w:rsid w:val="00E735A8"/>
    <w:rsid w:val="00E74680"/>
    <w:rsid w:val="00E76B80"/>
    <w:rsid w:val="00E77468"/>
    <w:rsid w:val="00E774D8"/>
    <w:rsid w:val="00E83209"/>
    <w:rsid w:val="00E83FF6"/>
    <w:rsid w:val="00E8470E"/>
    <w:rsid w:val="00E8666D"/>
    <w:rsid w:val="00E8742B"/>
    <w:rsid w:val="00E90774"/>
    <w:rsid w:val="00E90A77"/>
    <w:rsid w:val="00E9460C"/>
    <w:rsid w:val="00EA2E4A"/>
    <w:rsid w:val="00EA30ED"/>
    <w:rsid w:val="00EA7F36"/>
    <w:rsid w:val="00EB34E5"/>
    <w:rsid w:val="00EB3790"/>
    <w:rsid w:val="00EB5CD4"/>
    <w:rsid w:val="00EC00F6"/>
    <w:rsid w:val="00EC0249"/>
    <w:rsid w:val="00EC094C"/>
    <w:rsid w:val="00EC11B4"/>
    <w:rsid w:val="00EC2B13"/>
    <w:rsid w:val="00EC3FE2"/>
    <w:rsid w:val="00EC4912"/>
    <w:rsid w:val="00ED019F"/>
    <w:rsid w:val="00ED0D56"/>
    <w:rsid w:val="00ED1178"/>
    <w:rsid w:val="00ED2D03"/>
    <w:rsid w:val="00ED61AF"/>
    <w:rsid w:val="00EE4563"/>
    <w:rsid w:val="00EE7954"/>
    <w:rsid w:val="00EF2B57"/>
    <w:rsid w:val="00EF50CD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41B4B"/>
    <w:rsid w:val="00F429BA"/>
    <w:rsid w:val="00F42AF8"/>
    <w:rsid w:val="00F43E59"/>
    <w:rsid w:val="00F50EA2"/>
    <w:rsid w:val="00F5375D"/>
    <w:rsid w:val="00F53CBC"/>
    <w:rsid w:val="00F54324"/>
    <w:rsid w:val="00F57166"/>
    <w:rsid w:val="00F576BD"/>
    <w:rsid w:val="00F57F7F"/>
    <w:rsid w:val="00F62ECA"/>
    <w:rsid w:val="00F6396E"/>
    <w:rsid w:val="00F76CD6"/>
    <w:rsid w:val="00F812AA"/>
    <w:rsid w:val="00F8396D"/>
    <w:rsid w:val="00F87F38"/>
    <w:rsid w:val="00F90233"/>
    <w:rsid w:val="00F9083B"/>
    <w:rsid w:val="00F91587"/>
    <w:rsid w:val="00F917F0"/>
    <w:rsid w:val="00F93F8B"/>
    <w:rsid w:val="00F94BE2"/>
    <w:rsid w:val="00FA216A"/>
    <w:rsid w:val="00FB139B"/>
    <w:rsid w:val="00FB1848"/>
    <w:rsid w:val="00FB1F1B"/>
    <w:rsid w:val="00FB3149"/>
    <w:rsid w:val="00FB4C2B"/>
    <w:rsid w:val="00FB610E"/>
    <w:rsid w:val="00FC06D3"/>
    <w:rsid w:val="00FD0A94"/>
    <w:rsid w:val="00FD0A9D"/>
    <w:rsid w:val="00FE29BE"/>
    <w:rsid w:val="00FE2D17"/>
    <w:rsid w:val="00FE4C4C"/>
    <w:rsid w:val="00FE636D"/>
    <w:rsid w:val="00FE7D5C"/>
    <w:rsid w:val="00FF0DD7"/>
    <w:rsid w:val="00FF730E"/>
    <w:rsid w:val="1C2C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0563C1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965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43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9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6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diagramData" Target="diagrams/data1.xml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diagramColors" Target="diagrams/colors1.xml"/><Relationship Id="rId34" Type="http://schemas.openxmlformats.org/officeDocument/2006/relationships/image" Target="media/image18.svg"/><Relationship Id="rId42" Type="http://schemas.openxmlformats.org/officeDocument/2006/relationships/image" Target="media/image26.sv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microsoft.com/office/2007/relationships/diagramDrawing" Target="diagrams/drawing2.xml"/><Relationship Id="rId63" Type="http://schemas.openxmlformats.org/officeDocument/2006/relationships/image" Target="media/image41.png"/><Relationship Id="rId68" Type="http://schemas.openxmlformats.org/officeDocument/2006/relationships/image" Target="media/image46.svg"/><Relationship Id="rId89" Type="http://schemas.openxmlformats.org/officeDocument/2006/relationships/image" Target="media/image53.png"/><Relationship Id="rId97" Type="http://schemas.openxmlformats.org/officeDocument/2006/relationships/image" Target="media/image59.png"/><Relationship Id="rId7" Type="http://schemas.openxmlformats.org/officeDocument/2006/relationships/settings" Target="settings.xml"/><Relationship Id="rId71" Type="http://schemas.openxmlformats.org/officeDocument/2006/relationships/image" Target="media/image49.png"/><Relationship Id="rId92" Type="http://schemas.openxmlformats.org/officeDocument/2006/relationships/hyperlink" Target="http://www.bassinefe-hainautcentre.be/le-rapport-analytique-et-prospectif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3.png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image" Target="media/image16.svg"/><Relationship Id="rId37" Type="http://schemas.openxmlformats.org/officeDocument/2006/relationships/image" Target="media/image21.png"/><Relationship Id="rId40" Type="http://schemas.openxmlformats.org/officeDocument/2006/relationships/image" Target="media/image24.svg"/><Relationship Id="rId45" Type="http://schemas.openxmlformats.org/officeDocument/2006/relationships/image" Target="media/image29.png"/><Relationship Id="rId53" Type="http://schemas.openxmlformats.org/officeDocument/2006/relationships/diagramQuickStyle" Target="diagrams/quickStyle2.xml"/><Relationship Id="rId58" Type="http://schemas.openxmlformats.org/officeDocument/2006/relationships/diagramLayout" Target="diagrams/layout3.xml"/><Relationship Id="rId66" Type="http://schemas.openxmlformats.org/officeDocument/2006/relationships/image" Target="media/image44.svg"/><Relationship Id="rId87" Type="http://schemas.openxmlformats.org/officeDocument/2006/relationships/image" Target="media/image51.png"/><Relationship Id="rId5" Type="http://schemas.openxmlformats.org/officeDocument/2006/relationships/numbering" Target="numbering.xml"/><Relationship Id="rId61" Type="http://schemas.microsoft.com/office/2007/relationships/diagramDrawing" Target="diagrams/drawing3.xml"/><Relationship Id="rId90" Type="http://schemas.openxmlformats.org/officeDocument/2006/relationships/image" Target="media/image54.svg"/><Relationship Id="rId95" Type="http://schemas.openxmlformats.org/officeDocument/2006/relationships/image" Target="media/image57.png"/><Relationship Id="rId19" Type="http://schemas.openxmlformats.org/officeDocument/2006/relationships/diagramLayout" Target="diagrams/layout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microsoft.com/office/2007/relationships/diagramDrawing" Target="diagrams/drawing1.xml"/><Relationship Id="rId27" Type="http://schemas.openxmlformats.org/officeDocument/2006/relationships/image" Target="media/image11.png"/><Relationship Id="rId30" Type="http://schemas.openxmlformats.org/officeDocument/2006/relationships/image" Target="media/image14.sv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diagramData" Target="diagrams/data4.xml"/><Relationship Id="rId64" Type="http://schemas.openxmlformats.org/officeDocument/2006/relationships/image" Target="media/image42.svg"/><Relationship Id="rId69" Type="http://schemas.openxmlformats.org/officeDocument/2006/relationships/image" Target="media/image47.png"/><Relationship Id="rId8" Type="http://schemas.openxmlformats.org/officeDocument/2006/relationships/webSettings" Target="webSettings.xml"/><Relationship Id="rId51" Type="http://schemas.openxmlformats.org/officeDocument/2006/relationships/diagramData" Target="diagrams/data3.xml"/><Relationship Id="rId93" Type="http://schemas.openxmlformats.org/officeDocument/2006/relationships/image" Target="media/image56.emf"/><Relationship Id="rId98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image" Target="media/image7.png"/><Relationship Id="rId25" Type="http://schemas.openxmlformats.org/officeDocument/2006/relationships/image" Target="media/image9.svg"/><Relationship Id="rId33" Type="http://schemas.openxmlformats.org/officeDocument/2006/relationships/image" Target="media/image17.png"/><Relationship Id="rId38" Type="http://schemas.openxmlformats.org/officeDocument/2006/relationships/image" Target="media/image22.svg"/><Relationship Id="rId46" Type="http://schemas.openxmlformats.org/officeDocument/2006/relationships/image" Target="media/image30.svg"/><Relationship Id="rId59" Type="http://schemas.openxmlformats.org/officeDocument/2006/relationships/diagramQuickStyle" Target="diagrams/quickStyle3.xml"/><Relationship Id="rId67" Type="http://schemas.openxmlformats.org/officeDocument/2006/relationships/image" Target="media/image45.png"/><Relationship Id="rId20" Type="http://schemas.openxmlformats.org/officeDocument/2006/relationships/diagramQuickStyle" Target="diagrams/quickStyle1.xml"/><Relationship Id="rId41" Type="http://schemas.openxmlformats.org/officeDocument/2006/relationships/image" Target="media/image25.png"/><Relationship Id="rId54" Type="http://schemas.openxmlformats.org/officeDocument/2006/relationships/diagramColors" Target="diagrams/colors2.xml"/><Relationship Id="rId62" Type="http://schemas.openxmlformats.org/officeDocument/2006/relationships/diagramData" Target="diagrams/data6.xml"/><Relationship Id="rId70" Type="http://schemas.openxmlformats.org/officeDocument/2006/relationships/image" Target="media/image48.svg"/><Relationship Id="rId88" Type="http://schemas.openxmlformats.org/officeDocument/2006/relationships/image" Target="media/image52.svg"/><Relationship Id="rId91" Type="http://schemas.openxmlformats.org/officeDocument/2006/relationships/image" Target="media/image55.png"/><Relationship Id="rId96" Type="http://schemas.openxmlformats.org/officeDocument/2006/relationships/image" Target="media/image58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svg"/><Relationship Id="rId23" Type="http://schemas.openxmlformats.org/officeDocument/2006/relationships/diagramData" Target="diagrams/data2.xml"/><Relationship Id="rId28" Type="http://schemas.openxmlformats.org/officeDocument/2006/relationships/image" Target="media/image12.svg"/><Relationship Id="rId36" Type="http://schemas.openxmlformats.org/officeDocument/2006/relationships/image" Target="media/image20.svg"/><Relationship Id="rId49" Type="http://schemas.openxmlformats.org/officeDocument/2006/relationships/image" Target="media/image33.svg"/><Relationship Id="rId57" Type="http://schemas.openxmlformats.org/officeDocument/2006/relationships/diagramData" Target="diagrams/data5.xml"/><Relationship Id="rId10" Type="http://schemas.openxmlformats.org/officeDocument/2006/relationships/endnotes" Target="endnotes.xml"/><Relationship Id="rId31" Type="http://schemas.openxmlformats.org/officeDocument/2006/relationships/image" Target="media/image15.png"/><Relationship Id="rId44" Type="http://schemas.openxmlformats.org/officeDocument/2006/relationships/image" Target="media/image28.svg"/><Relationship Id="rId52" Type="http://schemas.openxmlformats.org/officeDocument/2006/relationships/diagramLayout" Target="diagrams/layout2.xml"/><Relationship Id="rId60" Type="http://schemas.openxmlformats.org/officeDocument/2006/relationships/diagramColors" Target="diagrams/colors3.xml"/><Relationship Id="rId65" Type="http://schemas.openxmlformats.org/officeDocument/2006/relationships/image" Target="media/image43.png"/><Relationship Id="rId86" Type="http://schemas.openxmlformats.org/officeDocument/2006/relationships/image" Target="media/image50.png"/><Relationship Id="rId94" Type="http://schemas.openxmlformats.org/officeDocument/2006/relationships/hyperlink" Target="http://www.bassinefe-hainautcentre.be/le-rapport-analytique-et-prospectif" TargetMode="External"/><Relationship Id="rId9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37.png"/><Relationship Id="rId2" Type="http://schemas.openxmlformats.org/officeDocument/2006/relationships/image" Target="../media/image36.svg"/><Relationship Id="rId1" Type="http://schemas.openxmlformats.org/officeDocument/2006/relationships/image" Target="../media/image35.png"/><Relationship Id="rId6" Type="http://schemas.openxmlformats.org/officeDocument/2006/relationships/image" Target="../media/image40.svg"/><Relationship Id="rId5" Type="http://schemas.openxmlformats.org/officeDocument/2006/relationships/image" Target="../media/image39.png"/><Relationship Id="rId4" Type="http://schemas.openxmlformats.org/officeDocument/2006/relationships/image" Target="../media/image38.svg"/></Relationships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37.png"/><Relationship Id="rId2" Type="http://schemas.openxmlformats.org/officeDocument/2006/relationships/image" Target="../media/image36.svg"/><Relationship Id="rId1" Type="http://schemas.openxmlformats.org/officeDocument/2006/relationships/image" Target="../media/image35.png"/><Relationship Id="rId6" Type="http://schemas.openxmlformats.org/officeDocument/2006/relationships/image" Target="../media/image40.svg"/><Relationship Id="rId5" Type="http://schemas.openxmlformats.org/officeDocument/2006/relationships/image" Target="../media/image39.png"/><Relationship Id="rId4" Type="http://schemas.openxmlformats.org/officeDocument/2006/relationships/image" Target="../media/image38.sv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7.png"/><Relationship Id="rId2" Type="http://schemas.openxmlformats.org/officeDocument/2006/relationships/image" Target="../media/image36.svg"/><Relationship Id="rId1" Type="http://schemas.openxmlformats.org/officeDocument/2006/relationships/image" Target="../media/image35.png"/><Relationship Id="rId6" Type="http://schemas.openxmlformats.org/officeDocument/2006/relationships/image" Target="../media/image40.svg"/><Relationship Id="rId5" Type="http://schemas.openxmlformats.org/officeDocument/2006/relationships/image" Target="../media/image39.png"/><Relationship Id="rId4" Type="http://schemas.openxmlformats.org/officeDocument/2006/relationships/image" Target="../media/image38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8C63AE8B-1F58-4EDA-9CDD-4804967B662E}">
      <dgm:prSet phldrT="[Texte]" custT="1"/>
      <dgm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gm:t>
    </dgm:pt>
    <dgm:pt modelId="{46DA6363-7EF4-4C63-ACE0-94E63B614F19}" type="parTrans" cxnId="{AA63C196-B9ED-4832-B5DE-BA299C3483CF}">
      <dgm:prSet/>
      <dgm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400"/>
        </a:p>
      </dgm:t>
    </dgm:pt>
    <dgm:pt modelId="{5C25E7EA-4558-409A-BB2B-41888126ABF6}" type="sibTrans" cxnId="{AA63C196-B9ED-4832-B5DE-BA299C3483CF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6436134F-2FDE-4FC3-A7B5-AB05CA989A37}">
      <dgm:prSet/>
      <dgm:spPr>
        <a:ln>
          <a:solidFill>
            <a:srgbClr val="63A7DA"/>
          </a:solidFill>
        </a:ln>
      </dgm:spPr>
      <dgm:t>
        <a:bodyPr/>
        <a:lstStyle/>
        <a:p>
          <a:r>
            <a:rPr lang="fr-BE"/>
            <a:t>Formation pour adultes</a:t>
          </a:r>
        </a:p>
      </dgm:t>
    </dgm:pt>
    <dgm:pt modelId="{4131D64C-D542-46CA-9857-E7454EA75AD9}" type="parTrans" cxnId="{B8CA0E28-3ADF-452F-9186-6D658032B3E6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360757A2-9968-4F51-A31A-A1AF0B5EB978}" type="sibTrans" cxnId="{B8CA0E28-3ADF-452F-9186-6D658032B3E6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2FBD9DDF-03FA-4A61-A44C-5C0C06D3C1CE}" type="pres">
      <dgm:prSet presAssocID="{46DA6363-7EF4-4C63-ACE0-94E63B614F19}" presName="Name13" presStyleLbl="parChTrans1D2" presStyleIdx="0" presStyleCnt="2"/>
      <dgm:spPr/>
    </dgm:pt>
    <dgm:pt modelId="{8903686F-9855-4C71-A57E-748EF3347867}" type="pres">
      <dgm:prSet presAssocID="{8C63AE8B-1F58-4EDA-9CDD-4804967B662E}" presName="childText" presStyleLbl="bgAcc1" presStyleIdx="0" presStyleCnt="2">
        <dgm:presLayoutVars>
          <dgm:bulletEnabled val="1"/>
        </dgm:presLayoutVars>
      </dgm:prSet>
      <dgm:spPr/>
    </dgm:pt>
    <dgm:pt modelId="{477CE970-13CB-4800-9DBB-343C495CF626}" type="pres">
      <dgm:prSet presAssocID="{4131D64C-D542-46CA-9857-E7454EA75AD9}" presName="Name13" presStyleLbl="parChTrans1D2" presStyleIdx="1" presStyleCnt="2"/>
      <dgm:spPr/>
    </dgm:pt>
    <dgm:pt modelId="{ABDE7112-9078-4686-AC0B-955A737FD031}" type="pres">
      <dgm:prSet presAssocID="{6436134F-2FDE-4FC3-A7B5-AB05CA989A37}" presName="childText" presStyleLbl="bgAcc1" presStyleIdx="1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B8CA0E28-3ADF-452F-9186-6D658032B3E6}" srcId="{E1E31A27-682F-4524-8836-4107CDEC5323}" destId="{6436134F-2FDE-4FC3-A7B5-AB05CA989A37}" srcOrd="1" destOrd="0" parTransId="{4131D64C-D542-46CA-9857-E7454EA75AD9}" sibTransId="{360757A2-9968-4F51-A31A-A1AF0B5EB978}"/>
    <dgm:cxn modelId="{5F92B13F-7894-4A58-B0C1-9D5A1F21BF2E}" type="presOf" srcId="{6436134F-2FDE-4FC3-A7B5-AB05CA989A37}" destId="{ABDE7112-9078-4686-AC0B-955A737FD031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AA63C196-B9ED-4832-B5DE-BA299C3483CF}" srcId="{E1E31A27-682F-4524-8836-4107CDEC5323}" destId="{8C63AE8B-1F58-4EDA-9CDD-4804967B662E}" srcOrd="0" destOrd="0" parTransId="{46DA6363-7EF4-4C63-ACE0-94E63B614F19}" sibTransId="{5C25E7EA-4558-409A-BB2B-41888126ABF6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AAA193D3-C5B3-40FB-BE1D-6B9491BDB1B2}" type="presOf" srcId="{8C63AE8B-1F58-4EDA-9CDD-4804967B662E}" destId="{8903686F-9855-4C71-A57E-748EF3347867}" srcOrd="0" destOrd="0" presId="urn:microsoft.com/office/officeart/2005/8/layout/hierarchy3"/>
    <dgm:cxn modelId="{93F4F5D5-F0CE-4EF2-B27F-96420B16C351}" type="presOf" srcId="{4131D64C-D542-46CA-9857-E7454EA75AD9}" destId="{477CE970-13CB-4800-9DBB-343C495CF626}" srcOrd="0" destOrd="0" presId="urn:microsoft.com/office/officeart/2005/8/layout/hierarchy3"/>
    <dgm:cxn modelId="{E99F55EA-D914-4342-A42A-8B4311665C19}" type="presOf" srcId="{46DA6363-7EF4-4C63-ACE0-94E63B614F19}" destId="{2FBD9DDF-03FA-4A61-A44C-5C0C06D3C1CE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CD3C9327-093C-4A25-890E-C7336847ED2C}" type="presParOf" srcId="{D9F353A7-6BA6-4618-9297-C380F5C53C3D}" destId="{2FBD9DDF-03FA-4A61-A44C-5C0C06D3C1CE}" srcOrd="0" destOrd="0" presId="urn:microsoft.com/office/officeart/2005/8/layout/hierarchy3"/>
    <dgm:cxn modelId="{DB0F1C40-05EA-4247-B853-737BCFDA21C5}" type="presParOf" srcId="{D9F353A7-6BA6-4618-9297-C380F5C53C3D}" destId="{8903686F-9855-4C71-A57E-748EF3347867}" srcOrd="1" destOrd="0" presId="urn:microsoft.com/office/officeart/2005/8/layout/hierarchy3"/>
    <dgm:cxn modelId="{C44482E5-F37C-483F-AC9F-B56F1B528B7C}" type="presParOf" srcId="{D9F353A7-6BA6-4618-9297-C380F5C53C3D}" destId="{477CE970-13CB-4800-9DBB-343C495CF626}" srcOrd="2" destOrd="0" presId="urn:microsoft.com/office/officeart/2005/8/layout/hierarchy3"/>
    <dgm:cxn modelId="{8AD9E8A6-F5B4-4E7E-9E96-984919F7DC55}" type="presParOf" srcId="{D9F353A7-6BA6-4618-9297-C380F5C53C3D}" destId="{ABDE7112-9078-4686-AC0B-955A737FD031}" srcOrd="3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8C63AE8B-1F58-4EDA-9CDD-4804967B662E}">
      <dgm:prSet phldrT="[Texte]" custT="1"/>
      <dgm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gm:t>
    </dgm:pt>
    <dgm:pt modelId="{46DA6363-7EF4-4C63-ACE0-94E63B614F19}" type="parTrans" cxnId="{AA63C196-B9ED-4832-B5DE-BA299C3483CF}">
      <dgm:prSet/>
      <dgm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400"/>
        </a:p>
      </dgm:t>
    </dgm:pt>
    <dgm:pt modelId="{5C25E7EA-4558-409A-BB2B-41888126ABF6}" type="sibTrans" cxnId="{AA63C196-B9ED-4832-B5DE-BA299C3483CF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6436134F-2FDE-4FC3-A7B5-AB05CA989A37}">
      <dgm:prSet/>
      <dgm:spPr>
        <a:ln>
          <a:solidFill>
            <a:srgbClr val="63A7DA"/>
          </a:solidFill>
        </a:ln>
      </dgm:spPr>
      <dgm:t>
        <a:bodyPr/>
        <a:lstStyle/>
        <a:p>
          <a:r>
            <a:rPr lang="fr-BE"/>
            <a:t>Formation pour adultes</a:t>
          </a:r>
        </a:p>
      </dgm:t>
    </dgm:pt>
    <dgm:pt modelId="{4131D64C-D542-46CA-9857-E7454EA75AD9}" type="parTrans" cxnId="{B8CA0E28-3ADF-452F-9186-6D658032B3E6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360757A2-9968-4F51-A31A-A1AF0B5EB978}" type="sibTrans" cxnId="{B8CA0E28-3ADF-452F-9186-6D658032B3E6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2FBD9DDF-03FA-4A61-A44C-5C0C06D3C1CE}" type="pres">
      <dgm:prSet presAssocID="{46DA6363-7EF4-4C63-ACE0-94E63B614F19}" presName="Name13" presStyleLbl="parChTrans1D2" presStyleIdx="0" presStyleCnt="2"/>
      <dgm:spPr/>
    </dgm:pt>
    <dgm:pt modelId="{8903686F-9855-4C71-A57E-748EF3347867}" type="pres">
      <dgm:prSet presAssocID="{8C63AE8B-1F58-4EDA-9CDD-4804967B662E}" presName="childText" presStyleLbl="bgAcc1" presStyleIdx="0" presStyleCnt="2">
        <dgm:presLayoutVars>
          <dgm:bulletEnabled val="1"/>
        </dgm:presLayoutVars>
      </dgm:prSet>
      <dgm:spPr/>
    </dgm:pt>
    <dgm:pt modelId="{477CE970-13CB-4800-9DBB-343C495CF626}" type="pres">
      <dgm:prSet presAssocID="{4131D64C-D542-46CA-9857-E7454EA75AD9}" presName="Name13" presStyleLbl="parChTrans1D2" presStyleIdx="1" presStyleCnt="2"/>
      <dgm:spPr/>
    </dgm:pt>
    <dgm:pt modelId="{ABDE7112-9078-4686-AC0B-955A737FD031}" type="pres">
      <dgm:prSet presAssocID="{6436134F-2FDE-4FC3-A7B5-AB05CA989A37}" presName="childText" presStyleLbl="bgAcc1" presStyleIdx="1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B8CA0E28-3ADF-452F-9186-6D658032B3E6}" srcId="{E1E31A27-682F-4524-8836-4107CDEC5323}" destId="{6436134F-2FDE-4FC3-A7B5-AB05CA989A37}" srcOrd="1" destOrd="0" parTransId="{4131D64C-D542-46CA-9857-E7454EA75AD9}" sibTransId="{360757A2-9968-4F51-A31A-A1AF0B5EB978}"/>
    <dgm:cxn modelId="{5F92B13F-7894-4A58-B0C1-9D5A1F21BF2E}" type="presOf" srcId="{6436134F-2FDE-4FC3-A7B5-AB05CA989A37}" destId="{ABDE7112-9078-4686-AC0B-955A737FD031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AA63C196-B9ED-4832-B5DE-BA299C3483CF}" srcId="{E1E31A27-682F-4524-8836-4107CDEC5323}" destId="{8C63AE8B-1F58-4EDA-9CDD-4804967B662E}" srcOrd="0" destOrd="0" parTransId="{46DA6363-7EF4-4C63-ACE0-94E63B614F19}" sibTransId="{5C25E7EA-4558-409A-BB2B-41888126ABF6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AAA193D3-C5B3-40FB-BE1D-6B9491BDB1B2}" type="presOf" srcId="{8C63AE8B-1F58-4EDA-9CDD-4804967B662E}" destId="{8903686F-9855-4C71-A57E-748EF3347867}" srcOrd="0" destOrd="0" presId="urn:microsoft.com/office/officeart/2005/8/layout/hierarchy3"/>
    <dgm:cxn modelId="{93F4F5D5-F0CE-4EF2-B27F-96420B16C351}" type="presOf" srcId="{4131D64C-D542-46CA-9857-E7454EA75AD9}" destId="{477CE970-13CB-4800-9DBB-343C495CF626}" srcOrd="0" destOrd="0" presId="urn:microsoft.com/office/officeart/2005/8/layout/hierarchy3"/>
    <dgm:cxn modelId="{E99F55EA-D914-4342-A42A-8B4311665C19}" type="presOf" srcId="{46DA6363-7EF4-4C63-ACE0-94E63B614F19}" destId="{2FBD9DDF-03FA-4A61-A44C-5C0C06D3C1CE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CD3C9327-093C-4A25-890E-C7336847ED2C}" type="presParOf" srcId="{D9F353A7-6BA6-4618-9297-C380F5C53C3D}" destId="{2FBD9DDF-03FA-4A61-A44C-5C0C06D3C1CE}" srcOrd="0" destOrd="0" presId="urn:microsoft.com/office/officeart/2005/8/layout/hierarchy3"/>
    <dgm:cxn modelId="{DB0F1C40-05EA-4247-B853-737BCFDA21C5}" type="presParOf" srcId="{D9F353A7-6BA6-4618-9297-C380F5C53C3D}" destId="{8903686F-9855-4C71-A57E-748EF3347867}" srcOrd="1" destOrd="0" presId="urn:microsoft.com/office/officeart/2005/8/layout/hierarchy3"/>
    <dgm:cxn modelId="{C44482E5-F37C-483F-AC9F-B56F1B528B7C}" type="presParOf" srcId="{D9F353A7-6BA6-4618-9297-C380F5C53C3D}" destId="{477CE970-13CB-4800-9DBB-343C495CF626}" srcOrd="2" destOrd="0" presId="urn:microsoft.com/office/officeart/2005/8/layout/hierarchy3"/>
    <dgm:cxn modelId="{8AD9E8A6-F5B4-4E7E-9E96-984919F7DC55}" type="presParOf" srcId="{D9F353A7-6BA6-4618-9297-C380F5C53C3D}" destId="{ABDE7112-9078-4686-AC0B-955A737FD031}" srcOrd="3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7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 d'emploi en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7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 d'emploi en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Bibliothèques, archives, musées et autres activités culturelles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sportives, récréatives </a:t>
          </a:r>
        </a:p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de loisirs</a:t>
          </a:r>
        </a:p>
        <a:p>
          <a:pPr algn="l"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5E91AF3-F78C-4A51-885D-4407D31DF0DB}">
      <dgm:prSet phldrT="[Texte]" custT="1"/>
      <dgm:spPr>
        <a:xfrm>
          <a:off x="4379189" y="1739430"/>
          <a:ext cx="824552" cy="61201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Organisation de jeux de hasard </a:t>
          </a:r>
        </a:p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d'argent</a:t>
          </a:r>
        </a:p>
        <a:p>
          <a:pPr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A6A88DE3-BB16-48D0-886C-7849B6427B05}" type="parTrans" cxnId="{29980BBC-2ED8-4F6F-B781-32E89AE870A6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EC4D39C5-0FDA-4070-A27C-2699B4296852}" type="sibTrans" cxnId="{29980BBC-2ED8-4F6F-B781-32E89AE870A6}">
      <dgm:prSet/>
      <dgm:spPr>
        <a:xfrm>
          <a:off x="3762514" y="1767472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Activités créatives, artistiques et de spectacle</a:t>
          </a: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5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4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4" custScaleX="205820" custScaleY="122090" custLinFactNeighborX="9071" custLinFactNeighborY="18844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5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4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4" custScaleX="129174" custScaleY="112167" custLinFactNeighborX="12171" custLinFactNeighborY="349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5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4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4" custScaleX="181234" custScaleY="150444" custLinFactNeighborX="13243" custLinFactNeighborY="-15043">
        <dgm:presLayoutVars>
          <dgm:bulletEnabled val="1"/>
        </dgm:presLayoutVars>
      </dgm:prSet>
      <dgm:spPr/>
    </dgm:pt>
    <dgm:pt modelId="{C239B9E5-4188-44A2-99FF-0F4B42BEBD82}" type="pres">
      <dgm:prSet presAssocID="{EC4D39C5-0FDA-4070-A27C-2699B4296852}" presName="picture_5" presStyleCnt="0"/>
      <dgm:spPr/>
    </dgm:pt>
    <dgm:pt modelId="{F5EBB740-D712-452D-8D1C-87246816E77B}" type="pres">
      <dgm:prSet presAssocID="{EC4D39C5-0FDA-4070-A27C-2699B4296852}" presName="pictureRepeatNode" presStyleLbl="alignImgPlace1" presStyleIdx="4" presStyleCnt="5" custScaleX="110018" custScaleY="110018"/>
      <dgm:spPr/>
    </dgm:pt>
    <dgm:pt modelId="{257CDE66-AB1D-4CF5-A56C-A0A0446B3EF7}" type="pres">
      <dgm:prSet presAssocID="{45E91AF3-F78C-4A51-885D-4407D31DF0DB}" presName="line_5" presStyleLbl="parChTrans1D1" presStyleIdx="3" presStyleCnt="4"/>
      <dgm:spPr>
        <a:xfrm>
          <a:off x="1778069" y="2045439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A31CF37E-56D5-4AE4-963E-7C6FD6AD36F7}" type="pres">
      <dgm:prSet presAssocID="{45E91AF3-F78C-4A51-885D-4407D31DF0DB}" presName="textparent_5" presStyleLbl="node1" presStyleIdx="0" presStyleCnt="0"/>
      <dgm:spPr/>
    </dgm:pt>
    <dgm:pt modelId="{F3CAA5E8-AA68-42A0-8BAB-4BEF8FC0BDB7}" type="pres">
      <dgm:prSet presAssocID="{45E91AF3-F78C-4A51-885D-4407D31DF0DB}" presName="text_5" presStyleLbl="revTx" presStyleIdx="3" presStyleCnt="4" custScaleX="135315" custScaleY="121117" custLinFactNeighborX="13381" custLinFactNeighborY="1973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E0DDDB58-A699-419B-A675-F186C2796222}" type="presOf" srcId="{EC4D39C5-0FDA-4070-A27C-2699B4296852}" destId="{F5EBB740-D712-452D-8D1C-87246816E77B}" srcOrd="0" destOrd="0" presId="urn:microsoft.com/office/officeart/2008/layout/CircularPictureCallout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B8FCACB0-0B90-4BF9-8EE9-8CA0A99FD592}" type="presOf" srcId="{45E91AF3-F78C-4A51-885D-4407D31DF0DB}" destId="{F3CAA5E8-AA68-42A0-8BAB-4BEF8FC0BDB7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29980BBC-2ED8-4F6F-B781-32E89AE870A6}" srcId="{469596E8-7EEF-4EED-8C87-69C0EEE73002}" destId="{45E91AF3-F78C-4A51-885D-4407D31DF0DB}" srcOrd="4" destOrd="0" parTransId="{A6A88DE3-BB16-48D0-886C-7849B6427B05}" sibTransId="{EC4D39C5-0FDA-4070-A27C-2699B4296852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  <dgm:cxn modelId="{0D744FD0-7577-4853-877B-518A9157BCF8}" type="presParOf" srcId="{0161A0D8-4FF6-448D-8FC3-09F13201847E}" destId="{C239B9E5-4188-44A2-99FF-0F4B42BEBD82}" srcOrd="11" destOrd="0" presId="urn:microsoft.com/office/officeart/2008/layout/CircularPictureCallout"/>
    <dgm:cxn modelId="{F34BDF34-3449-4DCA-898D-359C474BC5BA}" type="presParOf" srcId="{C239B9E5-4188-44A2-99FF-0F4B42BEBD82}" destId="{F5EBB740-D712-452D-8D1C-87246816E77B}" srcOrd="0" destOrd="0" presId="urn:microsoft.com/office/officeart/2008/layout/CircularPictureCallout"/>
    <dgm:cxn modelId="{60885E87-CC3B-4018-8755-FF887482A260}" type="presParOf" srcId="{0161A0D8-4FF6-448D-8FC3-09F13201847E}" destId="{257CDE66-AB1D-4CF5-A56C-A0A0446B3EF7}" srcOrd="12" destOrd="0" presId="urn:microsoft.com/office/officeart/2008/layout/CircularPictureCallout"/>
    <dgm:cxn modelId="{47955D97-9FFC-4DF6-B32D-687977134D05}" type="presParOf" srcId="{0161A0D8-4FF6-448D-8FC3-09F13201847E}" destId="{A31CF37E-56D5-4AE4-963E-7C6FD6AD36F7}" srcOrd="13" destOrd="0" presId="urn:microsoft.com/office/officeart/2008/layout/CircularPictureCallout"/>
    <dgm:cxn modelId="{370BED12-88C8-4B7B-94B9-B22FCC16BE03}" type="presParOf" srcId="{A31CF37E-56D5-4AE4-963E-7C6FD6AD36F7}" destId="{F3CAA5E8-AA68-42A0-8BAB-4BEF8FC0BDB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6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Bibliothèques, archives, musées et autres activités culturelles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sportives, récréatives </a:t>
          </a:r>
        </a:p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de loisirs</a:t>
          </a:r>
        </a:p>
        <a:p>
          <a:pPr algn="l"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5E91AF3-F78C-4A51-885D-4407D31DF0DB}">
      <dgm:prSet phldrT="[Texte]" custT="1"/>
      <dgm:spPr>
        <a:xfrm>
          <a:off x="4379189" y="1739430"/>
          <a:ext cx="824552" cy="61201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Organisation de jeux de hasard </a:t>
          </a:r>
        </a:p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d'argent</a:t>
          </a:r>
        </a:p>
        <a:p>
          <a:pPr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A6A88DE3-BB16-48D0-886C-7849B6427B05}" type="parTrans" cxnId="{29980BBC-2ED8-4F6F-B781-32E89AE870A6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EC4D39C5-0FDA-4070-A27C-2699B4296852}" type="sibTrans" cxnId="{29980BBC-2ED8-4F6F-B781-32E89AE870A6}">
      <dgm:prSet/>
      <dgm:spPr>
        <a:xfrm>
          <a:off x="3762514" y="1767472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Activités créatives, artistiques et de spectacle</a:t>
          </a: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5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4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4" custScaleX="205820" custScaleY="122090" custLinFactNeighborX="9071" custLinFactNeighborY="18844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5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4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4" custScaleX="129174" custScaleY="112167" custLinFactNeighborX="12171" custLinFactNeighborY="349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5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4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4" custScaleX="181234" custScaleY="150444" custLinFactNeighborX="13243" custLinFactNeighborY="-15043">
        <dgm:presLayoutVars>
          <dgm:bulletEnabled val="1"/>
        </dgm:presLayoutVars>
      </dgm:prSet>
      <dgm:spPr/>
    </dgm:pt>
    <dgm:pt modelId="{C239B9E5-4188-44A2-99FF-0F4B42BEBD82}" type="pres">
      <dgm:prSet presAssocID="{EC4D39C5-0FDA-4070-A27C-2699B4296852}" presName="picture_5" presStyleCnt="0"/>
      <dgm:spPr/>
    </dgm:pt>
    <dgm:pt modelId="{F5EBB740-D712-452D-8D1C-87246816E77B}" type="pres">
      <dgm:prSet presAssocID="{EC4D39C5-0FDA-4070-A27C-2699B4296852}" presName="pictureRepeatNode" presStyleLbl="alignImgPlace1" presStyleIdx="4" presStyleCnt="5" custScaleX="110018" custScaleY="110018"/>
      <dgm:spPr/>
    </dgm:pt>
    <dgm:pt modelId="{257CDE66-AB1D-4CF5-A56C-A0A0446B3EF7}" type="pres">
      <dgm:prSet presAssocID="{45E91AF3-F78C-4A51-885D-4407D31DF0DB}" presName="line_5" presStyleLbl="parChTrans1D1" presStyleIdx="3" presStyleCnt="4"/>
      <dgm:spPr>
        <a:xfrm>
          <a:off x="1778069" y="2045439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A31CF37E-56D5-4AE4-963E-7C6FD6AD36F7}" type="pres">
      <dgm:prSet presAssocID="{45E91AF3-F78C-4A51-885D-4407D31DF0DB}" presName="textparent_5" presStyleLbl="node1" presStyleIdx="0" presStyleCnt="0"/>
      <dgm:spPr/>
    </dgm:pt>
    <dgm:pt modelId="{F3CAA5E8-AA68-42A0-8BAB-4BEF8FC0BDB7}" type="pres">
      <dgm:prSet presAssocID="{45E91AF3-F78C-4A51-885D-4407D31DF0DB}" presName="text_5" presStyleLbl="revTx" presStyleIdx="3" presStyleCnt="4" custScaleX="135315" custScaleY="121117" custLinFactNeighborX="13381" custLinFactNeighborY="1973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E0DDDB58-A699-419B-A675-F186C2796222}" type="presOf" srcId="{EC4D39C5-0FDA-4070-A27C-2699B4296852}" destId="{F5EBB740-D712-452D-8D1C-87246816E77B}" srcOrd="0" destOrd="0" presId="urn:microsoft.com/office/officeart/2008/layout/CircularPictureCallout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B8FCACB0-0B90-4BF9-8EE9-8CA0A99FD592}" type="presOf" srcId="{45E91AF3-F78C-4A51-885D-4407D31DF0DB}" destId="{F3CAA5E8-AA68-42A0-8BAB-4BEF8FC0BDB7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29980BBC-2ED8-4F6F-B781-32E89AE870A6}" srcId="{469596E8-7EEF-4EED-8C87-69C0EEE73002}" destId="{45E91AF3-F78C-4A51-885D-4407D31DF0DB}" srcOrd="4" destOrd="0" parTransId="{A6A88DE3-BB16-48D0-886C-7849B6427B05}" sibTransId="{EC4D39C5-0FDA-4070-A27C-2699B4296852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  <dgm:cxn modelId="{0D744FD0-7577-4853-877B-518A9157BCF8}" type="presParOf" srcId="{0161A0D8-4FF6-448D-8FC3-09F13201847E}" destId="{C239B9E5-4188-44A2-99FF-0F4B42BEBD82}" srcOrd="11" destOrd="0" presId="urn:microsoft.com/office/officeart/2008/layout/CircularPictureCallout"/>
    <dgm:cxn modelId="{F34BDF34-3449-4DCA-898D-359C474BC5BA}" type="presParOf" srcId="{C239B9E5-4188-44A2-99FF-0F4B42BEBD82}" destId="{F5EBB740-D712-452D-8D1C-87246816E77B}" srcOrd="0" destOrd="0" presId="urn:microsoft.com/office/officeart/2008/layout/CircularPictureCallout"/>
    <dgm:cxn modelId="{60885E87-CC3B-4018-8755-FF887482A260}" type="presParOf" srcId="{0161A0D8-4FF6-448D-8FC3-09F13201847E}" destId="{257CDE66-AB1D-4CF5-A56C-A0A0446B3EF7}" srcOrd="12" destOrd="0" presId="urn:microsoft.com/office/officeart/2008/layout/CircularPictureCallout"/>
    <dgm:cxn modelId="{47955D97-9FFC-4DF6-B32D-687977134D05}" type="presParOf" srcId="{0161A0D8-4FF6-448D-8FC3-09F13201847E}" destId="{A31CF37E-56D5-4AE4-963E-7C6FD6AD36F7}" srcOrd="13" destOrd="0" presId="urn:microsoft.com/office/officeart/2008/layout/CircularPictureCallout"/>
    <dgm:cxn modelId="{370BED12-88C8-4B7B-94B9-B22FCC16BE03}" type="presParOf" srcId="{A31CF37E-56D5-4AE4-963E-7C6FD6AD36F7}" destId="{F3CAA5E8-AA68-42A0-8BAB-4BEF8FC0BDB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6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24852" y="1211"/>
          <a:ext cx="1161582" cy="580791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41863" y="18222"/>
        <a:ext cx="1127560" cy="546769"/>
      </dsp:txXfrm>
    </dsp:sp>
    <dsp:sp modelId="{2FBD9DDF-03FA-4A61-A44C-5C0C06D3C1CE}">
      <dsp:nvSpPr>
        <dsp:cNvPr id="0" name=""/>
        <dsp:cNvSpPr/>
      </dsp:nvSpPr>
      <dsp:spPr>
        <a:xfrm>
          <a:off x="441010" y="582002"/>
          <a:ext cx="116158" cy="43559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03686F-9855-4C71-A57E-748EF3347867}">
      <dsp:nvSpPr>
        <dsp:cNvPr id="0" name=""/>
        <dsp:cNvSpPr/>
      </dsp:nvSpPr>
      <dsp:spPr>
        <a:xfrm>
          <a:off x="557169" y="727200"/>
          <a:ext cx="929265" cy="58079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sp:txBody>
      <dsp:txXfrm>
        <a:off x="574180" y="744211"/>
        <a:ext cx="895243" cy="546769"/>
      </dsp:txXfrm>
    </dsp:sp>
    <dsp:sp modelId="{477CE970-13CB-4800-9DBB-343C495CF626}">
      <dsp:nvSpPr>
        <dsp:cNvPr id="0" name=""/>
        <dsp:cNvSpPr/>
      </dsp:nvSpPr>
      <dsp:spPr>
        <a:xfrm>
          <a:off x="441010" y="582002"/>
          <a:ext cx="116158" cy="11615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61582"/>
              </a:lnTo>
              <a:lnTo>
                <a:pt x="116158" y="1161582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DE7112-9078-4686-AC0B-955A737FD031}">
      <dsp:nvSpPr>
        <dsp:cNvPr id="0" name=""/>
        <dsp:cNvSpPr/>
      </dsp:nvSpPr>
      <dsp:spPr>
        <a:xfrm>
          <a:off x="557169" y="1453189"/>
          <a:ext cx="929265" cy="58079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kern="1200"/>
            <a:t>Formation pour adultes</a:t>
          </a:r>
        </a:p>
      </dsp:txBody>
      <dsp:txXfrm>
        <a:off x="574180" y="1470200"/>
        <a:ext cx="895243" cy="546769"/>
      </dsp:txXfrm>
    </dsp:sp>
    <dsp:sp modelId="{530A3A9E-6430-494D-83BA-96A508010858}">
      <dsp:nvSpPr>
        <dsp:cNvPr id="0" name=""/>
        <dsp:cNvSpPr/>
      </dsp:nvSpPr>
      <dsp:spPr>
        <a:xfrm>
          <a:off x="1776830" y="1211"/>
          <a:ext cx="1161582" cy="580791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3841" y="18222"/>
        <a:ext cx="1127560" cy="54676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         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 d'emploi en 2019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7 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CDE66-AB1D-4CF5-A56C-A0A0446B3EF7}">
      <dsp:nvSpPr>
        <dsp:cNvPr id="0" name=""/>
        <dsp:cNvSpPr/>
      </dsp:nvSpPr>
      <dsp:spPr>
        <a:xfrm>
          <a:off x="1056185" y="1857634"/>
          <a:ext cx="2054685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6793E1-F973-4545-92EA-872121BA439D}">
      <dsp:nvSpPr>
        <dsp:cNvPr id="0" name=""/>
        <dsp:cNvSpPr/>
      </dsp:nvSpPr>
      <dsp:spPr>
        <a:xfrm>
          <a:off x="1056185" y="1350742"/>
          <a:ext cx="171049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1056185" y="737465"/>
          <a:ext cx="171049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1056185" y="230573"/>
          <a:ext cx="2054685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-11844" y="-23925"/>
          <a:ext cx="2136059" cy="2136059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22162" y="569739"/>
          <a:ext cx="1488698" cy="100083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22162" y="569739"/>
        <a:ext cx="1488698" cy="1000837"/>
      </dsp:txXfrm>
    </dsp:sp>
    <dsp:sp modelId="{9DB9491D-3429-40BF-B18E-7F139FD9FB5F}">
      <dsp:nvSpPr>
        <dsp:cNvPr id="0" name=""/>
        <dsp:cNvSpPr/>
      </dsp:nvSpPr>
      <dsp:spPr>
        <a:xfrm>
          <a:off x="2858426" y="-21870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340328" y="36907"/>
          <a:ext cx="2473844" cy="56028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sportives, récréatives 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de loisirs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340328" y="36907"/>
        <a:ext cx="2473844" cy="560288"/>
      </dsp:txXfrm>
    </dsp:sp>
    <dsp:sp modelId="{9689A072-9A1C-4FDC-9C32-6738045E4EC3}">
      <dsp:nvSpPr>
        <dsp:cNvPr id="0" name=""/>
        <dsp:cNvSpPr/>
      </dsp:nvSpPr>
      <dsp:spPr>
        <a:xfrm>
          <a:off x="2514240" y="485021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3155920" y="481691"/>
          <a:ext cx="1695764" cy="5147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Bibliothèques, archives, musées et autres activités culturelles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155920" y="481691"/>
        <a:ext cx="1695764" cy="514750"/>
      </dsp:txXfrm>
    </dsp:sp>
    <dsp:sp modelId="{9D7DC2C2-2B38-4D21-813F-FF7476FB333E}">
      <dsp:nvSpPr>
        <dsp:cNvPr id="0" name=""/>
        <dsp:cNvSpPr/>
      </dsp:nvSpPr>
      <dsp:spPr>
        <a:xfrm>
          <a:off x="2514240" y="1098297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3105017" y="936502"/>
          <a:ext cx="1489991" cy="6904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Activités créatives, artistiques et de spectacle</a:t>
          </a: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3105017" y="936502"/>
        <a:ext cx="1489991" cy="690409"/>
      </dsp:txXfrm>
    </dsp:sp>
    <dsp:sp modelId="{F5EBB740-D712-452D-8D1C-87246816E77B}">
      <dsp:nvSpPr>
        <dsp:cNvPr id="0" name=""/>
        <dsp:cNvSpPr/>
      </dsp:nvSpPr>
      <dsp:spPr>
        <a:xfrm>
          <a:off x="2858426" y="1605189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3CAA5E8-AA68-42A0-8BAB-4BEF8FC0BDB7}">
      <dsp:nvSpPr>
        <dsp:cNvPr id="0" name=""/>
        <dsp:cNvSpPr/>
      </dsp:nvSpPr>
      <dsp:spPr>
        <a:xfrm>
          <a:off x="3489208" y="1579722"/>
          <a:ext cx="2313119" cy="5558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Organisation de jeux de hasard 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d'argent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489208" y="1579722"/>
        <a:ext cx="2313119" cy="5558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A0606DF-5C87-4702-B5BB-7A78F0E782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9D8691-81EA-494F-99CD-D3BBB3F5523C}">
  <ds:schemaRefs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purl.org/dc/elements/1.1/"/>
    <ds:schemaRef ds:uri="85d816c3-b208-464c-adcf-149322fbddc7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4D2B6A53-289C-4C5F-8348-B1D614D62B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18</TotalTime>
  <Pages>2</Pages>
  <Words>29</Words>
  <Characters>242</Characters>
  <Application>Microsoft Office Word</Application>
  <DocSecurity>0</DocSecurity>
  <Lines>2</Lines>
  <Paragraphs>1</Paragraphs>
  <ScaleCrop>false</ScaleCrop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19</cp:revision>
  <cp:lastPrinted>2021-12-24T10:51:00Z</cp:lastPrinted>
  <dcterms:created xsi:type="dcterms:W3CDTF">2022-03-24T13:30:00Z</dcterms:created>
  <dcterms:modified xsi:type="dcterms:W3CDTF">2022-03-25T08:50:00Z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