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36B48D3" w:rsidR="00FD0A9D" w:rsidRDefault="00F17BCA">
      <w:bookmarkStart w:id="0" w:name="_Hlk97302309"/>
      <w:bookmarkEnd w:id="0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5984EC11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2857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3EEC1EC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87968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B5BE2E9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FD307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24D1A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B3500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02D85C1" w:rsidR="00902688" w:rsidRDefault="00442365" w:rsidP="00F576BD">
      <w:pPr>
        <w:rPr>
          <w:noProof/>
          <w:lang w:bidi="fr-FR"/>
        </w:rPr>
      </w:pPr>
      <w:bookmarkStart w:id="1" w:name="_Hlk91166357"/>
      <w:bookmarkEnd w:id="1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50721443">
                <wp:simplePos x="0" y="0"/>
                <wp:positionH relativeFrom="leftMargin">
                  <wp:posOffset>1417214</wp:posOffset>
                </wp:positionH>
                <wp:positionV relativeFrom="paragraph">
                  <wp:posOffset>6626543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7CAF5D7" w:rsidR="00A72224" w:rsidRPr="005B393F" w:rsidRDefault="00A448A1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Aide-soignant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1.6pt;margin-top:521.8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2Few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" fillcolor="#63a7da" stroked="f" strokeweight="1pt">
                <v:textbox>
                  <w:txbxContent>
                    <w:p w14:paraId="06F157E7" w14:textId="57CAF5D7" w:rsidR="00A72224" w:rsidRPr="005B393F" w:rsidRDefault="00A448A1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Aide-soignant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0DA2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114CC4B" wp14:editId="4656D7E1">
                <wp:simplePos x="0" y="0"/>
                <wp:positionH relativeFrom="column">
                  <wp:posOffset>4470400</wp:posOffset>
                </wp:positionH>
                <wp:positionV relativeFrom="paragraph">
                  <wp:posOffset>1492250</wp:posOffset>
                </wp:positionV>
                <wp:extent cx="7766050" cy="6096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32B0" w14:textId="609878AE" w:rsidR="00FD2DC5" w:rsidRPr="00FD2DC5" w:rsidRDefault="00FD2DC5" w:rsidP="00FD2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</w:pPr>
                            <w:r w:rsidRPr="00FD2DC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>Le métier est très attractif</w:t>
                            </w:r>
                            <w:r w:rsidR="00450DA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>,</w:t>
                            </w:r>
                            <w:r w:rsidRPr="00FD2DC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 xml:space="preserve"> fait partie de la liste 2021 des fonctions critiques</w:t>
                            </w:r>
                            <w:r w:rsidR="00450DA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 xml:space="preserve"> et est</w:t>
                            </w:r>
                            <w:r w:rsidRPr="00FD2DC5">
                              <w:t xml:space="preserve"> </w:t>
                            </w:r>
                            <w:r w:rsidRPr="00FD2DC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>également considéré comme métier d’avenir dont le contenu évolue notamment avec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D2DC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>l’élargissement des tâches des aides-soignants depuis le 1er septembre 2019.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CC4B" id="Zone de texte 9" o:spid="_x0000_s1028" type="#_x0000_t202" style="position:absolute;margin-left:352pt;margin-top:117.5pt;width:611.5pt;height:4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" filled="f" stroked="f" strokeweight=".5pt">
                <v:textbox>
                  <w:txbxContent>
                    <w:p w14:paraId="2FBA32B0" w14:textId="609878AE" w:rsidR="00FD2DC5" w:rsidRPr="00FD2DC5" w:rsidRDefault="00FD2DC5" w:rsidP="00FD2DC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</w:pPr>
                      <w:r w:rsidRPr="00FD2DC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>Le métier est très attractif</w:t>
                      </w:r>
                      <w:r w:rsidR="00450DA2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>,</w:t>
                      </w:r>
                      <w:r w:rsidRPr="00FD2DC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 xml:space="preserve"> fait partie de la liste 2021 des fonctions critiques</w:t>
                      </w:r>
                      <w:r w:rsidR="00450DA2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 xml:space="preserve"> et est</w:t>
                      </w:r>
                      <w:r w:rsidRPr="00FD2DC5">
                        <w:t xml:space="preserve"> </w:t>
                      </w:r>
                      <w:r w:rsidRPr="00FD2DC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>également considéré comme métier d’avenir dont le contenu évolue notamment avec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Pr="00FD2DC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>l’élargissement des tâches des aides-soignants depuis le 1er septembre 2019.</w:t>
                      </w:r>
                    </w:p>
                  </w:txbxContent>
                </v:textbox>
              </v:shape>
            </w:pict>
          </mc:Fallback>
        </mc:AlternateContent>
      </w:r>
      <w:r w:rsidR="005F0FF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AA79075" wp14:editId="59FD3BB9">
                <wp:simplePos x="0" y="0"/>
                <wp:positionH relativeFrom="column">
                  <wp:posOffset>9548495</wp:posOffset>
                </wp:positionH>
                <wp:positionV relativeFrom="paragraph">
                  <wp:posOffset>8714105</wp:posOffset>
                </wp:positionV>
                <wp:extent cx="165735" cy="158750"/>
                <wp:effectExtent l="0" t="0" r="24765" b="1270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64FF5" id="Rectangle 134" o:spid="_x0000_s1026" style="position:absolute;margin-left:751.85pt;margin-top:686.15pt;width:13.05pt;height:12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" fillcolor="#dd026f" strokecolor="#dd026f" strokeweight="1pt"/>
            </w:pict>
          </mc:Fallback>
        </mc:AlternateContent>
      </w:r>
      <w:r w:rsidR="005F0FF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206AFEF" wp14:editId="43B7A692">
                <wp:simplePos x="0" y="0"/>
                <wp:positionH relativeFrom="column">
                  <wp:posOffset>9501612</wp:posOffset>
                </wp:positionH>
                <wp:positionV relativeFrom="paragraph">
                  <wp:posOffset>7852687</wp:posOffset>
                </wp:positionV>
                <wp:extent cx="3892550" cy="1136587"/>
                <wp:effectExtent l="0" t="0" r="0" b="6985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1136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CF52E" w14:textId="2584E5FC" w:rsidR="00ED4CEF" w:rsidRPr="00ED4CEF" w:rsidRDefault="00ED4CEF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 xml:space="preserve">10 </w:t>
                            </w:r>
                            <w:r w:rsidR="00442365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E</w:t>
                            </w:r>
                            <w:r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tablissements de l’enseignement secondaire ordinaire de plein exercice du qualifiant</w:t>
                            </w:r>
                          </w:p>
                          <w:p w14:paraId="66E69A62" w14:textId="6A69BDD6" w:rsidR="00ED4CEF" w:rsidRPr="00ED4CEF" w:rsidRDefault="00ED4CEF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 xml:space="preserve">1 </w:t>
                            </w:r>
                            <w:r w:rsidR="00442365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E</w:t>
                            </w:r>
                            <w:r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tablissement de l’enseignement secondaire ordinaire en alternance</w:t>
                            </w:r>
                          </w:p>
                          <w:p w14:paraId="3E228372" w14:textId="4A2378EA" w:rsidR="005F0FF2" w:rsidRPr="005F0FF2" w:rsidRDefault="00ED4CEF" w:rsidP="005F0FF2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 xml:space="preserve">7 </w:t>
                            </w:r>
                            <w:r w:rsidR="00442365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E</w:t>
                            </w:r>
                            <w:r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tablissements de l’enseignement de promotion sociale</w:t>
                            </w:r>
                          </w:p>
                          <w:p w14:paraId="7F31E1CF" w14:textId="6C5CC5F0" w:rsidR="00ED4CEF" w:rsidRPr="00ED4CEF" w:rsidRDefault="00ED4CEF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1 CISP</w:t>
                            </w:r>
                          </w:p>
                          <w:p w14:paraId="0B1844BA" w14:textId="77777777" w:rsidR="00ED4CEF" w:rsidRPr="00ED4CEF" w:rsidRDefault="00ED4CE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AFEF" id="Zone de texte 124" o:spid="_x0000_s1029" type="#_x0000_t202" style="position:absolute;margin-left:748.15pt;margin-top:618.3pt;width:306.5pt;height:89.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" filled="f" stroked="f" strokeweight=".5pt">
                <v:textbox>
                  <w:txbxContent>
                    <w:p w14:paraId="19CCF52E" w14:textId="2584E5FC" w:rsidR="00ED4CEF" w:rsidRPr="00ED4CEF" w:rsidRDefault="00ED4CEF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 w:rsidRPr="00ED4CEF">
                        <w:rPr>
                          <w:rFonts w:asciiTheme="minorHAnsi" w:hAnsiTheme="minorHAnsi" w:cstheme="minorHAnsi"/>
                          <w:szCs w:val="36"/>
                        </w:rPr>
                        <w:t xml:space="preserve">10 </w:t>
                      </w:r>
                      <w:r w:rsidR="00442365">
                        <w:rPr>
                          <w:rFonts w:asciiTheme="minorHAnsi" w:hAnsiTheme="minorHAnsi" w:cstheme="minorHAnsi"/>
                          <w:szCs w:val="36"/>
                        </w:rPr>
                        <w:t>E</w:t>
                      </w:r>
                      <w:r w:rsidRPr="00ED4CEF">
                        <w:rPr>
                          <w:rFonts w:asciiTheme="minorHAnsi" w:hAnsiTheme="minorHAnsi" w:cstheme="minorHAnsi"/>
                          <w:szCs w:val="36"/>
                        </w:rPr>
                        <w:t>tablissements de l’enseignement secondaire ordinaire de plein exercice du qualifiant</w:t>
                      </w:r>
                    </w:p>
                    <w:p w14:paraId="66E69A62" w14:textId="6A69BDD6" w:rsidR="00ED4CEF" w:rsidRPr="00ED4CEF" w:rsidRDefault="00ED4CEF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 w:rsidRPr="00ED4CEF">
                        <w:rPr>
                          <w:rFonts w:asciiTheme="minorHAnsi" w:hAnsiTheme="minorHAnsi" w:cstheme="minorHAnsi"/>
                          <w:szCs w:val="36"/>
                        </w:rPr>
                        <w:t xml:space="preserve">1 </w:t>
                      </w:r>
                      <w:r w:rsidR="00442365">
                        <w:rPr>
                          <w:rFonts w:asciiTheme="minorHAnsi" w:hAnsiTheme="minorHAnsi" w:cstheme="minorHAnsi"/>
                          <w:szCs w:val="36"/>
                        </w:rPr>
                        <w:t>E</w:t>
                      </w:r>
                      <w:r w:rsidRPr="00ED4CEF">
                        <w:rPr>
                          <w:rFonts w:asciiTheme="minorHAnsi" w:hAnsiTheme="minorHAnsi" w:cstheme="minorHAnsi"/>
                          <w:szCs w:val="36"/>
                        </w:rPr>
                        <w:t>tablissement de l’enseignement secondaire ordinaire en alternance</w:t>
                      </w:r>
                    </w:p>
                    <w:p w14:paraId="3E228372" w14:textId="4A2378EA" w:rsidR="005F0FF2" w:rsidRPr="005F0FF2" w:rsidRDefault="00ED4CEF" w:rsidP="005F0FF2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 w:rsidRPr="00ED4CEF">
                        <w:rPr>
                          <w:rFonts w:asciiTheme="minorHAnsi" w:hAnsiTheme="minorHAnsi" w:cstheme="minorHAnsi"/>
                          <w:szCs w:val="36"/>
                        </w:rPr>
                        <w:t xml:space="preserve">7 </w:t>
                      </w:r>
                      <w:r w:rsidR="00442365">
                        <w:rPr>
                          <w:rFonts w:asciiTheme="minorHAnsi" w:hAnsiTheme="minorHAnsi" w:cstheme="minorHAnsi"/>
                          <w:szCs w:val="36"/>
                        </w:rPr>
                        <w:t>E</w:t>
                      </w:r>
                      <w:r w:rsidRPr="00ED4CEF">
                        <w:rPr>
                          <w:rFonts w:asciiTheme="minorHAnsi" w:hAnsiTheme="minorHAnsi" w:cstheme="minorHAnsi"/>
                          <w:szCs w:val="36"/>
                        </w:rPr>
                        <w:t>tablissements de l’enseignement de promotion sociale</w:t>
                      </w:r>
                    </w:p>
                    <w:p w14:paraId="7F31E1CF" w14:textId="6C5CC5F0" w:rsidR="00ED4CEF" w:rsidRPr="00ED4CEF" w:rsidRDefault="00ED4CEF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 w:rsidRPr="00ED4CEF">
                        <w:rPr>
                          <w:rFonts w:asciiTheme="minorHAnsi" w:hAnsiTheme="minorHAnsi" w:cstheme="minorHAnsi"/>
                          <w:szCs w:val="36"/>
                        </w:rPr>
                        <w:t>1 CISP</w:t>
                      </w:r>
                    </w:p>
                    <w:p w14:paraId="0B1844BA" w14:textId="77777777" w:rsidR="00ED4CEF" w:rsidRPr="00ED4CEF" w:rsidRDefault="00ED4CE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FF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7BEDAF" wp14:editId="2934DF07">
                <wp:simplePos x="0" y="0"/>
                <wp:positionH relativeFrom="margin">
                  <wp:posOffset>9538970</wp:posOffset>
                </wp:positionH>
                <wp:positionV relativeFrom="paragraph">
                  <wp:posOffset>8255472</wp:posOffset>
                </wp:positionV>
                <wp:extent cx="165735" cy="158750"/>
                <wp:effectExtent l="0" t="0" r="24765" b="1270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E939E" id="Rectangle 125" o:spid="_x0000_s1026" style="position:absolute;margin-left:751.1pt;margin-top:650.05pt;width:13.05pt;height:12.5pt;z-index:251892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" fillcolor="#95793e" strokecolor="#fae3b4" strokeweight="1pt">
                <v:fill color2="#ffd070" rotate="t" angle="45" colors="0 #95793e;.5 #d7af5d;1 #ffd070" focus="100%" type="gradient"/>
                <w10:wrap anchorx="margin"/>
              </v:rect>
            </w:pict>
          </mc:Fallback>
        </mc:AlternateContent>
      </w:r>
      <w:r w:rsidR="005F0FF2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144341A" wp14:editId="74013E21">
                <wp:simplePos x="0" y="0"/>
                <wp:positionH relativeFrom="column">
                  <wp:posOffset>9538970</wp:posOffset>
                </wp:positionH>
                <wp:positionV relativeFrom="paragraph">
                  <wp:posOffset>7947823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9B44F" id="Rectangle 1513" o:spid="_x0000_s1026" style="position:absolute;margin-left:751.1pt;margin-top:625.8pt;width:13.05pt;height:12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" fillcolor="#fae3b4" strokecolor="#fae3b4" strokeweight="1pt"/>
            </w:pict>
          </mc:Fallback>
        </mc:AlternateContent>
      </w:r>
      <w:r w:rsidR="005F0FF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1159348" wp14:editId="2048C1AA">
                <wp:simplePos x="0" y="0"/>
                <wp:positionH relativeFrom="column">
                  <wp:posOffset>9551293</wp:posOffset>
                </wp:positionH>
                <wp:positionV relativeFrom="paragraph">
                  <wp:posOffset>8518186</wp:posOffset>
                </wp:positionV>
                <wp:extent cx="165735" cy="158750"/>
                <wp:effectExtent l="0" t="0" r="24765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0AA00" id="Rectangle 126" o:spid="_x0000_s1026" style="position:absolute;margin-left:752.05pt;margin-top:670.7pt;width:13.05pt;height:12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" fillcolor="#cdd84b" strokecolor="#cdd84b" strokeweight="1pt"/>
            </w:pict>
          </mc:Fallback>
        </mc:AlternateContent>
      </w:r>
      <w:r w:rsidR="001B01B5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4CC76F94">
                <wp:simplePos x="0" y="0"/>
                <wp:positionH relativeFrom="page">
                  <wp:posOffset>10255577</wp:posOffset>
                </wp:positionH>
                <wp:positionV relativeFrom="paragraph">
                  <wp:posOffset>7232481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0" type="#_x0000_t202" style="position:absolute;margin-left:807.55pt;margin-top:569.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1L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w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10D4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AF2E754" wp14:editId="590F8E42">
                <wp:simplePos x="0" y="0"/>
                <wp:positionH relativeFrom="column">
                  <wp:posOffset>10432415</wp:posOffset>
                </wp:positionH>
                <wp:positionV relativeFrom="paragraph">
                  <wp:posOffset>5840730</wp:posOffset>
                </wp:positionV>
                <wp:extent cx="60960" cy="78740"/>
                <wp:effectExtent l="0" t="0" r="0" b="0"/>
                <wp:wrapNone/>
                <wp:docPr id="113" name="Ellipse 113">
                  <a:hlinkClick xmlns:a="http://schemas.openxmlformats.org/drawingml/2006/main" r:id="rId14" tooltip="Institut d’enseignement sec. Paramédical Provincial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B0756" id="Ellipse 113" o:spid="_x0000_s1026" href="https://www.etudierenhainaut.be/enseignement-secondaire-paramedical-mons.html" title="Institut d’enseignement sec. Paramédical Provincial: Aide-soignant (PE)" style="position:absolute;margin-left:821.45pt;margin-top:459.9pt;width:4.8pt;height:6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" o:button="t" fillcolor="#95793e" stroked="f" strokeweight="1pt">
                <v:fill color2="#ffd070" rotate="t" o:detectmouseclick="t" angle="45" colors="0 #95793e;.5 #d7af5d;1 #ffd070" focus="100%" type="gradient"/>
                <v:stroke joinstyle="miter"/>
              </v:oval>
            </w:pict>
          </mc:Fallback>
        </mc:AlternateContent>
      </w:r>
      <w:r w:rsidR="006455C5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FA99ECA" wp14:editId="685159C0">
                <wp:simplePos x="0" y="0"/>
                <wp:positionH relativeFrom="column">
                  <wp:posOffset>12237720</wp:posOffset>
                </wp:positionH>
                <wp:positionV relativeFrom="paragraph">
                  <wp:posOffset>5447665</wp:posOffset>
                </wp:positionV>
                <wp:extent cx="60960" cy="77470"/>
                <wp:effectExtent l="0" t="0" r="15240" b="17780"/>
                <wp:wrapNone/>
                <wp:docPr id="119" name="Ellipse 119">
                  <a:hlinkClick xmlns:a="http://schemas.openxmlformats.org/drawingml/2006/main" r:id="rId15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A3BFB6" id="Ellipse 119" o:spid="_x0000_s1026" href="https://www.etudierenhainaut.be/ipam-centre/pages/978-aide-soignant-e.html" title="Institut Provincial des Arts et Métiers du Centre : Aide-soignant" style="position:absolute;margin-left:963.6pt;margin-top:428.95pt;width:4.8pt;height:6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6455C5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810D6F" wp14:editId="45F82DC7">
                <wp:simplePos x="0" y="0"/>
                <wp:positionH relativeFrom="column">
                  <wp:posOffset>13077190</wp:posOffset>
                </wp:positionH>
                <wp:positionV relativeFrom="paragraph">
                  <wp:posOffset>5651500</wp:posOffset>
                </wp:positionV>
                <wp:extent cx="60960" cy="77470"/>
                <wp:effectExtent l="0" t="0" r="15240" b="17780"/>
                <wp:wrapNone/>
                <wp:docPr id="116" name="Ellipse 116">
                  <a:hlinkClick xmlns:a="http://schemas.openxmlformats.org/drawingml/2006/main" r:id="rId16" tooltip="I.T.C.F. Morlanwelz : Aide-soignant (CEFA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ED49CB" id="Ellipse 116" o:spid="_x0000_s1026" href="http://www.cefamorlanwelzcharleroi.be/" title="I.T.C.F. Morlanwelz : Aide-soignant (CEFA)" style="position:absolute;margin-left:1029.7pt;margin-top:445pt;width:4.8pt;height:6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6455C5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6F1E8DA" wp14:editId="242FD73A">
                <wp:simplePos x="0" y="0"/>
                <wp:positionH relativeFrom="column">
                  <wp:posOffset>12906375</wp:posOffset>
                </wp:positionH>
                <wp:positionV relativeFrom="paragraph">
                  <wp:posOffset>5738495</wp:posOffset>
                </wp:positionV>
                <wp:extent cx="60960" cy="77470"/>
                <wp:effectExtent l="0" t="0" r="15240" b="17780"/>
                <wp:wrapNone/>
                <wp:docPr id="117" name="Ellipse 117">
                  <a:hlinkClick xmlns:a="http://schemas.openxmlformats.org/drawingml/2006/main" r:id="rId17" tooltip="I.E.P.S.C.F. Morlanwelz-Mariemont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B96C01" id="Ellipse 117" o:spid="_x0000_s1026" href="http://www.ineps-mlz.be/" title="I.E.P.S.C.F. Morlanwelz-Mariemont : Aide-soignant" style="position:absolute;margin-left:1016.25pt;margin-top:451.85pt;width:4.8pt;height:6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6455C5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E86E97" wp14:editId="319B75B8">
                <wp:simplePos x="0" y="0"/>
                <wp:positionH relativeFrom="column">
                  <wp:posOffset>12413615</wp:posOffset>
                </wp:positionH>
                <wp:positionV relativeFrom="paragraph">
                  <wp:posOffset>6210300</wp:posOffset>
                </wp:positionV>
                <wp:extent cx="60960" cy="77470"/>
                <wp:effectExtent l="0" t="0" r="15240" b="17780"/>
                <wp:wrapNone/>
                <wp:docPr id="115" name="Ellipse 115">
                  <a:hlinkClick xmlns:a="http://schemas.openxmlformats.org/drawingml/2006/main" r:id="rId18" tooltip="Institut Provincial d’Enseignement Charles Deliège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B59077" id="Ellipse 115" o:spid="_x0000_s1026" href="https://www.etudierenhainaut.be/institut-provincial-charles-deliege.html" title="Institut Provincial d’Enseignement Charles Deliège : Aide-soignant (PE)" style="position:absolute;margin-left:977.45pt;margin-top:489pt;width:4.8pt;height:6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6455C5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F1FD67" wp14:editId="33FFF1A8">
                <wp:simplePos x="0" y="0"/>
                <wp:positionH relativeFrom="column">
                  <wp:posOffset>12221845</wp:posOffset>
                </wp:positionH>
                <wp:positionV relativeFrom="paragraph">
                  <wp:posOffset>5998210</wp:posOffset>
                </wp:positionV>
                <wp:extent cx="60960" cy="77470"/>
                <wp:effectExtent l="0" t="0" r="15240" b="17780"/>
                <wp:wrapNone/>
                <wp:docPr id="77" name="Ellipse 77">
                  <a:hlinkClick xmlns:a="http://schemas.openxmlformats.org/drawingml/2006/main" r:id="rId19" tooltip="Collège Notre-Dame de Bon Secours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6A75C" id="Ellipse 77" o:spid="_x0000_s1026" href="https://www.cndbs-binche.be/" title="Collège Notre-Dame de Bon Secours: Aide-soignant (PE)" style="position:absolute;margin-left:962.35pt;margin-top:472.3pt;width:4.8pt;height:6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6455C5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FEF1DCF" wp14:editId="7CE67D63">
                <wp:simplePos x="0" y="0"/>
                <wp:positionH relativeFrom="column">
                  <wp:posOffset>12954635</wp:posOffset>
                </wp:positionH>
                <wp:positionV relativeFrom="paragraph">
                  <wp:posOffset>4894580</wp:posOffset>
                </wp:positionV>
                <wp:extent cx="71755" cy="83820"/>
                <wp:effectExtent l="0" t="0" r="23495" b="11430"/>
                <wp:wrapNone/>
                <wp:docPr id="65" name="Ellipse 65">
                  <a:hlinkClick xmlns:a="http://schemas.openxmlformats.org/drawingml/2006/main" r:id="rId20" tooltip="Institut Provincial de Nursing du Centre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BBA4C" id="Ellipse 65" o:spid="_x0000_s1026" href="https://www.etudierenhainaut.be/institut-provincial-de-nursing-du-centre.html" title="Institut Provincial de Nursing du Centre : Aide-soignant (PE)" style="position:absolute;margin-left:1020.05pt;margin-top:385.4pt;width:5.65pt;height:6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0F44C5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49ABF0A" wp14:editId="31654A7C">
                <wp:simplePos x="0" y="0"/>
                <wp:positionH relativeFrom="column">
                  <wp:posOffset>11158220</wp:posOffset>
                </wp:positionH>
                <wp:positionV relativeFrom="paragraph">
                  <wp:posOffset>4375150</wp:posOffset>
                </wp:positionV>
                <wp:extent cx="60960" cy="77470"/>
                <wp:effectExtent l="0" t="0" r="15240" b="17780"/>
                <wp:wrapNone/>
                <wp:docPr id="73" name="Ellipse 73">
                  <a:hlinkClick xmlns:a="http://schemas.openxmlformats.org/drawingml/2006/main" r:id="rId21" tooltip="Lycée Provincial des Sciences et des Technologies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3D208F" id="Ellipse 73" o:spid="_x0000_s1026" href="https://www.etudierenhainaut.be/lycee-provincial-des-sciences-et-des-technologies.html" title="Lycée Provincial des Sciences et des Technologies : Aide-Soignant (PE)" style="position:absolute;margin-left:878.6pt;margin-top:344.5pt;width:4.8pt;height:6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0F44C5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D8D2678" wp14:editId="15E732EB">
                <wp:simplePos x="0" y="0"/>
                <wp:positionH relativeFrom="column">
                  <wp:posOffset>11654155</wp:posOffset>
                </wp:positionH>
                <wp:positionV relativeFrom="paragraph">
                  <wp:posOffset>5092065</wp:posOffset>
                </wp:positionV>
                <wp:extent cx="60960" cy="77470"/>
                <wp:effectExtent l="0" t="0" r="15240" b="17780"/>
                <wp:wrapNone/>
                <wp:docPr id="118" name="Ellipse 118">
                  <a:hlinkClick xmlns:a="http://schemas.openxmlformats.org/drawingml/2006/main" r:id="rId22" tooltip="Institut Technique Saint-Joseph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D71418" id="Ellipse 118" o:spid="_x0000_s1026" href="http://www.isjleroeulx.be/" title="Institut Technique Saint-Joseph : Aide-soignant (PE)" style="position:absolute;margin-left:917.65pt;margin-top:400.95pt;width:4.8pt;height:6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BE083B" wp14:editId="619919DE">
                <wp:simplePos x="0" y="0"/>
                <wp:positionH relativeFrom="column">
                  <wp:posOffset>10713085</wp:posOffset>
                </wp:positionH>
                <wp:positionV relativeFrom="paragraph">
                  <wp:posOffset>5739130</wp:posOffset>
                </wp:positionV>
                <wp:extent cx="60960" cy="77470"/>
                <wp:effectExtent l="0" t="0" r="15240" b="17780"/>
                <wp:wrapNone/>
                <wp:docPr id="71" name="Ellipse 71">
                  <a:hlinkClick xmlns:a="http://schemas.openxmlformats.org/drawingml/2006/main" r:id="rId23" tooltip="Ecole de Promotion Sociale Vie Féminin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4FCFC" id="Ellipse 71" o:spid="_x0000_s1026" href="http://www.epsvfmons.be/" title="Ecole de Promotion Sociale Vie Féminine : Aide-soignant" style="position:absolute;margin-left:843.55pt;margin-top:451.9pt;width:4.8pt;height:6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A3FCB78" wp14:editId="498231D7">
                <wp:simplePos x="0" y="0"/>
                <wp:positionH relativeFrom="column">
                  <wp:posOffset>10601960</wp:posOffset>
                </wp:positionH>
                <wp:positionV relativeFrom="paragraph">
                  <wp:posOffset>5373370</wp:posOffset>
                </wp:positionV>
                <wp:extent cx="60960" cy="77470"/>
                <wp:effectExtent l="0" t="0" r="15240" b="17780"/>
                <wp:wrapNone/>
                <wp:docPr id="74" name="Ellipse 74">
                  <a:hlinkClick xmlns:a="http://schemas.openxmlformats.org/drawingml/2006/main" r:id="rId24" tooltip="I.E.P.S.C.F. Mons Jemappes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9A5E8C" id="Ellipse 74" o:spid="_x0000_s1026" href="http://iepsjemappes.be/wordpress3/" title="I.E.P.S.C.F. Mons Jemappes : Aide-soignant" style="position:absolute;margin-left:834.8pt;margin-top:423.1pt;width:4.8pt;height:6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679B3BF" wp14:editId="22BED6EE">
                <wp:simplePos x="0" y="0"/>
                <wp:positionH relativeFrom="column">
                  <wp:posOffset>9912350</wp:posOffset>
                </wp:positionH>
                <wp:positionV relativeFrom="paragraph">
                  <wp:posOffset>5809615</wp:posOffset>
                </wp:positionV>
                <wp:extent cx="60960" cy="77470"/>
                <wp:effectExtent l="0" t="0" r="15240" b="17780"/>
                <wp:wrapNone/>
                <wp:docPr id="76" name="Ellipse 76">
                  <a:hlinkClick xmlns:a="http://schemas.openxmlformats.org/drawingml/2006/main" r:id="rId25" tooltip="Institut Communal d'Enseignement Secondaire 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0C1094" id="Ellipse 76" o:spid="_x0000_s1026" href="https://www.icesquaregnon.be/" title="Institut Communal d'Enseignement Secondaire  : Aide-soignant (PE)" style="position:absolute;margin-left:780.5pt;margin-top:457.45pt;width:4.8pt;height:6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8A2C0DF" wp14:editId="0E48296D">
                <wp:simplePos x="0" y="0"/>
                <wp:positionH relativeFrom="column">
                  <wp:posOffset>9703435</wp:posOffset>
                </wp:positionH>
                <wp:positionV relativeFrom="paragraph">
                  <wp:posOffset>6223000</wp:posOffset>
                </wp:positionV>
                <wp:extent cx="60960" cy="77470"/>
                <wp:effectExtent l="0" t="0" r="15240" b="17780"/>
                <wp:wrapNone/>
                <wp:docPr id="72" name="Ellipse 72">
                  <a:hlinkClick xmlns:a="http://schemas.openxmlformats.org/drawingml/2006/main" r:id="rId26" tooltip="Lycée Provincial Hornu Colfontaine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2043DF" id="Ellipse 72" o:spid="_x0000_s1026" href="https://www.etudierenhainaut.be/lycee-provincial-hornu-colfontaine.html" title="Lycée Provincial Hornu Colfontaine : Aide-soignant (PE)" style="position:absolute;margin-left:764.05pt;margin-top:490pt;width:4.8pt;height:6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C634209" wp14:editId="016A0096">
                <wp:simplePos x="0" y="0"/>
                <wp:positionH relativeFrom="column">
                  <wp:posOffset>9378315</wp:posOffset>
                </wp:positionH>
                <wp:positionV relativeFrom="paragraph">
                  <wp:posOffset>5220335</wp:posOffset>
                </wp:positionV>
                <wp:extent cx="71755" cy="83820"/>
                <wp:effectExtent l="0" t="0" r="23495" b="11430"/>
                <wp:wrapNone/>
                <wp:docPr id="64" name="Ellipse 64">
                  <a:hlinkClick xmlns:a="http://schemas.openxmlformats.org/drawingml/2006/main" r:id="rId27" tooltip="Institut Saint-Joseph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E4CAB2" id="Ellipse 64" o:spid="_x0000_s1026" href="https://www.saintjoseph-saintghislain.be/" title="Institut Saint-Joseph : Aide-soignant (PE)" style="position:absolute;margin-left:738.45pt;margin-top:411.05pt;width:5.65pt;height:6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9CC49FD" wp14:editId="5AA520A1">
                <wp:simplePos x="0" y="0"/>
                <wp:positionH relativeFrom="column">
                  <wp:posOffset>9245600</wp:posOffset>
                </wp:positionH>
                <wp:positionV relativeFrom="paragraph">
                  <wp:posOffset>6196965</wp:posOffset>
                </wp:positionV>
                <wp:extent cx="60960" cy="77470"/>
                <wp:effectExtent l="0" t="0" r="15240" b="17780"/>
                <wp:wrapNone/>
                <wp:docPr id="66" name="Ellipse 66">
                  <a:hlinkClick xmlns:a="http://schemas.openxmlformats.org/drawingml/2006/main" r:id="rId28" tooltip="Institut de la Sainte-Union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AC5544" id="Ellipse 66" o:spid="_x0000_s1026" href="http://www.isu-dour.be/" title="Institut de la Sainte-Union : Aide-soignant (PE)" style="position:absolute;margin-left:728pt;margin-top:487.95pt;width:4.8pt;height:6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" o:button="t" fillcolor="#fae3b4" strokecolor="#fae3b4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EF3A9A4" wp14:editId="7765854A">
                <wp:simplePos x="0" y="0"/>
                <wp:positionH relativeFrom="column">
                  <wp:posOffset>10030460</wp:posOffset>
                </wp:positionH>
                <wp:positionV relativeFrom="paragraph">
                  <wp:posOffset>6430645</wp:posOffset>
                </wp:positionV>
                <wp:extent cx="60960" cy="77470"/>
                <wp:effectExtent l="0" t="0" r="15240" b="17780"/>
                <wp:wrapNone/>
                <wp:docPr id="67" name="Ellipse 67">
                  <a:hlinkClick xmlns:a="http://schemas.openxmlformats.org/drawingml/2006/main" r:id="rId29" tooltip="I.E.P.S.C.F. Frameries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7CCED4" id="Ellipse 67" o:spid="_x0000_s1026" href="http://www.iepscf-frameries.be/" title="I.E.P.S.C.F. Frameries : Aide-soignant" style="position:absolute;margin-left:789.8pt;margin-top:506.35pt;width:4.8pt;height:6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50A925" wp14:editId="1D95A9D9">
                <wp:simplePos x="0" y="0"/>
                <wp:positionH relativeFrom="column">
                  <wp:posOffset>10339070</wp:posOffset>
                </wp:positionH>
                <wp:positionV relativeFrom="paragraph">
                  <wp:posOffset>5563870</wp:posOffset>
                </wp:positionV>
                <wp:extent cx="60960" cy="77470"/>
                <wp:effectExtent l="0" t="0" r="15240" b="17780"/>
                <wp:wrapNone/>
                <wp:docPr id="114" name="Ellipse 114" descr="Aid Hainaut centre">
                  <a:hlinkClick xmlns:a="http://schemas.openxmlformats.org/drawingml/2006/main" r:id="rId30" tooltip="AID Hainaut Centre: Aide-soignant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041E5" id="Ellipse 114" o:spid="_x0000_s1026" alt="Aid Hainaut centre" href="https://www.aid-hainautcentre.be/" title="AID Hainaut Centre: Aide-soignant" style="position:absolute;margin-left:814.1pt;margin-top:438.1pt;width:4.8pt;height:6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5373D3B" wp14:editId="545BDE44">
                <wp:simplePos x="0" y="0"/>
                <wp:positionH relativeFrom="column">
                  <wp:posOffset>10910570</wp:posOffset>
                </wp:positionH>
                <wp:positionV relativeFrom="paragraph">
                  <wp:posOffset>5468620</wp:posOffset>
                </wp:positionV>
                <wp:extent cx="60960" cy="77470"/>
                <wp:effectExtent l="0" t="0" r="15240" b="17780"/>
                <wp:wrapNone/>
                <wp:docPr id="75" name="Ellipse 75">
                  <a:hlinkClick xmlns:a="http://schemas.openxmlformats.org/drawingml/2006/main" r:id="rId31" tooltip="Promsoc. Sec. Mons-Borinag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46365" id="Ellipse 75" o:spid="_x0000_s1026" href="https://www.etudierenhainaut.be/promsoc-secondaire-mons/formations.html" title="Promsoc. Sec. Mons-Borinage : Aide-soignant" style="position:absolute;margin-left:859.1pt;margin-top:430.6pt;width:4.8pt;height:6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4A3103" w:rsidRPr="00E35C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5556E19" wp14:editId="6EE91CDB">
                <wp:simplePos x="0" y="0"/>
                <wp:positionH relativeFrom="column">
                  <wp:posOffset>11048365</wp:posOffset>
                </wp:positionH>
                <wp:positionV relativeFrom="paragraph">
                  <wp:posOffset>5748020</wp:posOffset>
                </wp:positionV>
                <wp:extent cx="60960" cy="77470"/>
                <wp:effectExtent l="0" t="0" r="15240" b="17780"/>
                <wp:wrapNone/>
                <wp:docPr id="120" name="Ellipse 120">
                  <a:hlinkClick xmlns:a="http://schemas.openxmlformats.org/drawingml/2006/main" r:id="rId32" tooltip="Institut Reine Astric IRAM 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C1A68F" id="Ellipse 120" o:spid="_x0000_s1026" href="http://www.iramps.be/" title="Institut Reine Astric IRAM  : Aide-soignant" style="position:absolute;margin-left:869.95pt;margin-top:452.6pt;width:4.8pt;height:6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5C10E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0F245A12">
                <wp:simplePos x="0" y="0"/>
                <wp:positionH relativeFrom="margin">
                  <wp:posOffset>2235200</wp:posOffset>
                </wp:positionH>
                <wp:positionV relativeFrom="paragraph">
                  <wp:posOffset>2686050</wp:posOffset>
                </wp:positionV>
                <wp:extent cx="4916170" cy="889000"/>
                <wp:effectExtent l="0" t="0" r="0" b="635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29C0A899" w:rsidR="00A72224" w:rsidRPr="00DD2D2C" w:rsidRDefault="00D11375" w:rsidP="00DD2D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considère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que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="005C10E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renforcement de l’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offre sur le Bassin, </w:t>
                            </w:r>
                            <w:r w:rsidR="005C10E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au niveau de la formation professionnell</w:t>
                            </w:r>
                            <w:r w:rsidR="00450DA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e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serait pertinent.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1" type="#_x0000_t202" style="position:absolute;margin-left:176pt;margin-top:211.5pt;width:387.1pt;height:7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" filled="f" stroked="f" strokeweight=".5pt">
                <v:textbox>
                  <w:txbxContent>
                    <w:p w14:paraId="621463FE" w14:textId="29C0A899" w:rsidR="00A72224" w:rsidRPr="00DD2D2C" w:rsidRDefault="00D11375" w:rsidP="00DD2D2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considère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que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</w:t>
                      </w:r>
                      <w:r w:rsidR="005C10E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renforcement de l’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offre sur le Bassin, </w:t>
                      </w:r>
                      <w:r w:rsidR="005C10E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au niveau de la formation professionnell</w:t>
                      </w:r>
                      <w:r w:rsidR="00450DA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e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, </w:t>
                      </w:r>
                      <w:r w:rsid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serait pertinent.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998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1C930F63">
                <wp:simplePos x="0" y="0"/>
                <wp:positionH relativeFrom="column">
                  <wp:posOffset>1308100</wp:posOffset>
                </wp:positionH>
                <wp:positionV relativeFrom="paragraph">
                  <wp:posOffset>3333750</wp:posOffset>
                </wp:positionV>
                <wp:extent cx="5866130" cy="19685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968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03ADE7" w14:textId="68EE0744" w:rsidR="00935998" w:rsidRDefault="00FD2DC5" w:rsidP="00FD2DC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FD2DC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D2DC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 métier est mis en valeur par la crise sanitaire actuelle et le besoin devrait également se renforcer dans</w:t>
                            </w:r>
                            <w:r w:rsidR="0093599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D2DC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les prochaines années. </w:t>
                            </w:r>
                          </w:p>
                          <w:p w14:paraId="0E999C5D" w14:textId="77777777" w:rsidR="00935998" w:rsidRDefault="00935998" w:rsidP="00FD2DC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5876F65C" w14:textId="20604A42" w:rsidR="00D11375" w:rsidRDefault="00935998" w:rsidP="00FD2DC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FD2DC5" w:rsidRPr="00FD2DC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Compte tenu de l’offre d’enseignement importante sur notre Bassin,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2DC5" w:rsidRPr="00FD2DC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il s'agit plutôt de renforcer l’offre de service au niveau de la formation professionnelle, au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2DC5" w:rsidRPr="00FD2DC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travers des CISP notamment, en amenant un public plus mature vers ce métier et de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2DC5" w:rsidRPr="00FD2DC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s’appuyer sur la capacité de ces structures à aborder de manière spécifique les compétences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D2DC5" w:rsidRPr="00FD2DC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relevant du savoir-être des candidats potentiels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2" style="position:absolute;margin-left:103pt;margin-top:262.5pt;width:461.9pt;height:1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" filled="f" stroked="f" strokeweight="1pt">
                <v:textbox>
                  <w:txbxContent>
                    <w:p w14:paraId="2203ADE7" w14:textId="68EE0744" w:rsidR="00935998" w:rsidRDefault="00FD2DC5" w:rsidP="00FD2DC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FD2DC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FD2DC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 métier est mis en valeur par la crise sanitaire actuelle et le besoin devrait également se renforcer dans</w:t>
                      </w:r>
                      <w:r w:rsidR="0093599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FD2DC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les prochaines années. </w:t>
                      </w:r>
                    </w:p>
                    <w:p w14:paraId="0E999C5D" w14:textId="77777777" w:rsidR="00935998" w:rsidRDefault="00935998" w:rsidP="00FD2DC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5876F65C" w14:textId="20604A42" w:rsidR="00D11375" w:rsidRDefault="00935998" w:rsidP="00FD2DC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FD2DC5" w:rsidRPr="00FD2DC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Compte tenu de l’offre d’enseignement importante sur notre Bassin,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FD2DC5" w:rsidRPr="00FD2DC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il s'agit plutôt de renforcer l’offre de service au niveau de la formation professionnelle, au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FD2DC5" w:rsidRPr="00FD2DC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travers des CISP notamment, en amenant un public plus mature vers ce métier et de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FD2DC5" w:rsidRPr="00FD2DC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s’appuyer sur la capacité de ces structures à aborder de manière spécifique les compétences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FD2DC5" w:rsidRPr="00FD2DC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relevant du savoir-être des candidats potentiels</w:t>
                      </w:r>
                    </w:p>
                  </w:txbxContent>
                </v:textbox>
              </v:rect>
            </w:pict>
          </mc:Fallback>
        </mc:AlternateContent>
      </w:r>
      <w:r w:rsidR="00983CF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4B5E913F">
                <wp:simplePos x="0" y="0"/>
                <wp:positionH relativeFrom="margin">
                  <wp:posOffset>2753995</wp:posOffset>
                </wp:positionH>
                <wp:positionV relativeFrom="paragraph">
                  <wp:posOffset>714375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83C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7CAC3E5B" w14:textId="20B0B20E" w:rsidR="00A72224" w:rsidRDefault="00983CF8" w:rsidP="00983CF8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       </w:t>
                            </w:r>
                            <w:r w:rsidR="00752B51" w:rsidRPr="00752B5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J1501</w:t>
                            </w:r>
                            <w:r w:rsidR="00752B5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450DA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ide-soignant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cr/>
                            </w:r>
                          </w:p>
                          <w:p w14:paraId="065692E3" w14:textId="714A0D01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3" type="#_x0000_t202" style="position:absolute;margin-left:216.85pt;margin-top:56.25pt;width:694.3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" filled="f" stroked="f" strokeweight=".5pt">
                <v:textbox>
                  <w:txbxContent>
                    <w:p w14:paraId="1F4D89CD" w14:textId="71F712A1" w:rsidR="00A72224" w:rsidRPr="002A7ED8" w:rsidRDefault="00A43594" w:rsidP="00983C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7CAC3E5B" w14:textId="20B0B20E" w:rsidR="00A72224" w:rsidRDefault="00983CF8" w:rsidP="00983CF8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       </w:t>
                      </w:r>
                      <w:r w:rsidR="00752B51" w:rsidRPr="00752B5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J1501</w:t>
                      </w:r>
                      <w:r w:rsidR="00752B5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450DA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ide-soignant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cr/>
                      </w:r>
                    </w:p>
                    <w:p w14:paraId="065692E3" w14:textId="714A0D01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4EF5B45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4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</w:rPr>
        <w:drawing>
          <wp:anchor distT="0" distB="0" distL="114300" distR="114300" simplePos="0" relativeHeight="251810816" behindDoc="0" locked="0" layoutInCell="1" allowOverlap="1" wp14:anchorId="16B0C142" wp14:editId="057CAE41">
            <wp:simplePos x="0" y="0"/>
            <wp:positionH relativeFrom="column">
              <wp:posOffset>3766223</wp:posOffset>
            </wp:positionH>
            <wp:positionV relativeFrom="paragraph">
              <wp:posOffset>985671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2F9BB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3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12430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36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61.65pt;margin-top:453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45A03E24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79.8pt;margin-top:434.9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D70F096">
                                  <wp:extent cx="3263265" cy="2071194"/>
                                  <wp:effectExtent l="57150" t="0" r="51435" b="0"/>
                                  <wp:docPr id="131" name="Diagramme 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7" r:lo="rId38" r:qs="rId39" r:cs="rId4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p2pN1Y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D70F096">
                            <wp:extent cx="3263265" cy="2071194"/>
                            <wp:effectExtent l="57150" t="0" r="51435" b="0"/>
                            <wp:docPr id="131" name="Diagramme 13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2" r:lo="rId38" r:qs="rId39" r:cs="rId4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34644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43">
                              <a:extLst>
                                <a:ext uri="{96DAC541-7B7A-43D3-8B79-37D633B846F1}">
                                  <asvg:svgBlip xmlns:asvg="http://schemas.microsoft.com/office/drawing/2016/SVG/main" r:embed="rId4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793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45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32" name="Graphique 13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32" name="Graphique 13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02C84689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450DA2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02C84689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450DA2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33" name="Graphique 13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33" name="Graphique 13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8C9FCD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44236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18C9FCD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44236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9535D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50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26AC50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698E6265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E1FB44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0719">
              <w:rPr>
                <w:b/>
                <w:color w:val="63A7DA"/>
                <w:kern w:val="0"/>
                <w:szCs w:val="24"/>
              </w:rPr>
              <w:t>4</w:t>
            </w:r>
            <w:r w:rsidR="00EA76B0">
              <w:rPr>
                <w:b/>
                <w:color w:val="63A7DA"/>
                <w:kern w:val="0"/>
                <w:szCs w:val="24"/>
              </w:rPr>
              <w:t>2</w:t>
            </w:r>
            <w:r w:rsidR="00830719">
              <w:rPr>
                <w:b/>
                <w:color w:val="63A7DA"/>
                <w:kern w:val="0"/>
                <w:szCs w:val="24"/>
              </w:rPr>
              <w:t>8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C3D7642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830719">
              <w:rPr>
                <w:color w:val="63A7DA"/>
                <w:kern w:val="0"/>
                <w:szCs w:val="24"/>
              </w:rPr>
              <w:t>d’aide-soignant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2F2E4718" w14:textId="2DB64F8F" w:rsidR="00AC6174" w:rsidRDefault="004E11B5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B2702F9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6174">
              <w:rPr>
                <w:b/>
                <w:color w:val="63A7DA"/>
                <w:kern w:val="0"/>
                <w:szCs w:val="24"/>
              </w:rPr>
              <w:t xml:space="preserve"> 8 DEI sur 10 </w:t>
            </w:r>
          </w:p>
          <w:p w14:paraId="31EA2AFC" w14:textId="1BF96317" w:rsidR="004E11B5" w:rsidRPr="002D374E" w:rsidRDefault="00AC6174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proofErr w:type="gramStart"/>
            <w:r w:rsidRPr="00AC6174">
              <w:rPr>
                <w:bCs/>
                <w:color w:val="63A7DA"/>
                <w:kern w:val="0"/>
                <w:szCs w:val="24"/>
              </w:rPr>
              <w:t>sont</w:t>
            </w:r>
            <w:proofErr w:type="gramEnd"/>
            <w:r w:rsidRPr="00AC6174">
              <w:rPr>
                <w:bCs/>
                <w:color w:val="63A7DA"/>
                <w:kern w:val="0"/>
                <w:szCs w:val="24"/>
              </w:rPr>
              <w:t xml:space="preserve"> des f</w:t>
            </w:r>
            <w:r w:rsidR="00F571C8" w:rsidRPr="00AC6174">
              <w:rPr>
                <w:bCs/>
                <w:color w:val="63A7DA"/>
                <w:kern w:val="0"/>
                <w:szCs w:val="24"/>
              </w:rPr>
              <w:t>emme</w:t>
            </w:r>
            <w:r w:rsidRPr="00AC6174">
              <w:rPr>
                <w:bCs/>
                <w:color w:val="63A7DA"/>
                <w:kern w:val="0"/>
                <w:szCs w:val="24"/>
              </w:rPr>
              <w:t>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65FE00C0" w:rsidR="004E11B5" w:rsidRPr="002D374E" w:rsidRDefault="00AA0292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38C5ECB" wp14:editId="41B490BE">
                  <wp:extent cx="108000" cy="108000"/>
                  <wp:effectExtent l="0" t="0" r="6350" b="6350"/>
                  <wp:docPr id="158" name="Graphique 15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61D342A" wp14:editId="09671025">
                  <wp:extent cx="108000" cy="108000"/>
                  <wp:effectExtent l="0" t="0" r="6350" b="6350"/>
                  <wp:docPr id="159" name="Graphique 15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8CADFCB" wp14:editId="59F84E5A">
                  <wp:extent cx="108000" cy="108000"/>
                  <wp:effectExtent l="0" t="0" r="6350" b="6350"/>
                  <wp:docPr id="161" name="Graphique 16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5CB292" wp14:editId="303B6FAB">
                  <wp:extent cx="108000" cy="108000"/>
                  <wp:effectExtent l="0" t="0" r="6350" b="6350"/>
                  <wp:docPr id="162" name="Graphique 16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5843665" wp14:editId="7C27A1B8">
                  <wp:extent cx="108000" cy="108000"/>
                  <wp:effectExtent l="0" t="0" r="6350" b="6350"/>
                  <wp:docPr id="163" name="Graphique 16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19B3C6F0" wp14:editId="20E39C56">
                  <wp:extent cx="108000" cy="108000"/>
                  <wp:effectExtent l="0" t="0" r="6350" b="6350"/>
                  <wp:docPr id="164" name="Graphique 16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B999092" wp14:editId="3D4BF0CE">
                  <wp:extent cx="108000" cy="108000"/>
                  <wp:effectExtent l="0" t="0" r="6350" b="6350"/>
                  <wp:docPr id="165" name="Graphique 16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5C4F2FB" wp14:editId="0FAA4FF1">
                  <wp:extent cx="108000" cy="108000"/>
                  <wp:effectExtent l="0" t="0" r="6350" b="6350"/>
                  <wp:docPr id="166" name="Graphique 16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60BAABDE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02BED31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421C20D8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AA0292">
              <w:rPr>
                <w:b/>
                <w:noProof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</w:t>
            </w:r>
            <w:r w:rsidR="00AA0292">
              <w:rPr>
                <w:b/>
                <w:noProof/>
                <w:color w:val="63A7DA"/>
                <w:kern w:val="0"/>
                <w:szCs w:val="24"/>
              </w:rPr>
              <w:t xml:space="preserve"> sur 10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</w:t>
            </w:r>
          </w:p>
          <w:p w14:paraId="5454FEE8" w14:textId="1DB8171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15509B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25 </w:t>
            </w:r>
            <w:r w:rsidR="0015509B">
              <w:rPr>
                <w:noProof/>
                <w:color w:val="63A7DA"/>
                <w:kern w:val="0"/>
                <w:szCs w:val="24"/>
              </w:rPr>
              <w:t>et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 50 ans</w:t>
            </w:r>
          </w:p>
        </w:tc>
      </w:tr>
    </w:tbl>
    <w:p w14:paraId="7A5E464D" w14:textId="2D7CC7F8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49C3813C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B9CFF2A">
                                  <wp:extent cx="5802328" cy="2085975"/>
                                  <wp:effectExtent l="0" t="76200" r="0" b="47625"/>
                                  <wp:docPr id="177" name="Diagramme 17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9" r:lo="rId60" r:qs="rId61" r:cs="rId6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0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13Jrh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B9CFF2A">
                            <wp:extent cx="5802328" cy="2085975"/>
                            <wp:effectExtent l="0" t="76200" r="0" b="47625"/>
                            <wp:docPr id="177" name="Diagramme 17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4" r:lo="rId60" r:qs="rId61" r:cs="rId6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83" name="Graphique 183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86" name="Graphique 186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83" name="Graphique 18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86" name="Graphique 186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88" name="Graphique 18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88" name="Graphique 18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5B7DF61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26059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5F10BD00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D68AA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33E64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eU7v1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4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M35R64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74" name="Graphique 174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Kw018N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74" name="Graphique 174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89270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D3B9D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AA2E9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3437EE6D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EC4D13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+v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1PC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DMsr+v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3437EE6D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EC4D13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75A30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gl7xh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7C69E66B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26781D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7" w:history="1">
                              <w:proofErr w:type="gramStart"/>
                              <w:r w:rsidR="00792F8E" w:rsidRPr="00EC4D13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EC4D13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1FEB5D72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EC4D13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76" name="Imag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LRaEb0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26781D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9" w:history="1">
                        <w:proofErr w:type="gramStart"/>
                        <w:r w:rsidR="00792F8E" w:rsidRPr="00EC4D13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EC4D13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1FEB5D72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EC4D13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76" name="Imag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98D4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CfIe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+p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61Mfa8oPaM9SNyfOyEWJIpbC+WdhMRioG8Pun7AUFSEZHS3OtmR//e08xEMveDlr&#10;MGgZdz93wirOqu8aSt72RyPA+rgZXV0PsLGXnvWlR+/qe8Is9/GsjIxmiPfVySws1W94E/OQFS6h&#10;JXJn3J/Me9+NP96UVPN5DMIsGuGXemVkgA60Bopf2jdhzVGHMAyPdBpJMfkgRxfbCTLfeSrKqFUg&#10;umP1yD/mOKp9fHPhoVzuY9T7n2H2Gw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lfr+p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4F4C858F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BB5B1C6" w:rsidR="003C16BD" w:rsidRPr="003C16BD" w:rsidRDefault="003C16BD" w:rsidP="003C16BD">
      <w:pPr>
        <w:rPr>
          <w:lang w:bidi="fr-FR"/>
        </w:rPr>
      </w:pPr>
    </w:p>
    <w:p w14:paraId="6C326470" w14:textId="18231611" w:rsidR="003C16BD" w:rsidRPr="003C16BD" w:rsidRDefault="003C16BD" w:rsidP="003C16BD">
      <w:pPr>
        <w:rPr>
          <w:lang w:bidi="fr-FR"/>
        </w:rPr>
      </w:pPr>
    </w:p>
    <w:p w14:paraId="2357711D" w14:textId="2142FF05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0FF5439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3373C0AE" w:rsidR="003C16BD" w:rsidRPr="003C16BD" w:rsidRDefault="0026781D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1E38FF6A">
                <wp:simplePos x="0" y="0"/>
                <wp:positionH relativeFrom="column">
                  <wp:posOffset>8223250</wp:posOffset>
                </wp:positionH>
                <wp:positionV relativeFrom="paragraph">
                  <wp:posOffset>133350</wp:posOffset>
                </wp:positionV>
                <wp:extent cx="3148330" cy="189865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330" cy="1898650"/>
                          <a:chOff x="208284" y="180135"/>
                          <a:chExt cx="3149542" cy="189963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80135"/>
                            <a:ext cx="986755" cy="1899634"/>
                            <a:chOff x="331075" y="138575"/>
                            <a:chExt cx="885698" cy="155630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90037" y="7628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70673" y="13485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34BC6C8C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46424" y="13857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5pt;margin-top:10.5pt;width:247.9pt;height:149.5pt;z-index:251709440;mso-width-relative:margin;mso-height-relative:margin" coordorigin="2082,1801" coordsize="31495,18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801;width:9868;height:18996" coordorigin="3310,1385" coordsize="8856,1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3900;top:7628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6706;top:1348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34BC6C8C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shape>
                  <v:shape id="Zone de texte 235" o:spid="_x0000_s1090" type="#_x0000_t202" style="position:absolute;left:6464;top:1385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3EC574" w14:textId="3B407921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768B007F" w:rsidR="003C16BD" w:rsidRPr="003C16BD" w:rsidRDefault="003C16BD" w:rsidP="003C16BD">
      <w:pPr>
        <w:rPr>
          <w:lang w:bidi="fr-FR"/>
        </w:rPr>
      </w:pPr>
    </w:p>
    <w:p w14:paraId="4E22C543" w14:textId="27103FF3" w:rsidR="003C16BD" w:rsidRPr="003C16BD" w:rsidRDefault="00EC4D13" w:rsidP="003C16BD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3572125D">
                <wp:simplePos x="0" y="0"/>
                <wp:positionH relativeFrom="margin">
                  <wp:align>right</wp:align>
                </wp:positionH>
                <wp:positionV relativeFrom="paragraph">
                  <wp:posOffset>2953385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1" style="position:absolute;margin-left:-16.2pt;margin-top:232.55pt;width:35pt;height:31.3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" stroked="f" strokeweight="1pt">
                <v:fill r:id="rId87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6AA7FE5" wp14:editId="270EF520">
                <wp:simplePos x="0" y="0"/>
                <wp:positionH relativeFrom="column">
                  <wp:posOffset>10387330</wp:posOffset>
                </wp:positionH>
                <wp:positionV relativeFrom="paragraph">
                  <wp:posOffset>3796486</wp:posOffset>
                </wp:positionV>
                <wp:extent cx="1132205" cy="454660"/>
                <wp:effectExtent l="0" t="0" r="10795" b="21590"/>
                <wp:wrapNone/>
                <wp:docPr id="168" name="Ellips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911FD" w14:textId="4DBCD32A" w:rsidR="003E323D" w:rsidRPr="00E8742B" w:rsidRDefault="00755793" w:rsidP="003E323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256</w:t>
                            </w:r>
                            <w:r w:rsidR="003E323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5793"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  <w:t>(MAX)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A7FE5" id="Ellipse 168" o:spid="_x0000_s1092" style="position:absolute;margin-left:817.9pt;margin-top:298.95pt;width:89.15pt;height:35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" fillcolor="#63a7da" strokecolor="#63a7da" strokeweight="1pt">
                <v:stroke joinstyle="miter"/>
                <v:textbox>
                  <w:txbxContent>
                    <w:p w14:paraId="319911FD" w14:textId="4DBCD32A" w:rsidR="003E323D" w:rsidRPr="00E8742B" w:rsidRDefault="00755793" w:rsidP="003E323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256</w:t>
                      </w:r>
                      <w:r w:rsidR="003E323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755793"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  <w:t>(MAX)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F686B7A" wp14:editId="4C447950">
                <wp:simplePos x="0" y="0"/>
                <wp:positionH relativeFrom="column">
                  <wp:posOffset>10858500</wp:posOffset>
                </wp:positionH>
                <wp:positionV relativeFrom="paragraph">
                  <wp:posOffset>3351530</wp:posOffset>
                </wp:positionV>
                <wp:extent cx="0" cy="198755"/>
                <wp:effectExtent l="0" t="0" r="38100" b="29845"/>
                <wp:wrapNone/>
                <wp:docPr id="173" name="Connecteur droi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086585" id="Connecteur droit 173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5pt,263.9pt" to="855pt,2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55793" w:rsidRPr="005D217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BEC68E4" wp14:editId="42964CF3">
                <wp:simplePos x="0" y="0"/>
                <wp:positionH relativeFrom="column">
                  <wp:posOffset>8602345</wp:posOffset>
                </wp:positionH>
                <wp:positionV relativeFrom="paragraph">
                  <wp:posOffset>3172460</wp:posOffset>
                </wp:positionV>
                <wp:extent cx="4429760" cy="143192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31925"/>
                          <a:chOff x="405359" y="28643"/>
                          <a:chExt cx="3378200" cy="2265205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697588" y="1015592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A957DF" w14:textId="31BB51EF" w:rsidR="005D2173" w:rsidRPr="00E8742B" w:rsidRDefault="003E323D" w:rsidP="005D2173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65</w:t>
                              </w:r>
                              <w:r w:rsidR="005D2173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621388" y="173504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CC015" w14:textId="77777777" w:rsidR="005D2173" w:rsidRPr="00371C97" w:rsidRDefault="005D2173" w:rsidP="005D21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405359" y="28643"/>
                            <a:ext cx="3378200" cy="972091"/>
                            <a:chOff x="405359" y="28643"/>
                            <a:chExt cx="3378200" cy="972091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1136293" y="659045"/>
                              <a:ext cx="0" cy="34168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405359" y="28643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4ADF66" w14:textId="58E1AD63" w:rsidR="005D2173" w:rsidRPr="002D374E" w:rsidRDefault="005D2173" w:rsidP="005D217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Inscrits dans la filière 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aide-soignant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C68E4" id="Groupe 184" o:spid="_x0000_s1093" style="position:absolute;margin-left:677.35pt;margin-top:249.8pt;width:348.8pt;height:112.75pt;z-index:251908096;mso-width-relative:margin;mso-height-relative:margin" coordorigin="4053,286" coordsize="33782,2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">
                <v:oval id="Ellipse 185" o:spid="_x0000_s1094" style="position:absolute;left:6975;top:10155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10A957DF" w14:textId="31BB51EF" w:rsidR="005D2173" w:rsidRPr="00E8742B" w:rsidRDefault="003E323D" w:rsidP="005D2173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65</w:t>
                        </w:r>
                        <w:r w:rsidR="005D2173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95" type="#_x0000_t202" style="position:absolute;left:6213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4B9CC015" w14:textId="77777777" w:rsidR="005D2173" w:rsidRPr="00371C97" w:rsidRDefault="005D2173" w:rsidP="005D21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</w:p>
                    </w:txbxContent>
                  </v:textbox>
                </v:shape>
                <v:group id="Groupe 1539" o:spid="_x0000_s1096" style="position:absolute;left:4053;top:286;width:33782;height:9721" coordorigin="4053,286" coordsize="33782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097" style="position:absolute;visibility:visible;mso-wrap-style:square" from="11362,6590" to="11362,1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" strokecolor="#63a7da">
                    <v:stroke dashstyle="dash"/>
                  </v:line>
                  <v:shape id="Zone de texte 1544" o:spid="_x0000_s1098" type="#_x0000_t202" style="position:absolute;left:4053;top:286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264ADF66" w14:textId="58E1AD63" w:rsidR="005D2173" w:rsidRPr="002D374E" w:rsidRDefault="005D2173" w:rsidP="005D217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Inscrits dans la filière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aide-soignant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55793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2E9121A" wp14:editId="56AC9DAE">
                <wp:simplePos x="0" y="0"/>
                <wp:positionH relativeFrom="column">
                  <wp:posOffset>12439178</wp:posOffset>
                </wp:positionH>
                <wp:positionV relativeFrom="paragraph">
                  <wp:posOffset>3558540</wp:posOffset>
                </wp:positionV>
                <wp:extent cx="0" cy="215900"/>
                <wp:effectExtent l="0" t="0" r="38100" b="31750"/>
                <wp:wrapNone/>
                <wp:docPr id="172" name="Connecteur droi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235C9" id="Connecteur droit 172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9.45pt,280.2pt" to="979.45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55793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416992B" wp14:editId="03E56430">
                <wp:simplePos x="0" y="0"/>
                <wp:positionH relativeFrom="column">
                  <wp:posOffset>11865773</wp:posOffset>
                </wp:positionH>
                <wp:positionV relativeFrom="paragraph">
                  <wp:posOffset>3783330</wp:posOffset>
                </wp:positionV>
                <wp:extent cx="1132205" cy="454660"/>
                <wp:effectExtent l="0" t="0" r="10795" b="21590"/>
                <wp:wrapNone/>
                <wp:docPr id="171" name="Ellips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21200" w14:textId="2D83BC87" w:rsidR="00755793" w:rsidRPr="00E8742B" w:rsidRDefault="00755793" w:rsidP="00755793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41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16992B" id="Ellipse 171" o:spid="_x0000_s1099" style="position:absolute;margin-left:934.3pt;margin-top:297.9pt;width:89.15pt;height:35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" fillcolor="#63a7da" strokecolor="#63a7da" strokeweight="1pt">
                <v:stroke joinstyle="miter"/>
                <v:textbox>
                  <w:txbxContent>
                    <w:p w14:paraId="0B421200" w14:textId="2D83BC87" w:rsidR="00755793" w:rsidRPr="00E8742B" w:rsidRDefault="00755793" w:rsidP="00755793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41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755793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4CDFCE1" wp14:editId="098C6374">
                <wp:simplePos x="0" y="0"/>
                <wp:positionH relativeFrom="column">
                  <wp:posOffset>9561159</wp:posOffset>
                </wp:positionH>
                <wp:positionV relativeFrom="paragraph">
                  <wp:posOffset>3562356</wp:posOffset>
                </wp:positionV>
                <wp:extent cx="2873775" cy="9109"/>
                <wp:effectExtent l="0" t="0" r="22225" b="29210"/>
                <wp:wrapNone/>
                <wp:docPr id="189" name="Connecteur droi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3775" cy="910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01AAE" id="Connecteur droit 189" o:spid="_x0000_s1026" style="position:absolute;flip:y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2.85pt,280.5pt" to="979.1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" strokecolor="#63a7da">
                <v:stroke dashstyle="dash"/>
              </v:line>
            </w:pict>
          </mc:Fallback>
        </mc:AlternateContent>
      </w:r>
      <w:r w:rsidR="00755793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8201B25" wp14:editId="7C2780B2">
                <wp:simplePos x="0" y="0"/>
                <wp:positionH relativeFrom="column">
                  <wp:posOffset>11751398</wp:posOffset>
                </wp:positionH>
                <wp:positionV relativeFrom="paragraph">
                  <wp:posOffset>4282289</wp:posOffset>
                </wp:positionV>
                <wp:extent cx="1432178" cy="353315"/>
                <wp:effectExtent l="0" t="0" r="0" b="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6458" w14:textId="19ED15A1" w:rsidR="00755793" w:rsidRPr="00371C97" w:rsidRDefault="00755793" w:rsidP="0075579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CISP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1B25" id="Zone de texte 170" o:spid="_x0000_s1100" type="#_x0000_t202" style="position:absolute;margin-left:925.3pt;margin-top:337.2pt;width:112.75pt;height:27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" filled="f" stroked="f" strokeweight=".5pt">
                <v:textbox>
                  <w:txbxContent>
                    <w:p w14:paraId="3BD26458" w14:textId="19ED15A1" w:rsidR="00755793" w:rsidRPr="00371C97" w:rsidRDefault="00755793" w:rsidP="0075579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CISP </w:t>
                      </w:r>
                    </w:p>
                  </w:txbxContent>
                </v:textbox>
              </v:shape>
            </w:pict>
          </mc:Fallback>
        </mc:AlternateContent>
      </w:r>
      <w:r w:rsidR="00755793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683EE21" wp14:editId="6D086416">
                <wp:simplePos x="0" y="0"/>
                <wp:positionH relativeFrom="column">
                  <wp:posOffset>10228938</wp:posOffset>
                </wp:positionH>
                <wp:positionV relativeFrom="paragraph">
                  <wp:posOffset>4273235</wp:posOffset>
                </wp:positionV>
                <wp:extent cx="1432178" cy="353315"/>
                <wp:effectExtent l="0" t="0" r="0" b="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178" cy="353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32E77" w14:textId="3CD7F093" w:rsidR="00755793" w:rsidRPr="00371C97" w:rsidRDefault="00755793" w:rsidP="0075579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Promotion sociale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3EE21" id="Zone de texte 169" o:spid="_x0000_s1101" type="#_x0000_t202" style="position:absolute;margin-left:805.45pt;margin-top:336.5pt;width:112.75pt;height:27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" filled="f" stroked="f" strokeweight=".5pt">
                <v:textbox>
                  <w:txbxContent>
                    <w:p w14:paraId="7C332E77" w14:textId="3CD7F093" w:rsidR="00755793" w:rsidRPr="00371C97" w:rsidRDefault="00755793" w:rsidP="0075579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Promotion sociale </w:t>
                      </w:r>
                    </w:p>
                  </w:txbxContent>
                </v:textbox>
              </v:shape>
            </w:pict>
          </mc:Fallback>
        </mc:AlternateContent>
      </w:r>
      <w:r w:rsidR="005D2173" w:rsidRPr="005D217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674689F" wp14:editId="7AB1E0B0">
                <wp:simplePos x="0" y="0"/>
                <wp:positionH relativeFrom="column">
                  <wp:posOffset>7613650</wp:posOffset>
                </wp:positionH>
                <wp:positionV relativeFrom="paragraph">
                  <wp:posOffset>2937510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31138" w14:textId="77777777" w:rsidR="005D2173" w:rsidRPr="002D374E" w:rsidRDefault="005D2173" w:rsidP="005D217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689F" id="Zone de texte 5252" o:spid="_x0000_s1102" type="#_x0000_t202" style="position:absolute;margin-left:599.5pt;margin-top:231.3pt;width:281.15pt;height:26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" filled="f" stroked="f" strokeweight=".5pt">
                <v:textbox>
                  <w:txbxContent>
                    <w:p w14:paraId="57531138" w14:textId="77777777" w:rsidR="005D2173" w:rsidRPr="002D374E" w:rsidRDefault="005D2173" w:rsidP="005D2173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CB652A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BB9046C" wp14:editId="4682B272">
                <wp:simplePos x="0" y="0"/>
                <wp:positionH relativeFrom="page">
                  <wp:posOffset>5468293</wp:posOffset>
                </wp:positionH>
                <wp:positionV relativeFrom="paragraph">
                  <wp:posOffset>4005975</wp:posOffset>
                </wp:positionV>
                <wp:extent cx="1128395" cy="831851"/>
                <wp:effectExtent l="0" t="0" r="0" b="6350"/>
                <wp:wrapNone/>
                <wp:docPr id="155" name="Groupe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831851"/>
                          <a:chOff x="0" y="-1"/>
                          <a:chExt cx="793115" cy="835026"/>
                        </a:xfrm>
                      </wpg:grpSpPr>
                      <pic:pic xmlns:pic="http://schemas.openxmlformats.org/drawingml/2006/picture">
                        <pic:nvPicPr>
                          <pic:cNvPr id="156" name="Graphique 156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869" y="-1"/>
                            <a:ext cx="354246" cy="499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Zone de texte 157"/>
                        <wps:cNvSpPr txBox="1"/>
                        <wps:spPr>
                          <a:xfrm>
                            <a:off x="0" y="54610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9EE5E" w14:textId="6F89251C" w:rsidR="00F2400E" w:rsidRPr="00F2400E" w:rsidRDefault="00F2400E" w:rsidP="00F2400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 xml:space="preserve">HEBERGEMENT </w:t>
                              </w:r>
                              <w:r w:rsidR="00CB652A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 xml:space="preserve">RESTAURATION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9046C" id="Groupe 155" o:spid="_x0000_s1103" style="position:absolute;margin-left:430.55pt;margin-top:315.45pt;width:88.85pt;height:65.5pt;z-index:251906048;mso-position-horizontal-relative:page;mso-width-relative:margin;mso-height-relative:margin" coordorigin="" coordsize="7931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56" o:spid="_x0000_s1104" type="#_x0000_t75" style="position:absolute;left:1078;width:3543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">
                  <v:imagedata r:id="rId90" o:title=""/>
                </v:shape>
                <v:shape id="Zone de texte 157" o:spid="_x0000_s1105" type="#_x0000_t202" style="position:absolute;top:5461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<v:textbox>
                    <w:txbxContent>
                      <w:p w14:paraId="0969EE5E" w14:textId="6F89251C" w:rsidR="00F2400E" w:rsidRPr="00F2400E" w:rsidRDefault="00F2400E" w:rsidP="00F2400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 xml:space="preserve">HEBERGEMENT </w:t>
                        </w:r>
                        <w:r w:rsidR="00CB652A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 xml:space="preserve">RESTAURATION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652A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95EDA3E" wp14:editId="40B6654E">
                <wp:simplePos x="0" y="0"/>
                <wp:positionH relativeFrom="column">
                  <wp:posOffset>3318095</wp:posOffset>
                </wp:positionH>
                <wp:positionV relativeFrom="paragraph">
                  <wp:posOffset>4024083</wp:posOffset>
                </wp:positionV>
                <wp:extent cx="986790" cy="978535"/>
                <wp:effectExtent l="0" t="0" r="0" b="0"/>
                <wp:wrapNone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978535"/>
                          <a:chOff x="-29135" y="0"/>
                          <a:chExt cx="1058545" cy="1069033"/>
                        </a:xfrm>
                      </wpg:grpSpPr>
                      <pic:pic xmlns:pic="http://schemas.openxmlformats.org/drawingml/2006/picture">
                        <pic:nvPicPr>
                          <pic:cNvPr id="136" name="Graphique 136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550611" cy="55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Zone de texte 137"/>
                        <wps:cNvSpPr txBox="1"/>
                        <wps:spPr>
                          <a:xfrm>
                            <a:off x="-29135" y="639774"/>
                            <a:ext cx="1058545" cy="4292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D982E9" w14:textId="473BB638" w:rsidR="00BD66B5" w:rsidRPr="00327A8C" w:rsidRDefault="00327A8C" w:rsidP="006F593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</w:pPr>
                              <w:r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 xml:space="preserve">Adm. </w:t>
                              </w:r>
                              <w:r w:rsidR="006F593E"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P</w:t>
                              </w:r>
                              <w:r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ublique</w:t>
                              </w:r>
                              <w:r w:rsidR="006F593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, sécurité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EDA3E" id="Groupe 135" o:spid="_x0000_s1106" style="position:absolute;margin-left:261.25pt;margin-top:316.85pt;width:77.7pt;height:77.05pt;z-index:251898880;mso-width-relative:margin;mso-height-relative:margin" coordorigin="-291" coordsize="10585,10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">
                <v:shape id="Graphique 136" o:spid="_x0000_s1107" type="#_x0000_t75" style="position:absolute;left:2476;width:5506;height: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">
                  <v:imagedata r:id="rId93" o:title=""/>
                </v:shape>
                <v:shape id="Zone de texte 137" o:spid="_x0000_s1108" type="#_x0000_t202" style="position:absolute;left:-291;top:6397;width:10585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14:paraId="15D982E9" w14:textId="473BB638" w:rsidR="00BD66B5" w:rsidRPr="00327A8C" w:rsidRDefault="00327A8C" w:rsidP="006F593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</w:pPr>
                        <w:r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 xml:space="preserve">Adm. </w:t>
                        </w:r>
                        <w:r w:rsidR="006F593E"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P</w:t>
                        </w:r>
                        <w:r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ublique</w:t>
                        </w:r>
                        <w:r w:rsidR="006F593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, sécurité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652A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D5DED9" wp14:editId="542CEBB1">
                <wp:simplePos x="0" y="0"/>
                <wp:positionH relativeFrom="leftMargin">
                  <wp:posOffset>2580238</wp:posOffset>
                </wp:positionH>
                <wp:positionV relativeFrom="paragraph">
                  <wp:posOffset>4024083</wp:posOffset>
                </wp:positionV>
                <wp:extent cx="535305" cy="861059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" cy="861059"/>
                          <a:chOff x="19050" y="1"/>
                          <a:chExt cx="535305" cy="860424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109" style="position:absolute;margin-left:203.15pt;margin-top:316.85pt;width:42.15pt;height:67.8pt;z-index:251864064;mso-position-horizontal-relative:left-margin-area;mso-width-relative:margin;mso-height-relative:margin" coordorigin="190" coordsize="5353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">
                <v:shape id="Graphique 62" o:spid="_x0000_s1110" type="#_x0000_t75" style="position:absolute;left:190;width:504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96" o:title=""/>
                </v:shape>
                <v:shape id="Zone de texte 63" o:spid="_x0000_s1111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593E" w:rsidRPr="006F593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4B43853" wp14:editId="17657BDA">
                <wp:simplePos x="0" y="0"/>
                <wp:positionH relativeFrom="column">
                  <wp:posOffset>5087439</wp:posOffset>
                </wp:positionH>
                <wp:positionV relativeFrom="paragraph">
                  <wp:posOffset>3717334</wp:posOffset>
                </wp:positionV>
                <wp:extent cx="707390" cy="329565"/>
                <wp:effectExtent l="0" t="0" r="0" b="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691CD" w14:textId="103E4FDB" w:rsidR="006F593E" w:rsidRPr="00F13403" w:rsidRDefault="006F593E" w:rsidP="006F59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</w:t>
                            </w:r>
                            <w:r w:rsidR="00CB652A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43853" id="Zone de texte 154" o:spid="_x0000_s1112" type="#_x0000_t202" style="position:absolute;margin-left:400.6pt;margin-top:292.7pt;width:55.7pt;height:25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" filled="f" stroked="f" strokeweight=".5pt">
                <v:textbox>
                  <w:txbxContent>
                    <w:p w14:paraId="38E691CD" w14:textId="103E4FDB" w:rsidR="006F593E" w:rsidRPr="00F13403" w:rsidRDefault="006F593E" w:rsidP="006F59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</w:t>
                      </w:r>
                      <w:r w:rsidR="00CB652A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BD66B5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DC66B69" wp14:editId="2DD4B8BB">
                <wp:simplePos x="0" y="0"/>
                <wp:positionH relativeFrom="column">
                  <wp:posOffset>3567065</wp:posOffset>
                </wp:positionH>
                <wp:positionV relativeFrom="paragraph">
                  <wp:posOffset>3717334</wp:posOffset>
                </wp:positionV>
                <wp:extent cx="707390" cy="329565"/>
                <wp:effectExtent l="0" t="0" r="0" b="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AF92E" w14:textId="40C2AC25" w:rsidR="00BD66B5" w:rsidRPr="00F13403" w:rsidRDefault="00327A8C" w:rsidP="00BD66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14</w:t>
                            </w:r>
                            <w:r w:rsidR="00BD66B5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66B5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6B69" id="Zone de texte 148" o:spid="_x0000_s1113" type="#_x0000_t202" style="position:absolute;margin-left:280.85pt;margin-top:292.7pt;width:55.7pt;height:25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" filled="f" stroked="f" strokeweight=".5pt">
                <v:textbox>
                  <w:txbxContent>
                    <w:p w14:paraId="5F1AF92E" w14:textId="40C2AC25" w:rsidR="00BD66B5" w:rsidRPr="00F13403" w:rsidRDefault="00327A8C" w:rsidP="00BD66B5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14</w:t>
                      </w:r>
                      <w:r w:rsidR="00BD66B5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BD66B5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1E12D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73E58B6E">
                <wp:simplePos x="0" y="0"/>
                <wp:positionH relativeFrom="column">
                  <wp:posOffset>2138680</wp:posOffset>
                </wp:positionH>
                <wp:positionV relativeFrom="paragraph">
                  <wp:posOffset>3743960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15D5782B" w:rsidR="00AA7AA4" w:rsidRPr="00F13403" w:rsidRDefault="001E12D7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230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14" type="#_x0000_t202" style="position:absolute;margin-left:168.4pt;margin-top:294.8pt;width:55.7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" filled="f" stroked="f" strokeweight=".5pt">
                <v:textbox>
                  <w:txbxContent>
                    <w:p w14:paraId="467C9EB7" w14:textId="15D5782B" w:rsidR="00AA7AA4" w:rsidRPr="00F13403" w:rsidRDefault="001E12D7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230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0878C615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58744E5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236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15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" fillcolor="#63a7da" strokecolor="#63a7da" strokeweight=".5pt">
                <v:textbox>
                  <w:txbxContent>
                    <w:p w14:paraId="1C4958BE" w14:textId="758744E5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4236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1C53C7A2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16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FJpynQ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E171E46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7" r:lo="rId98" r:qs="rId99" r:cs="rId10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7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A9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E171E46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2" r:lo="rId98" r:qs="rId99" r:cs="rId10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FBF99" w14:textId="77777777" w:rsidR="000B6509" w:rsidRDefault="000B6509" w:rsidP="0063464B">
      <w:r>
        <w:separator/>
      </w:r>
    </w:p>
  </w:endnote>
  <w:endnote w:type="continuationSeparator" w:id="0">
    <w:p w14:paraId="04FEF754" w14:textId="77777777" w:rsidR="000B6509" w:rsidRDefault="000B6509" w:rsidP="0063464B">
      <w:r>
        <w:continuationSeparator/>
      </w:r>
    </w:p>
  </w:endnote>
  <w:endnote w:type="continuationNotice" w:id="1">
    <w:p w14:paraId="248A040B" w14:textId="77777777" w:rsidR="000B6509" w:rsidRDefault="000B65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AB51A" w14:textId="77777777" w:rsidR="000B6509" w:rsidRDefault="000B6509" w:rsidP="0063464B">
      <w:r>
        <w:separator/>
      </w:r>
    </w:p>
  </w:footnote>
  <w:footnote w:type="continuationSeparator" w:id="0">
    <w:p w14:paraId="7503C3CC" w14:textId="77777777" w:rsidR="000B6509" w:rsidRDefault="000B6509" w:rsidP="0063464B">
      <w:r>
        <w:continuationSeparator/>
      </w:r>
    </w:p>
  </w:footnote>
  <w:footnote w:type="continuationNotice" w:id="1">
    <w:p w14:paraId="140B64AE" w14:textId="77777777" w:rsidR="000B6509" w:rsidRDefault="000B650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A0"/>
    <w:multiLevelType w:val="hybridMultilevel"/>
    <w:tmpl w:val="01BCFBEE"/>
    <w:lvl w:ilvl="0" w:tplc="4118AA1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66320C7"/>
    <w:multiLevelType w:val="hybridMultilevel"/>
    <w:tmpl w:val="0AC0D79A"/>
    <w:lvl w:ilvl="0" w:tplc="21C4CA1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66C72"/>
    <w:multiLevelType w:val="hybridMultilevel"/>
    <w:tmpl w:val="7D3CF95A"/>
    <w:lvl w:ilvl="0" w:tplc="F168BDA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44C5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69B2"/>
    <w:rsid w:val="0013752E"/>
    <w:rsid w:val="00140EEE"/>
    <w:rsid w:val="00141D56"/>
    <w:rsid w:val="00147CE6"/>
    <w:rsid w:val="001537B1"/>
    <w:rsid w:val="00154BC8"/>
    <w:rsid w:val="0015509B"/>
    <w:rsid w:val="001554D7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1B5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09A3"/>
    <w:rsid w:val="001E12D7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10D4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6781D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27A8C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323D"/>
    <w:rsid w:val="003E4B19"/>
    <w:rsid w:val="003E650B"/>
    <w:rsid w:val="003F05C6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365"/>
    <w:rsid w:val="00442419"/>
    <w:rsid w:val="00444E8E"/>
    <w:rsid w:val="0044550E"/>
    <w:rsid w:val="00445BFD"/>
    <w:rsid w:val="004504AE"/>
    <w:rsid w:val="00450824"/>
    <w:rsid w:val="00450DA2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103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393F"/>
    <w:rsid w:val="005B57C1"/>
    <w:rsid w:val="005B621E"/>
    <w:rsid w:val="005C0B05"/>
    <w:rsid w:val="005C10ED"/>
    <w:rsid w:val="005C62FB"/>
    <w:rsid w:val="005C6EC4"/>
    <w:rsid w:val="005C75A4"/>
    <w:rsid w:val="005D0598"/>
    <w:rsid w:val="005D0D96"/>
    <w:rsid w:val="005D15F3"/>
    <w:rsid w:val="005D217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0FF2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55C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93E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2B51"/>
    <w:rsid w:val="00755793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0719"/>
    <w:rsid w:val="008322EC"/>
    <w:rsid w:val="00837020"/>
    <w:rsid w:val="008373E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1E6D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5998"/>
    <w:rsid w:val="00940BA8"/>
    <w:rsid w:val="00943CC3"/>
    <w:rsid w:val="009449FD"/>
    <w:rsid w:val="009473C1"/>
    <w:rsid w:val="00947C07"/>
    <w:rsid w:val="00950502"/>
    <w:rsid w:val="009506FC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83CF8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48A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0292"/>
    <w:rsid w:val="00AA37BA"/>
    <w:rsid w:val="00AA51EB"/>
    <w:rsid w:val="00AA7381"/>
    <w:rsid w:val="00AA7AA4"/>
    <w:rsid w:val="00AB16B0"/>
    <w:rsid w:val="00AB6D47"/>
    <w:rsid w:val="00AB7B3A"/>
    <w:rsid w:val="00AC3AB1"/>
    <w:rsid w:val="00AC6174"/>
    <w:rsid w:val="00AD203C"/>
    <w:rsid w:val="00AD2B29"/>
    <w:rsid w:val="00AD3C32"/>
    <w:rsid w:val="00AD4395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5380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0E89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677"/>
    <w:rsid w:val="00BD4C47"/>
    <w:rsid w:val="00BD4CDD"/>
    <w:rsid w:val="00BD66B5"/>
    <w:rsid w:val="00BD6D14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B652A"/>
    <w:rsid w:val="00CC0317"/>
    <w:rsid w:val="00CC3860"/>
    <w:rsid w:val="00CC4BF8"/>
    <w:rsid w:val="00CC6787"/>
    <w:rsid w:val="00CC72C1"/>
    <w:rsid w:val="00CD4A74"/>
    <w:rsid w:val="00CD67E5"/>
    <w:rsid w:val="00CD6C5B"/>
    <w:rsid w:val="00CE05AF"/>
    <w:rsid w:val="00CE0652"/>
    <w:rsid w:val="00CE1245"/>
    <w:rsid w:val="00CE2637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475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236E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2D2C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5C4C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6B0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C4D13"/>
    <w:rsid w:val="00ED019F"/>
    <w:rsid w:val="00ED0D56"/>
    <w:rsid w:val="00ED1178"/>
    <w:rsid w:val="00ED2D03"/>
    <w:rsid w:val="00ED4CEF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EF6AA8"/>
    <w:rsid w:val="00F00A0A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00E"/>
    <w:rsid w:val="00F24403"/>
    <w:rsid w:val="00F264C4"/>
    <w:rsid w:val="00F26AA0"/>
    <w:rsid w:val="00F311F5"/>
    <w:rsid w:val="00F328B5"/>
    <w:rsid w:val="00F35452"/>
    <w:rsid w:val="00F371DE"/>
    <w:rsid w:val="00F41B4B"/>
    <w:rsid w:val="00F429BA"/>
    <w:rsid w:val="00F42AF8"/>
    <w:rsid w:val="00F43E59"/>
    <w:rsid w:val="00F46E96"/>
    <w:rsid w:val="00F50EA2"/>
    <w:rsid w:val="00F5375D"/>
    <w:rsid w:val="00F53CBC"/>
    <w:rsid w:val="00F54324"/>
    <w:rsid w:val="00F57166"/>
    <w:rsid w:val="00F571C8"/>
    <w:rsid w:val="00F576BD"/>
    <w:rsid w:val="00F57F7F"/>
    <w:rsid w:val="00F62ECA"/>
    <w:rsid w:val="00F6396E"/>
    <w:rsid w:val="00F72BE0"/>
    <w:rsid w:val="00F76CD6"/>
    <w:rsid w:val="00F812AA"/>
    <w:rsid w:val="00F8396D"/>
    <w:rsid w:val="00F85932"/>
    <w:rsid w:val="00F86571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2DC5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tudierenhainaut.be/lycee-provincial-hornu-colfontaine.html" TargetMode="External"/><Relationship Id="rId21" Type="http://schemas.openxmlformats.org/officeDocument/2006/relationships/hyperlink" Target="https://www.etudierenhainaut.be/lycee-provincial-des-sciences-et-des-technologies.html" TargetMode="External"/><Relationship Id="rId42" Type="http://schemas.openxmlformats.org/officeDocument/2006/relationships/diagramData" Target="diagrams/data2.xml"/><Relationship Id="rId47" Type="http://schemas.openxmlformats.org/officeDocument/2006/relationships/image" Target="media/image12.svg"/><Relationship Id="rId63" Type="http://schemas.microsoft.com/office/2007/relationships/diagramDrawing" Target="diagrams/drawing2.xml"/><Relationship Id="rId68" Type="http://schemas.openxmlformats.org/officeDocument/2006/relationships/image" Target="media/image26.svg"/><Relationship Id="rId84" Type="http://schemas.openxmlformats.org/officeDocument/2006/relationships/image" Target="media/image40.svg"/><Relationship Id="rId89" Type="http://schemas.openxmlformats.org/officeDocument/2006/relationships/image" Target="media/image45.svg"/><Relationship Id="rId7" Type="http://schemas.openxmlformats.org/officeDocument/2006/relationships/settings" Target="settings.xml"/><Relationship Id="rId71" Type="http://schemas.openxmlformats.org/officeDocument/2006/relationships/image" Target="media/image29.png"/><Relationship Id="rId92" Type="http://schemas.openxmlformats.org/officeDocument/2006/relationships/image" Target="media/image48.svg"/><Relationship Id="rId2" Type="http://schemas.openxmlformats.org/officeDocument/2006/relationships/customXml" Target="../customXml/item2.xml"/><Relationship Id="rId16" Type="http://schemas.openxmlformats.org/officeDocument/2006/relationships/hyperlink" Target="http://www.cefamorlanwelzcharleroi.be/" TargetMode="External"/><Relationship Id="rId29" Type="http://schemas.openxmlformats.org/officeDocument/2006/relationships/hyperlink" Target="http://www.iepscf-frameries.be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iepsjemappes.be/wordpress3/" TargetMode="External"/><Relationship Id="rId32" Type="http://schemas.openxmlformats.org/officeDocument/2006/relationships/hyperlink" Target="http://www.iramps.be/" TargetMode="External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image" Target="media/image10.png"/><Relationship Id="rId53" Type="http://schemas.openxmlformats.org/officeDocument/2006/relationships/image" Target="media/image17.png"/><Relationship Id="rId58" Type="http://schemas.openxmlformats.org/officeDocument/2006/relationships/image" Target="media/image22.svg"/><Relationship Id="rId66" Type="http://schemas.openxmlformats.org/officeDocument/2006/relationships/image" Target="media/image24.svg"/><Relationship Id="rId74" Type="http://schemas.openxmlformats.org/officeDocument/2006/relationships/image" Target="media/image32.png"/><Relationship Id="rId79" Type="http://schemas.openxmlformats.org/officeDocument/2006/relationships/hyperlink" Target="http://www.bassinefe-hainautcentre.be/le-rapport-analytique-et-prospectif" TargetMode="External"/><Relationship Id="rId87" Type="http://schemas.openxmlformats.org/officeDocument/2006/relationships/image" Target="media/image43.png"/><Relationship Id="rId102" Type="http://schemas.openxmlformats.org/officeDocument/2006/relationships/diagramData" Target="diagrams/data6.xml"/><Relationship Id="rId5" Type="http://schemas.openxmlformats.org/officeDocument/2006/relationships/numbering" Target="numbering.xml"/><Relationship Id="rId61" Type="http://schemas.openxmlformats.org/officeDocument/2006/relationships/diagramQuickStyle" Target="diagrams/quickStyle2.xml"/><Relationship Id="rId82" Type="http://schemas.openxmlformats.org/officeDocument/2006/relationships/image" Target="media/image38.png"/><Relationship Id="rId90" Type="http://schemas.openxmlformats.org/officeDocument/2006/relationships/image" Target="media/image46.png"/><Relationship Id="rId95" Type="http://schemas.openxmlformats.org/officeDocument/2006/relationships/image" Target="media/image51.svg"/><Relationship Id="rId19" Type="http://schemas.openxmlformats.org/officeDocument/2006/relationships/hyperlink" Target="https://www.cndbs-binche.be/" TargetMode="External"/><Relationship Id="rId14" Type="http://schemas.openxmlformats.org/officeDocument/2006/relationships/hyperlink" Target="https://www.etudierenhainaut.be/enseignement-secondaire-paramedical-mons.html" TargetMode="External"/><Relationship Id="rId22" Type="http://schemas.openxmlformats.org/officeDocument/2006/relationships/hyperlink" Target="http://www.isjleroeulx.be/" TargetMode="External"/><Relationship Id="rId27" Type="http://schemas.openxmlformats.org/officeDocument/2006/relationships/hyperlink" Target="https://www.saintjoseph-saintghislain.be/" TargetMode="External"/><Relationship Id="rId30" Type="http://schemas.openxmlformats.org/officeDocument/2006/relationships/hyperlink" Target="https://www.aid-hainautcentre.be/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image" Target="media/image20.svg"/><Relationship Id="rId64" Type="http://schemas.openxmlformats.org/officeDocument/2006/relationships/diagramData" Target="diagrams/data4.xml"/><Relationship Id="rId69" Type="http://schemas.openxmlformats.org/officeDocument/2006/relationships/image" Target="media/image27.png"/><Relationship Id="rId77" Type="http://schemas.openxmlformats.org/officeDocument/2006/relationships/hyperlink" Target="http://www.bassinefe-hainautcentre.be/le-rapport-analytique-et-prospectif" TargetMode="External"/><Relationship Id="rId100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15.png"/><Relationship Id="rId72" Type="http://schemas.openxmlformats.org/officeDocument/2006/relationships/image" Target="media/image30.svg"/><Relationship Id="rId80" Type="http://schemas.openxmlformats.org/officeDocument/2006/relationships/image" Target="media/image36.png"/><Relationship Id="rId85" Type="http://schemas.openxmlformats.org/officeDocument/2006/relationships/image" Target="media/image41.png"/><Relationship Id="rId93" Type="http://schemas.openxmlformats.org/officeDocument/2006/relationships/image" Target="media/image49.png"/><Relationship Id="rId98" Type="http://schemas.openxmlformats.org/officeDocument/2006/relationships/diagramLayout" Target="diagrams/layout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://www.ineps-mlz.be/" TargetMode="External"/><Relationship Id="rId25" Type="http://schemas.openxmlformats.org/officeDocument/2006/relationships/hyperlink" Target="https://www.icesquaregnon.be/" TargetMode="External"/><Relationship Id="rId33" Type="http://schemas.openxmlformats.org/officeDocument/2006/relationships/image" Target="media/image4.png"/><Relationship Id="rId38" Type="http://schemas.openxmlformats.org/officeDocument/2006/relationships/diagramLayout" Target="diagrams/layout1.xml"/><Relationship Id="rId46" Type="http://schemas.openxmlformats.org/officeDocument/2006/relationships/image" Target="media/image11.png"/><Relationship Id="rId59" Type="http://schemas.openxmlformats.org/officeDocument/2006/relationships/diagramData" Target="diagrams/data3.xml"/><Relationship Id="rId67" Type="http://schemas.openxmlformats.org/officeDocument/2006/relationships/image" Target="media/image25.png"/><Relationship Id="rId103" Type="http://schemas.openxmlformats.org/officeDocument/2006/relationships/fontTable" Target="fontTable.xml"/><Relationship Id="rId20" Type="http://schemas.openxmlformats.org/officeDocument/2006/relationships/hyperlink" Target="https://www.etudierenhainaut.be/institut-provincial-de-nursing-du-centre.html" TargetMode="External"/><Relationship Id="rId41" Type="http://schemas.microsoft.com/office/2007/relationships/diagramDrawing" Target="diagrams/drawing1.xml"/><Relationship Id="rId54" Type="http://schemas.openxmlformats.org/officeDocument/2006/relationships/image" Target="media/image18.svg"/><Relationship Id="rId62" Type="http://schemas.openxmlformats.org/officeDocument/2006/relationships/diagramColors" Target="diagrams/colors2.xml"/><Relationship Id="rId70" Type="http://schemas.openxmlformats.org/officeDocument/2006/relationships/image" Target="media/image28.svg"/><Relationship Id="rId75" Type="http://schemas.openxmlformats.org/officeDocument/2006/relationships/image" Target="media/image33.png"/><Relationship Id="rId83" Type="http://schemas.openxmlformats.org/officeDocument/2006/relationships/image" Target="media/image39.png"/><Relationship Id="rId88" Type="http://schemas.openxmlformats.org/officeDocument/2006/relationships/image" Target="media/image44.png"/><Relationship Id="rId91" Type="http://schemas.openxmlformats.org/officeDocument/2006/relationships/image" Target="media/image47.png"/><Relationship Id="rId96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tudierenhainaut.be/ipam-centre/pages/978-aide-soignant-e.html" TargetMode="External"/><Relationship Id="rId23" Type="http://schemas.openxmlformats.org/officeDocument/2006/relationships/hyperlink" Target="http://www.epsvfmons.be/" TargetMode="External"/><Relationship Id="rId28" Type="http://schemas.openxmlformats.org/officeDocument/2006/relationships/hyperlink" Target="http://www.isu-dour.be/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14.svg"/><Relationship Id="rId57" Type="http://schemas.openxmlformats.org/officeDocument/2006/relationships/image" Target="media/image21.png"/><Relationship Id="rId10" Type="http://schemas.openxmlformats.org/officeDocument/2006/relationships/endnotes" Target="endnotes.xml"/><Relationship Id="rId31" Type="http://schemas.openxmlformats.org/officeDocument/2006/relationships/hyperlink" Target="https://www.etudierenhainaut.be/promsoc-secondaire-mons/formations.html" TargetMode="External"/><Relationship Id="rId44" Type="http://schemas.openxmlformats.org/officeDocument/2006/relationships/image" Target="media/image9.svg"/><Relationship Id="rId52" Type="http://schemas.openxmlformats.org/officeDocument/2006/relationships/image" Target="media/image16.svg"/><Relationship Id="rId60" Type="http://schemas.openxmlformats.org/officeDocument/2006/relationships/diagramLayout" Target="diagrams/layout2.xml"/><Relationship Id="rId65" Type="http://schemas.openxmlformats.org/officeDocument/2006/relationships/image" Target="media/image23.png"/><Relationship Id="rId73" Type="http://schemas.openxmlformats.org/officeDocument/2006/relationships/image" Target="media/image31.png"/><Relationship Id="rId78" Type="http://schemas.openxmlformats.org/officeDocument/2006/relationships/image" Target="media/image35.emf"/><Relationship Id="rId81" Type="http://schemas.openxmlformats.org/officeDocument/2006/relationships/image" Target="media/image37.svg"/><Relationship Id="rId86" Type="http://schemas.openxmlformats.org/officeDocument/2006/relationships/image" Target="media/image42.svg"/><Relationship Id="rId94" Type="http://schemas.openxmlformats.org/officeDocument/2006/relationships/image" Target="media/image50.png"/><Relationship Id="rId99" Type="http://schemas.openxmlformats.org/officeDocument/2006/relationships/diagramQuickStyle" Target="diagrams/quickStyle3.xml"/><Relationship Id="rId101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etudierenhainaut.be/institut-provincial-charles-deliege.html" TargetMode="External"/><Relationship Id="rId39" Type="http://schemas.openxmlformats.org/officeDocument/2006/relationships/diagramQuickStyle" Target="diagrams/quickStyle1.xml"/><Relationship Id="rId34" Type="http://schemas.openxmlformats.org/officeDocument/2006/relationships/image" Target="media/image5.svg"/><Relationship Id="rId50" Type="http://schemas.openxmlformats.org/officeDocument/2006/relationships/hyperlink" Target="https://www.fermedelsamme.be/filieres?lang=fr" TargetMode="External"/><Relationship Id="rId55" Type="http://schemas.openxmlformats.org/officeDocument/2006/relationships/image" Target="media/image19.png"/><Relationship Id="rId76" Type="http://schemas.openxmlformats.org/officeDocument/2006/relationships/image" Target="media/image34.svg"/><Relationship Id="rId97" Type="http://schemas.openxmlformats.org/officeDocument/2006/relationships/diagramData" Target="diagrams/data5.xml"/><Relationship Id="rId10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0617B540-0100-4407-BFFF-5A4FA06A7149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BF64204-1AA8-443B-8AF8-F8AAD79F2BE7}" type="pres">
      <dgm:prSet presAssocID="{99FDA7BC-120D-4384-87F4-801FFE25DA1E}" presName="Name13" presStyleLbl="parChTrans1D2" presStyleIdx="0" presStyleCnt="1"/>
      <dgm:spPr/>
    </dgm:pt>
    <dgm:pt modelId="{685C1FCA-B356-42DD-9894-02D0E275B284}" type="pres">
      <dgm:prSet presAssocID="{0617B540-0100-4407-BFFF-5A4FA06A714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0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34B9F07-7239-4788-BA2F-F9CB2D811DCB}" type="presParOf" srcId="{D9F353A7-6BA6-4618-9297-C380F5C53C3D}" destId="{CBF64204-1AA8-443B-8AF8-F8AAD79F2BE7}" srcOrd="0" destOrd="0" presId="urn:microsoft.com/office/officeart/2005/8/layout/hierarchy3"/>
    <dgm:cxn modelId="{2E5DD6A6-2153-4344-AE30-8627ED985B0C}" type="presParOf" srcId="{D9F353A7-6BA6-4618-9297-C380F5C53C3D}" destId="{685C1FCA-B356-42DD-9894-02D0E275B284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0617B540-0100-4407-BFFF-5A4FA06A7149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BF64204-1AA8-443B-8AF8-F8AAD79F2BE7}" type="pres">
      <dgm:prSet presAssocID="{99FDA7BC-120D-4384-87F4-801FFE25DA1E}" presName="Name13" presStyleLbl="parChTrans1D2" presStyleIdx="0" presStyleCnt="1"/>
      <dgm:spPr/>
    </dgm:pt>
    <dgm:pt modelId="{685C1FCA-B356-42DD-9894-02D0E275B284}" type="pres">
      <dgm:prSet presAssocID="{0617B540-0100-4407-BFFF-5A4FA06A714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4780925-0528-45DE-AB38-1EEF92E58F46}" srcId="{E1E31A27-682F-4524-8836-4107CDEC5323}" destId="{0617B540-0100-4407-BFFF-5A4FA06A7149}" srcOrd="0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34B9F07-7239-4788-BA2F-F9CB2D811DCB}" type="presParOf" srcId="{D9F353A7-6BA6-4618-9297-C380F5C53C3D}" destId="{CBF64204-1AA8-443B-8AF8-F8AAD79F2BE7}" srcOrd="0" destOrd="0" presId="urn:microsoft.com/office/officeart/2005/8/layout/hierarchy3"/>
    <dgm:cxn modelId="{2E5DD6A6-2153-4344-AE30-8627ED985B0C}" type="presParOf" srcId="{D9F353A7-6BA6-4618-9297-C380F5C53C3D}" destId="{685C1FCA-B356-42DD-9894-02D0E275B284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263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2.106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-6,7%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263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2.106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-6,7%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CBF64204-1AA8-443B-8AF8-F8AAD79F2BE7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5C1FCA-B356-42DD-9894-02D0E275B284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263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-6,7%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2.106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85d816c3-b208-464c-adcf-149322fbddc7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38</TotalTime>
  <Pages>2</Pages>
  <Words>24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38</cp:revision>
  <cp:lastPrinted>2021-12-24T10:51:00Z</cp:lastPrinted>
  <dcterms:created xsi:type="dcterms:W3CDTF">2022-03-09T09:47:00Z</dcterms:created>
  <dcterms:modified xsi:type="dcterms:W3CDTF">2022-03-10T13:17:00Z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