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bookmarkStart w:id="0" w:name="_Hlk97302309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50F8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A195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7910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0A059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71B6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611568D" w:rsidR="00902688" w:rsidRDefault="00BE2611" w:rsidP="00F576BD">
      <w:pPr>
        <w:rPr>
          <w:noProof/>
          <w:lang w:bidi="fr-FR"/>
        </w:rPr>
      </w:pPr>
      <w:bookmarkStart w:id="1" w:name="_Hlk91166357"/>
      <w:bookmarkEnd w:id="1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06A0006">
                <wp:simplePos x="0" y="0"/>
                <wp:positionH relativeFrom="leftMargin">
                  <wp:posOffset>1444943</wp:posOffset>
                </wp:positionH>
                <wp:positionV relativeFrom="paragraph">
                  <wp:posOffset>6651943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3F7DE3C" w:rsidR="00A72224" w:rsidRPr="005B393F" w:rsidRDefault="00AB6F4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Aide-ménager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3.8pt;margin-top:523.8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TIeg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" fillcolor="#63a7da" stroked="f" strokeweight="1pt">
                <v:textbox>
                  <w:txbxContent>
                    <w:p w14:paraId="06F157E7" w14:textId="53F7DE3C" w:rsidR="00A72224" w:rsidRPr="005B393F" w:rsidRDefault="00AB6F4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Aide-ménager social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4B49E78B">
                <wp:simplePos x="0" y="0"/>
                <wp:positionH relativeFrom="margin">
                  <wp:posOffset>3195734</wp:posOffset>
                </wp:positionH>
                <wp:positionV relativeFrom="paragraph">
                  <wp:posOffset>5866904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28" style="position:absolute;margin-left:251.65pt;margin-top:461.9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Om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">
                <v:oval id="Ellipse 140" o:spid="_x0000_s102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0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03E2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0DB31037">
                <wp:simplePos x="0" y="0"/>
                <wp:positionH relativeFrom="column">
                  <wp:posOffset>4799606</wp:posOffset>
                </wp:positionH>
                <wp:positionV relativeFrom="paragraph">
                  <wp:posOffset>5658402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1" style="position:absolute;margin-left:377.9pt;margin-top:445.5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">
                <v:oval id="Ellipse 143" o:spid="_x0000_s103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3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EDA" w:rsidRPr="00E67A4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C302D3" wp14:editId="5FA03185">
                <wp:simplePos x="0" y="0"/>
                <wp:positionH relativeFrom="column">
                  <wp:posOffset>9624087</wp:posOffset>
                </wp:positionH>
                <wp:positionV relativeFrom="paragraph">
                  <wp:posOffset>5930845</wp:posOffset>
                </wp:positionV>
                <wp:extent cx="60960" cy="77470"/>
                <wp:effectExtent l="0" t="0" r="15240" b="17780"/>
                <wp:wrapNone/>
                <wp:docPr id="64" name="Ellipse 64" descr="Aid Hainaut centre">
                  <a:hlinkClick xmlns:a="http://schemas.openxmlformats.org/drawingml/2006/main" r:id="rId14" tooltip="Créaform : Aide-ménager social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AE15C" id="Ellipse 64" o:spid="_x0000_s1026" alt="Aid Hainaut centre" href="http://www.bassinefe-hainautcentre.be/passeport/preformation-aide-menagerere-social-e" title="Créaform : Aide-ménager social" style="position:absolute;margin-left:757.8pt;margin-top:467pt;width:4.8pt;height:6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B0448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052187" wp14:editId="5A4AE312">
                <wp:simplePos x="0" y="0"/>
                <wp:positionH relativeFrom="column">
                  <wp:posOffset>9855363</wp:posOffset>
                </wp:positionH>
                <wp:positionV relativeFrom="paragraph">
                  <wp:posOffset>7974965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B47ED" id="Rectangle 1513" o:spid="_x0000_s1026" style="position:absolute;margin-left:776pt;margin-top:627.95pt;width:13.05pt;height:1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" fillcolor="#dd026f" strokecolor="#dd026f" strokeweight="1pt"/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449095B4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135" w14:textId="255CEC1B" w:rsidR="0009615E" w:rsidRDefault="0009615E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K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57657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A92C2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961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Services à la personne et à la collectivité</w:t>
                            </w:r>
                          </w:p>
                          <w:p w14:paraId="44A3F54E" w14:textId="23048572" w:rsidR="00FC47E2" w:rsidRPr="00FC47E2" w:rsidRDefault="00FC47E2" w:rsidP="00FC47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FC47E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K1304 Aide-ménager social </w:t>
                            </w:r>
                          </w:p>
                          <w:p w14:paraId="7CAC3E5B" w14:textId="5F546B44" w:rsidR="00A72224" w:rsidRDefault="00A72224" w:rsidP="00096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4" type="#_x0000_t202" style="position:absolute;margin-left:216.95pt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kVOA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" filled="f" stroked="f" strokeweight=".5pt">
                <v:textbox>
                  <w:txbxContent>
                    <w:p w14:paraId="76A2E135" w14:textId="255CEC1B" w:rsidR="0009615E" w:rsidRDefault="0009615E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K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57657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A92C2F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9615E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Services à la personne et à la collectivité</w:t>
                      </w:r>
                    </w:p>
                    <w:p w14:paraId="44A3F54E" w14:textId="23048572" w:rsidR="00FC47E2" w:rsidRPr="00FC47E2" w:rsidRDefault="00FC47E2" w:rsidP="00FC47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FC47E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K1304 Aide-ménager social </w:t>
                      </w:r>
                    </w:p>
                    <w:p w14:paraId="7CAC3E5B" w14:textId="5F546B44" w:rsidR="00A72224" w:rsidRDefault="00A72224" w:rsidP="00096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79CBFE7E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5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OR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0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790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1DB6A8" wp14:editId="78B48CD9">
                <wp:simplePos x="0" y="0"/>
                <wp:positionH relativeFrom="column">
                  <wp:posOffset>9836590</wp:posOffset>
                </wp:positionH>
                <wp:positionV relativeFrom="paragraph">
                  <wp:posOffset>7934167</wp:posOffset>
                </wp:positionV>
                <wp:extent cx="3811270" cy="77586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77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5777B4AC" w:rsidR="008F25B7" w:rsidRPr="00305790" w:rsidRDefault="008003E2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CISP</w:t>
                            </w:r>
                          </w:p>
                          <w:p w14:paraId="5002E12A" w14:textId="265AFC3C" w:rsidR="008F25B7" w:rsidRPr="00305790" w:rsidRDefault="008F25B7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6" type="#_x0000_t202" style="position:absolute;margin-left:774.55pt;margin-top:624.75pt;width:300.1pt;height:6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" filled="f" stroked="f" strokeweight=".5pt">
                <v:textbox>
                  <w:txbxContent>
                    <w:p w14:paraId="05F2D5DB" w14:textId="5777B4AC" w:rsidR="008F25B7" w:rsidRPr="00305790" w:rsidRDefault="008003E2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CISP</w:t>
                      </w:r>
                    </w:p>
                    <w:p w14:paraId="5002E12A" w14:textId="265AFC3C" w:rsidR="008F25B7" w:rsidRPr="00305790" w:rsidRDefault="008F25B7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20E5C0B5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39A2F673" w:rsidR="00A72224" w:rsidRPr="0003598A" w:rsidRDefault="001822AE" w:rsidP="001822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préconise le renforcement de l’offre de formation </w:t>
                            </w:r>
                            <w:r w:rsidR="00AB6F4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pour adultes </w:t>
                            </w:r>
                            <w:r w:rsidRPr="001822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sur le Bassin pour ce nouveau métier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7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" filled="f" stroked="f" strokeweight=".5pt">
                <v:textbox>
                  <w:txbxContent>
                    <w:p w14:paraId="621463FE" w14:textId="39A2F673" w:rsidR="00A72224" w:rsidRPr="0003598A" w:rsidRDefault="001822AE" w:rsidP="001822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préconise le renforcement de l’offre de formation </w:t>
                      </w:r>
                      <w:r w:rsidR="00AB6F4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pour adultes </w:t>
                      </w:r>
                      <w:r w:rsidRPr="001822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sur le Bassin pour ce nouveau métier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8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291EB39A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59E4C" w14:textId="3BD563E2" w:rsidR="00A92C2F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D11375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Les difficultés de recrutement pour la fonction sont criantes</w:t>
                            </w:r>
                            <w:r w:rsidR="00416106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,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 sachant qu'aucun statut spécifique à la fonction n'existe. </w:t>
                            </w:r>
                          </w:p>
                          <w:p w14:paraId="24658C0E" w14:textId="77777777" w:rsidR="00974DBA" w:rsidRDefault="00A92C2F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Renforcer l’offre de formation pour ce nouveau métier, pour lequel il s’agit de doter les candidats de compétences complémentaires dans le domaine de l’accompagnement de la personne, reste </w:t>
                            </w:r>
                            <w:r w:rsidRPr="00BE2611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d'a</w:t>
                            </w:r>
                            <w:r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ctualité en 2021. </w:t>
                            </w:r>
                          </w:p>
                          <w:p w14:paraId="5876F65C" w14:textId="22FB2150" w:rsidR="00D11375" w:rsidRDefault="00974DBA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92C2F" w:rsidRPr="00A92C2F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Un référentiel de formation est à l'étude dans le cadre des travaux du SFMQ (effectif en septembre 2022).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8" style="position:absolute;margin-left:100.85pt;margin-top:290.4pt;width:461.9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" filled="f" stroked="f" strokeweight="1pt">
                <v:textbox>
                  <w:txbxContent>
                    <w:p w14:paraId="0BA59E4C" w14:textId="3BD563E2" w:rsidR="00A92C2F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D11375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Les difficultés de recrutement pour la fonction sont criantes</w:t>
                      </w:r>
                      <w:r w:rsidR="00416106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,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 sachant qu'aucun statut spécifique à la fonction n'existe. </w:t>
                      </w:r>
                    </w:p>
                    <w:p w14:paraId="24658C0E" w14:textId="77777777" w:rsidR="00974DBA" w:rsidRDefault="00A92C2F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Renforcer l’offre de formation pour ce nouveau métier, pour lequel il s’agit de doter les candidats de compétences complémentaires dans le domaine de l’accompagnement de la personne, reste </w:t>
                      </w:r>
                      <w:r w:rsidRPr="00BE2611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d'a</w:t>
                      </w:r>
                      <w:r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ctualité en 2021. </w:t>
                      </w:r>
                    </w:p>
                    <w:p w14:paraId="5876F65C" w14:textId="22FB2150" w:rsidR="00D11375" w:rsidRDefault="00974DBA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 </w:t>
                      </w:r>
                      <w:r w:rsidR="00A92C2F" w:rsidRPr="00A92C2F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Un référentiel de formation est à l'étude dans le cadre des travaux du SFMQ (effectif en septembre 2022).</w:t>
                      </w: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19DCD83D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9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wb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486065F7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E05B8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24548190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ADDEB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6" o:title="" recolor="t" rotate="t" type="frame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6AAE733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683E955">
                                  <wp:extent cx="3263265" cy="2071194"/>
                                  <wp:effectExtent l="57150" t="0" r="51435" b="0"/>
                                  <wp:docPr id="14" name="Diagramm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7" r:lo="rId18" r:qs="rId19" r:cs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cQiFWI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683E955">
                            <wp:extent cx="3263265" cy="2071194"/>
                            <wp:effectExtent l="57150" t="0" r="51435" b="0"/>
                            <wp:docPr id="14" name="Diagramme 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" r:lo="rId18" r:qs="rId19" r:cs="rId2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07C5ED32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6FCB6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4F294DDC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7E9CE1A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" name="Graphique 7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" name="Graphique 7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638B04F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35EBFF03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41610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35EBFF03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41610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67494985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6" name="Graphique 76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6" name="Graphique 76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01966776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020BBBD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1730D8E8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CAAD3A9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E261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CAAD3A9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E261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47FE000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B32EC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0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EADE5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D0B09E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78F">
              <w:rPr>
                <w:b/>
                <w:color w:val="63A7DA"/>
                <w:kern w:val="0"/>
                <w:szCs w:val="24"/>
              </w:rPr>
              <w:t>2.833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9304FC2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C306F">
              <w:rPr>
                <w:color w:val="63A7DA"/>
                <w:kern w:val="0"/>
                <w:szCs w:val="24"/>
              </w:rPr>
              <w:t>’</w:t>
            </w:r>
            <w:proofErr w:type="spellStart"/>
            <w:r w:rsidR="00D9794B">
              <w:rPr>
                <w:color w:val="63A7DA"/>
                <w:kern w:val="0"/>
                <w:szCs w:val="24"/>
              </w:rPr>
              <w:t>aide-ménage</w:t>
            </w:r>
            <w:proofErr w:type="spellEnd"/>
            <w:r w:rsidR="00D9794B">
              <w:rPr>
                <w:color w:val="63A7DA"/>
                <w:kern w:val="0"/>
                <w:szCs w:val="24"/>
              </w:rPr>
              <w:t xml:space="preserve"> à domicile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63D922E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9794B">
              <w:rPr>
                <w:b/>
                <w:color w:val="63A7DA"/>
                <w:kern w:val="0"/>
                <w:szCs w:val="24"/>
              </w:rPr>
              <w:t>plus</w:t>
            </w:r>
            <w:proofErr w:type="gramEnd"/>
            <w:r w:rsidR="00D9794B">
              <w:rPr>
                <w:b/>
                <w:color w:val="63A7DA"/>
                <w:kern w:val="0"/>
                <w:szCs w:val="24"/>
              </w:rPr>
              <w:t xml:space="preserve">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5543082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6ABEA3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A2D5C8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63ECC785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3B6E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3A04FA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393B6E">
              <w:rPr>
                <w:noProof/>
                <w:color w:val="63A7DA"/>
                <w:kern w:val="0"/>
                <w:szCs w:val="24"/>
              </w:rPr>
              <w:t>50 ans et plus</w:t>
            </w:r>
          </w:p>
        </w:tc>
      </w:tr>
    </w:tbl>
    <w:p w14:paraId="7A5E464D" w14:textId="64391EF3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581135B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3" r:lo="rId44" r:qs="rId45" r:cs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ELFaW1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581135B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4" r:qs="rId45" r:cs="rId4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sE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5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CaYbBG0EAAAXDwAADgAAAAAAAAAA&#10;AAAAAAAuAgAAZHJzL2Uyb0RvYy54bWxQSwECLQAUAAYACAAAACEAta/gmeMAAAANAQAADwAAAAAA&#10;AAAAAAAAAADHBgAAZHJzL2Rvd25yZXYueG1sUEsFBgAAAAAEAAQA8wAAANcHAAAAAA=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CkVlRsQgQA&#10;AKcOAAAOAAAAAAAAAAAAAAAAAC4CAABkcnMvZTJvRG9jLnhtbFBLAQItABQABgAIAAAAIQBW2onG&#10;4wAAAAwBAAAPAAAAAAAAAAAAAAAAAJwGAABkcnMvZG93bnJldi54bWxQSwUGAAAAAAQABADzAAAA&#10;rA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Ia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/N8ayoOGM9SrxJn5LJCEw/C+WdhIQv0Dan7JyxlTbiMjhZnW7K//uYP+WALUc5a&#10;yCzn7udOWMVZ/U2Dx5vheBx0GTfjydUIG3sZWV9G9K65Iyh5iEdlZDRDvq9PZmmpecWLWIRbERJa&#10;4u6c+5N553vx40VJtVjEJCjRCP+gV0aG0gHWAPFL9yqsOfIQtPBIJ0GK7B0dfW5PyGLnqawiVwHo&#10;HtUj/lBxpPD44sIzudzHrLf/wv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IJaYho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hD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e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NHlIQ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5087D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8FDB2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ADE2E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IcEVX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LJLCH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P6keU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A24C0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5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FE41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5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87D68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2467B6D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E2611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CzAPB6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2467B6D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E2611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9585E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3FNg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8NLIBqoj9uegGxVv+bLGIlbMhxfmcDawJZz38IyHVIDJ4CRRsgP362/66I+UoZWS&#10;BmetpP7nnjlBifpmkMzP/dEoDme6jMbTAV7crWVzazF7/QA4zsgWVpfE6B/UWZQO9BuuxSJmRRMz&#10;HHOXNJzFh9BtAK4VF4tFcsJxtCyszNryGDpiGSF+bd+Ysyce4jg8wXkqWfGOjs63I2SxDyDrxFUE&#10;ukP1hD+OcmL7tHZxV27vyev6c5j/Bg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4EcdxT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12A0A55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E2611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1" w:history="1">
                              <w:proofErr w:type="gramStart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BE261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FD80F0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BE261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7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E261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63" w:history="1">
                        <w:proofErr w:type="gramStart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E2611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FD80F0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E261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9373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66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5CC8E6AE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5506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069" cy="1879600"/>
                          <a:chOff x="208284" y="199195"/>
                          <a:chExt cx="3155894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93107" cy="1880574"/>
                            <a:chOff x="331075" y="154190"/>
                            <a:chExt cx="891399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1531" y="72117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76374" y="13381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A64DB4D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63527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.5pt;width:248.45pt;height:148pt;z-index:251709440;mso-width-relative:margin;mso-height-relative:margin" coordorigin="2082,1991" coordsize="31558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991;width:9931;height:18806" coordorigin="3310,1541" coordsize="8913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615;top:721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763;top:133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A64DB4D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635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7E653367" w:rsidR="003C16BD" w:rsidRPr="003C16BD" w:rsidRDefault="00BE2611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50EB7B24">
                <wp:simplePos x="0" y="0"/>
                <wp:positionH relativeFrom="margin">
                  <wp:posOffset>14185900</wp:posOffset>
                </wp:positionH>
                <wp:positionV relativeFrom="paragraph">
                  <wp:posOffset>2953385</wp:posOffset>
                </wp:positionV>
                <wp:extent cx="40005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8145"/>
                        </a:xfrm>
                        <a:prstGeom prst="rect">
                          <a:avLst/>
                        </a:prstGeom>
                        <a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0" style="position:absolute;margin-left:1117pt;margin-top:232.55pt;width:31.5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" stroked="f" strokeweight="1pt">
                <v:fill r:id="rId7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9871BD" wp14:editId="44E89917">
                <wp:simplePos x="0" y="0"/>
                <wp:positionH relativeFrom="column">
                  <wp:posOffset>10515600</wp:posOffset>
                </wp:positionH>
                <wp:positionV relativeFrom="paragraph">
                  <wp:posOffset>3562985</wp:posOffset>
                </wp:positionV>
                <wp:extent cx="6350" cy="247650"/>
                <wp:effectExtent l="0" t="0" r="3175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2A12F" id="Connecteur droit 5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8pt,280.55pt" to="828.5pt,3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" strokecolor="#63a7da">
                <v:stroke dashstyle="dash"/>
              </v:line>
            </w:pict>
          </mc:Fallback>
        </mc:AlternateContent>
      </w:r>
      <w:r w:rsidR="007872A5"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3419179" wp14:editId="3E0F9A6D">
                <wp:simplePos x="0" y="0"/>
                <wp:positionH relativeFrom="column">
                  <wp:posOffset>8243570</wp:posOffset>
                </wp:positionH>
                <wp:positionV relativeFrom="paragraph">
                  <wp:posOffset>3382010</wp:posOffset>
                </wp:positionV>
                <wp:extent cx="4429760" cy="127820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278200"/>
                          <a:chOff x="242552" y="-19736"/>
                          <a:chExt cx="3378200" cy="2021592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519466" y="658728"/>
                            <a:ext cx="911941" cy="81796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3218C425" w:rsidR="00371C97" w:rsidRPr="007872A5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 xml:space="preserve">Non </w:t>
                              </w:r>
                              <w:proofErr w:type="spellStart"/>
                              <w:r w:rsidR="00BE2611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  <w:lang w:val="fr-BE"/>
                                </w:rPr>
                                <w:t>communiqué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411289" y="1443056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08527635" w:rsidR="00371C97" w:rsidRPr="00371C97" w:rsidRDefault="007872A5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CISP</w:t>
                              </w:r>
                              <w:r w:rsidR="00371C9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242552" y="-19736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89B8E" w14:textId="3FAD5C30" w:rsidR="00371C97" w:rsidRPr="002D374E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la filière </w:t>
                              </w:r>
                              <w:r w:rsidR="007872A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aide-ménager à domicile social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1" style="position:absolute;margin-left:649.1pt;margin-top:266.3pt;width:348.8pt;height:100.65pt;z-index:251851776;mso-width-relative:margin;mso-height-relative:margin" coordorigin="2425,-197" coordsize="33782,2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">
                <v:oval id="Ellipse 185" o:spid="_x0000_s1092" style="position:absolute;left:15194;top:6587;width:9120;height:8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3218C425" w:rsidR="00371C97" w:rsidRPr="007872A5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 xml:space="preserve">Non </w:t>
                        </w:r>
                        <w:proofErr w:type="spellStart"/>
                        <w:r w:rsidR="00BE2611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  <w:lang w:val="fr-BE"/>
                          </w:rPr>
                          <w:t>communiqué</w:t>
                        </w:r>
                        <w:proofErr w:type="spellEnd"/>
                      </w:p>
                    </w:txbxContent>
                  </v:textbox>
                </v:oval>
                <v:shape id="Zone de texte 187" o:spid="_x0000_s1093" type="#_x0000_t202" style="position:absolute;left:14112;top:1443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08527635" w:rsidR="00371C97" w:rsidRPr="00371C97" w:rsidRDefault="007872A5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CISP</w:t>
                        </w:r>
                        <w:r w:rsidR="00371C9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544" o:spid="_x0000_s1094" type="#_x0000_t202" style="position:absolute;left:2425;top:-197;width:33782;height: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34789B8E" w14:textId="3FAD5C30" w:rsidR="00371C97" w:rsidRPr="002D374E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la filière </w:t>
                        </w:r>
                        <w:r w:rsidR="007872A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aide-ménager à domicile social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542CD135">
                <wp:simplePos x="0" y="0"/>
                <wp:positionH relativeFrom="column">
                  <wp:posOffset>2898140</wp:posOffset>
                </wp:positionH>
                <wp:positionV relativeFrom="paragraph">
                  <wp:posOffset>3775075</wp:posOffset>
                </wp:positionV>
                <wp:extent cx="707390" cy="329565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C9997B5" w:rsidR="004E533E" w:rsidRPr="00F13403" w:rsidRDefault="00BC197F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253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095" type="#_x0000_t202" style="position:absolute;margin-left:228.2pt;margin-top:297.25pt;width:55.7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" filled="f" stroked="f" strokeweight=".5pt">
                <v:textbox>
                  <w:txbxContent>
                    <w:p w14:paraId="7595A70E" w14:textId="4C9997B5" w:rsidR="004E533E" w:rsidRPr="00F13403" w:rsidRDefault="00BC197F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253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5F4767A">
                <wp:simplePos x="0" y="0"/>
                <wp:positionH relativeFrom="column">
                  <wp:posOffset>2758633</wp:posOffset>
                </wp:positionH>
                <wp:positionV relativeFrom="paragraph">
                  <wp:posOffset>4052708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0225503" w:rsidR="000A65DE" w:rsidRPr="000A65DE" w:rsidRDefault="00690D71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ACT. ADM.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096" style="position:absolute;margin-left:217.2pt;margin-top:319.1pt;width:62.45pt;height:66.25pt;z-index:251862016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9NpeqeMAAAALAQAADwAAAGRycy9kb3ducmV2&#10;LnhtbEyPQW+CQBCF7036HzbTpLe6ICBKWYwxbU/GpNqk8TayIxDZXcKugP++21N7nLwv732TryfV&#10;soF62xgtIJwFwEiXRja6EvB1fH9ZArMOtcTWaBJwJwvr4vEhx0yaUX/ScHAV8yXaZiigdq7LOLdl&#10;TQrtzHSkfXYxvULnz77issfRl6uWz4NgwRU22i/U2NG2pvJ6uCkBHyOOmyh8G3bXy/Z+Oib7711I&#10;Qjw/TZtXYI4m9wfDr75Xh8I7nc1NS8taAXEUxx4VsIiWc2CeSJJVBOwsIE2DFHiR8/8/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57" o:spid="_x0000_s1097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74" o:title=""/>
                </v:shape>
                <v:shape id="Zone de texte 59" o:spid="_x0000_s1098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0225503" w:rsidR="000A65DE" w:rsidRPr="000A65DE" w:rsidRDefault="00690D71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ACT. ADM. ET DE SOUTIEN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B1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511DB902">
                <wp:simplePos x="0" y="0"/>
                <wp:positionH relativeFrom="column">
                  <wp:posOffset>4646295</wp:posOffset>
                </wp:positionH>
                <wp:positionV relativeFrom="paragraph">
                  <wp:posOffset>3808095</wp:posOffset>
                </wp:positionV>
                <wp:extent cx="707390" cy="329565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8188870" w:rsidR="00AA7AA4" w:rsidRPr="00F13403" w:rsidRDefault="00822BAA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80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099" type="#_x0000_t202" style="position:absolute;margin-left:365.85pt;margin-top:299.85pt;width:55.7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" filled="f" stroked="f" strokeweight=".5pt">
                <v:textbox>
                  <w:txbxContent>
                    <w:p w14:paraId="467C9EB7" w14:textId="68188870" w:rsidR="00AA7AA4" w:rsidRPr="00F13403" w:rsidRDefault="00822BAA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80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259B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1C46752C">
                <wp:simplePos x="0" y="0"/>
                <wp:positionH relativeFrom="leftMargin">
                  <wp:posOffset>5094688</wp:posOffset>
                </wp:positionH>
                <wp:positionV relativeFrom="paragraph">
                  <wp:posOffset>4116477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0" style="position:absolute;margin-left:401.15pt;margin-top:324.15pt;width:43.85pt;height:67.8pt;z-index:251864064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">
                <v:shape id="Graphique 62" o:spid="_x0000_s1101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77" o:title=""/>
                </v:shape>
                <v:shape id="Zone de texte 63" o:spid="_x0000_s1102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2C7D1ECA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03" type="#_x0000_t202" style="position:absolute;margin-left:598.05pt;margin-top:243.85pt;width:281.15pt;height:26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lPOwIAAGQEAAAOAAAAZHJzL2Uyb0RvYy54bWysVEtv2zAMvg/YfxB0X+w4cboY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291356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622E61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4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" fillcolor="#63a7da" strokecolor="#63a7da" strokeweight=".5pt">
                <v:textbox>
                  <w:txbxContent>
                    <w:p w14:paraId="1C4958BE" w14:textId="1291356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622E61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5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BXTb0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9B4649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8" r:lo="rId79" r:qs="rId80" r:cs="rId8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mF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ej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9B4649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3" r:lo="rId79" r:qs="rId80" r:cs="rId8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B5519" w14:textId="77777777" w:rsidR="00A90075" w:rsidRDefault="00A90075" w:rsidP="0063464B">
      <w:r>
        <w:separator/>
      </w:r>
    </w:p>
  </w:endnote>
  <w:endnote w:type="continuationSeparator" w:id="0">
    <w:p w14:paraId="5A55FCEC" w14:textId="77777777" w:rsidR="00A90075" w:rsidRDefault="00A90075" w:rsidP="0063464B">
      <w:r>
        <w:continuationSeparator/>
      </w:r>
    </w:p>
  </w:endnote>
  <w:endnote w:type="continuationNotice" w:id="1">
    <w:p w14:paraId="0FFB2B9B" w14:textId="77777777" w:rsidR="00A90075" w:rsidRDefault="00A900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C6E99" w14:textId="77777777" w:rsidR="00A90075" w:rsidRDefault="00A90075" w:rsidP="0063464B">
      <w:r>
        <w:separator/>
      </w:r>
    </w:p>
  </w:footnote>
  <w:footnote w:type="continuationSeparator" w:id="0">
    <w:p w14:paraId="10DF16D5" w14:textId="77777777" w:rsidR="00A90075" w:rsidRDefault="00A90075" w:rsidP="0063464B">
      <w:r>
        <w:continuationSeparator/>
      </w:r>
    </w:p>
  </w:footnote>
  <w:footnote w:type="continuationNotice" w:id="1">
    <w:p w14:paraId="79695AB1" w14:textId="77777777" w:rsidR="00A90075" w:rsidRDefault="00A900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9615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22AE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3B6E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5BDD"/>
    <w:rsid w:val="00407040"/>
    <w:rsid w:val="00407244"/>
    <w:rsid w:val="00410A49"/>
    <w:rsid w:val="00416106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C3EDA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7657F"/>
    <w:rsid w:val="005800B3"/>
    <w:rsid w:val="00584A1C"/>
    <w:rsid w:val="00584D8F"/>
    <w:rsid w:val="00590B70"/>
    <w:rsid w:val="005915B5"/>
    <w:rsid w:val="005923AD"/>
    <w:rsid w:val="00596A1B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061"/>
    <w:rsid w:val="006052F0"/>
    <w:rsid w:val="00606D3B"/>
    <w:rsid w:val="0060786F"/>
    <w:rsid w:val="00615051"/>
    <w:rsid w:val="00615C7C"/>
    <w:rsid w:val="006215E5"/>
    <w:rsid w:val="0062230C"/>
    <w:rsid w:val="00622E61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0D71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27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2A5"/>
    <w:rsid w:val="00787CC6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03E2"/>
    <w:rsid w:val="0080422D"/>
    <w:rsid w:val="00806FA2"/>
    <w:rsid w:val="00811778"/>
    <w:rsid w:val="00816199"/>
    <w:rsid w:val="0081648E"/>
    <w:rsid w:val="0081659E"/>
    <w:rsid w:val="00820E9B"/>
    <w:rsid w:val="0082179F"/>
    <w:rsid w:val="00822BAA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4DBA"/>
    <w:rsid w:val="009769D5"/>
    <w:rsid w:val="009805E9"/>
    <w:rsid w:val="00980A4D"/>
    <w:rsid w:val="0098278F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0075"/>
    <w:rsid w:val="00A922BB"/>
    <w:rsid w:val="00A92C2F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6F4D"/>
    <w:rsid w:val="00AB7B3A"/>
    <w:rsid w:val="00AC3AB1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197F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E2611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59B1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9794B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27ED2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67A4C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5D7"/>
    <w:rsid w:val="00FB1848"/>
    <w:rsid w:val="00FB1F1B"/>
    <w:rsid w:val="00FB3149"/>
    <w:rsid w:val="00FB4C2B"/>
    <w:rsid w:val="00FB610E"/>
    <w:rsid w:val="00FC06D3"/>
    <w:rsid w:val="00FC1E13"/>
    <w:rsid w:val="00FC47E2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microsoft.com/office/2007/relationships/diagramDrawing" Target="diagrams/drawing1.xml"/><Relationship Id="rId34" Type="http://schemas.openxmlformats.org/officeDocument/2006/relationships/image" Target="media/image16.svg"/><Relationship Id="rId42" Type="http://schemas.openxmlformats.org/officeDocument/2006/relationships/image" Target="media/image24.svg"/><Relationship Id="rId47" Type="http://schemas.microsoft.com/office/2007/relationships/diagramDrawing" Target="diagrams/drawing2.xml"/><Relationship Id="rId50" Type="http://schemas.openxmlformats.org/officeDocument/2006/relationships/image" Target="media/image26.svg"/><Relationship Id="rId55" Type="http://schemas.openxmlformats.org/officeDocument/2006/relationships/image" Target="media/image31.png"/><Relationship Id="rId63" Type="http://schemas.openxmlformats.org/officeDocument/2006/relationships/hyperlink" Target="http://www.bassinefe-hainautcentre.be/le-rapport-analytique-et-prospectif" TargetMode="External"/><Relationship Id="rId68" Type="http://schemas.openxmlformats.org/officeDocument/2006/relationships/image" Target="media/image42.svg"/><Relationship Id="rId76" Type="http://schemas.openxmlformats.org/officeDocument/2006/relationships/image" Target="media/image50.sv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svg"/><Relationship Id="rId11" Type="http://schemas.openxmlformats.org/officeDocument/2006/relationships/image" Target="media/image1.png"/><Relationship Id="rId24" Type="http://schemas.openxmlformats.org/officeDocument/2006/relationships/image" Target="media/image7.svg"/><Relationship Id="rId32" Type="http://schemas.openxmlformats.org/officeDocument/2006/relationships/image" Target="media/image14.svg"/><Relationship Id="rId37" Type="http://schemas.openxmlformats.org/officeDocument/2006/relationships/image" Target="media/image19.png"/><Relationship Id="rId40" Type="http://schemas.openxmlformats.org/officeDocument/2006/relationships/image" Target="media/image22.svg"/><Relationship Id="rId45" Type="http://schemas.openxmlformats.org/officeDocument/2006/relationships/diagramQuickStyle" Target="diagrams/quickStyle2.xm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diagramLayout" Target="diagrams/layout3.xml"/><Relationship Id="rId5" Type="http://schemas.openxmlformats.org/officeDocument/2006/relationships/numbering" Target="numbering.xml"/><Relationship Id="rId61" Type="http://schemas.openxmlformats.org/officeDocument/2006/relationships/hyperlink" Target="http://www.bassinefe-hainautcentre.be/le-rapport-analytique-et-prospectif" TargetMode="External"/><Relationship Id="rId82" Type="http://schemas.microsoft.com/office/2007/relationships/diagramDrawing" Target="diagrams/drawing3.xml"/><Relationship Id="rId19" Type="http://schemas.openxmlformats.org/officeDocument/2006/relationships/diagramQuickStyle" Target="diagrams/quickStyl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assinefe-hainautcentre.be/passeport/preformation-aide-menagerere-social-e" TargetMode="External"/><Relationship Id="rId22" Type="http://schemas.openxmlformats.org/officeDocument/2006/relationships/diagramData" Target="diagrams/data2.xml"/><Relationship Id="rId27" Type="http://schemas.openxmlformats.org/officeDocument/2006/relationships/image" Target="media/image10.svg"/><Relationship Id="rId30" Type="http://schemas.openxmlformats.org/officeDocument/2006/relationships/hyperlink" Target="https://www.fermedelsamme.be/filieres?lang=fr" TargetMode="External"/><Relationship Id="rId35" Type="http://schemas.openxmlformats.org/officeDocument/2006/relationships/image" Target="media/image17.png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56" Type="http://schemas.openxmlformats.org/officeDocument/2006/relationships/image" Target="media/image32.sv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72" Type="http://schemas.openxmlformats.org/officeDocument/2006/relationships/image" Target="media/image46.png"/><Relationship Id="rId80" Type="http://schemas.openxmlformats.org/officeDocument/2006/relationships/diagramQuickStyle" Target="diagrams/quickStyle3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Data" Target="diagrams/data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svg"/><Relationship Id="rId46" Type="http://schemas.openxmlformats.org/officeDocument/2006/relationships/diagramColors" Target="diagrams/colors2.xml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diagramColors" Target="diagrams/colors1.xml"/><Relationship Id="rId41" Type="http://schemas.openxmlformats.org/officeDocument/2006/relationships/image" Target="media/image23.png"/><Relationship Id="rId54" Type="http://schemas.openxmlformats.org/officeDocument/2006/relationships/image" Target="media/image30.svg"/><Relationship Id="rId62" Type="http://schemas.openxmlformats.org/officeDocument/2006/relationships/image" Target="media/image37.emf"/><Relationship Id="rId70" Type="http://schemas.openxmlformats.org/officeDocument/2006/relationships/image" Target="media/image44.svg"/><Relationship Id="rId75" Type="http://schemas.openxmlformats.org/officeDocument/2006/relationships/image" Target="media/image49.png"/><Relationship Id="rId83" Type="http://schemas.openxmlformats.org/officeDocument/2006/relationships/diagramData" Target="diagrams/data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sv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diagramLayout" Target="diagrams/layout2.xml"/><Relationship Id="rId52" Type="http://schemas.openxmlformats.org/officeDocument/2006/relationships/image" Target="media/image28.svg"/><Relationship Id="rId60" Type="http://schemas.openxmlformats.org/officeDocument/2006/relationships/image" Target="media/image36.svg"/><Relationship Id="rId65" Type="http://schemas.openxmlformats.org/officeDocument/2006/relationships/image" Target="media/image39.svg"/><Relationship Id="rId73" Type="http://schemas.openxmlformats.org/officeDocument/2006/relationships/image" Target="media/image47.svg"/><Relationship Id="rId78" Type="http://schemas.openxmlformats.org/officeDocument/2006/relationships/diagramData" Target="diagrams/data5.xml"/><Relationship Id="rId81" Type="http://schemas.openxmlformats.org/officeDocument/2006/relationships/diagramColors" Target="diagrams/colors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C96DEEF-E108-4A05-BEC5-606CEB19955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F9BAAE35-ED13-45EB-8650-72E66B288767}" type="parTrans" cxnId="{2F2B0749-1F9A-41F6-824C-87C18E7C9DFD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F260F8ED-DF8C-437A-B55D-F25264977D85}" type="sibTrans" cxnId="{2F2B0749-1F9A-41F6-824C-87C18E7C9DFD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B4330938-B28A-4ED4-98E5-50429DB42B3C}" type="pres">
      <dgm:prSet presAssocID="{F9BAAE35-ED13-45EB-8650-72E66B288767}" presName="Name13" presStyleLbl="parChTrans1D2" presStyleIdx="0" presStyleCnt="1"/>
      <dgm:spPr/>
    </dgm:pt>
    <dgm:pt modelId="{6F684B0C-D10A-47B9-BFEC-4B34E26801FA}" type="pres">
      <dgm:prSet presAssocID="{3C96DEEF-E108-4A05-BEC5-606CEB199559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2F2B0749-1F9A-41F6-824C-87C18E7C9DFD}" srcId="{E1E31A27-682F-4524-8836-4107CDEC5323}" destId="{3C96DEEF-E108-4A05-BEC5-606CEB199559}" srcOrd="0" destOrd="0" parTransId="{F9BAAE35-ED13-45EB-8650-72E66B288767}" sibTransId="{F260F8ED-DF8C-437A-B55D-F25264977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8E8BA48B-F2DB-4C38-8B53-75D1B3698201}" type="presOf" srcId="{3C96DEEF-E108-4A05-BEC5-606CEB199559}" destId="{6F684B0C-D10A-47B9-BFEC-4B34E26801F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E412DAD-07CD-4669-9160-B0681C7BFA64}" type="presOf" srcId="{F9BAAE35-ED13-45EB-8650-72E66B288767}" destId="{B4330938-B28A-4ED4-98E5-50429DB42B3C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DF73FB19-D482-4414-AAE0-66572A89C1E0}" type="presParOf" srcId="{D9F353A7-6BA6-4618-9297-C380F5C53C3D}" destId="{B4330938-B28A-4ED4-98E5-50429DB42B3C}" srcOrd="0" destOrd="0" presId="urn:microsoft.com/office/officeart/2005/8/layout/hierarchy3"/>
    <dgm:cxn modelId="{7E05E714-9993-4B11-94BE-009BE7BDEDB5}" type="presParOf" srcId="{D9F353A7-6BA6-4618-9297-C380F5C53C3D}" destId="{6F684B0C-D10A-47B9-BFEC-4B34E26801FA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13559" custLinFactNeighborY="6667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B4330938-B28A-4ED4-98E5-50429DB42B3C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84B0C-D10A-47B9-BFEC-4B34E26801FA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91906" y="-7175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91906" y="-7175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368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pour le métier d'aide-ménager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2.279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4682</TotalTime>
  <Pages>2</Pages>
  <Words>28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27</cp:revision>
  <cp:lastPrinted>2021-12-24T10:51:00Z</cp:lastPrinted>
  <dcterms:created xsi:type="dcterms:W3CDTF">2022-03-10T14:28:00Z</dcterms:created>
  <dcterms:modified xsi:type="dcterms:W3CDTF">2022-03-14T09:08:00Z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